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D1F28" w14:textId="7EF2888B" w:rsidR="00196931" w:rsidRDefault="00B569D3" w:rsidP="00FA3CC2">
      <w:pPr>
        <w:pStyle w:val="UTEM-LOGO"/>
      </w:pPr>
      <w:sdt>
        <w:sdtPr>
          <w:id w:val="814231359"/>
          <w:lock w:val="sdtContentLocked"/>
          <w:picture/>
        </w:sdtPr>
        <w:sdtContent>
          <w:r w:rsidR="007601CD" w:rsidRPr="007601CD">
            <w:drawing>
              <wp:inline distT="0" distB="0" distL="0" distR="0" wp14:anchorId="5A92784A" wp14:editId="595F0632">
                <wp:extent cx="2432304" cy="1440000"/>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1440000"/>
                        </a:xfrm>
                        <a:prstGeom prst="rect">
                          <a:avLst/>
                        </a:prstGeom>
                        <a:noFill/>
                        <a:ln>
                          <a:noFill/>
                        </a:ln>
                      </pic:spPr>
                    </pic:pic>
                  </a:graphicData>
                </a:graphic>
              </wp:inline>
            </w:drawing>
          </w:r>
        </w:sdtContent>
      </w:sdt>
    </w:p>
    <w:p w14:paraId="67D0EF29" w14:textId="77777777" w:rsidR="005F487F" w:rsidRDefault="005F487F" w:rsidP="00BD1471">
      <w:pPr>
        <w:pStyle w:val="UTEMPRE-TITLE-FACULTY"/>
        <w:rPr>
          <w:lang w:val="en-MY"/>
        </w:rPr>
      </w:pPr>
    </w:p>
    <w:p w14:paraId="5573E97C" w14:textId="58F8A494" w:rsidR="00057A7D" w:rsidRDefault="00057A7D" w:rsidP="00BD1471">
      <w:pPr>
        <w:pStyle w:val="UTEMPRE-TITLE-FACULTY"/>
        <w:rPr>
          <w:lang w:val="en-MY"/>
        </w:rPr>
      </w:pPr>
    </w:p>
    <w:p w14:paraId="1EFB3F62" w14:textId="58453FDC" w:rsidR="00071164" w:rsidRDefault="00071164" w:rsidP="00071164">
      <w:pPr>
        <w:rPr>
          <w:lang w:val="en-MY"/>
        </w:rPr>
      </w:pPr>
    </w:p>
    <w:p w14:paraId="5753D53D" w14:textId="18EB0701" w:rsidR="00071164" w:rsidRPr="00071164" w:rsidRDefault="00071164" w:rsidP="00071164">
      <w:pPr>
        <w:rPr>
          <w:lang w:val="en-MY"/>
        </w:rPr>
      </w:pPr>
    </w:p>
    <w:sdt>
      <w:sdtPr>
        <w:rPr>
          <w:lang w:val="en-MY"/>
        </w:rPr>
        <w:id w:val="1341208560"/>
        <w:lock w:val="sdtContentLocked"/>
        <w:placeholder>
          <w:docPart w:val="E63C1EA1670A4FB896B714A30DAA0C00"/>
        </w:placeholder>
      </w:sdtPr>
      <w:sdtContent>
        <w:p w14:paraId="5AD121F9" w14:textId="0B068F7B" w:rsidR="005F487F" w:rsidRDefault="0049420F" w:rsidP="00BD1471">
          <w:pPr>
            <w:pStyle w:val="UTEMPRE-TITLE-FACULTY"/>
            <w:rPr>
              <w:lang w:val="en-MY"/>
            </w:rPr>
          </w:pPr>
          <w:r w:rsidRPr="0049420F">
            <w:rPr>
              <w:lang w:val="en-MY"/>
            </w:rPr>
            <w:t>Faculty of Electrical Technology</w:t>
          </w:r>
          <w:r w:rsidR="00010ACB">
            <w:rPr>
              <w:lang w:val="en-MY"/>
            </w:rPr>
            <w:t xml:space="preserve"> and </w:t>
          </w:r>
          <w:r w:rsidR="00010ACB" w:rsidRPr="0049420F">
            <w:rPr>
              <w:lang w:val="en-MY"/>
            </w:rPr>
            <w:t>Engineering</w:t>
          </w:r>
        </w:p>
      </w:sdtContent>
    </w:sdt>
    <w:p w14:paraId="241124D3" w14:textId="3939B1D8" w:rsidR="0049420F" w:rsidRPr="0049420F" w:rsidRDefault="0049420F" w:rsidP="0049420F">
      <w:pPr>
        <w:rPr>
          <w:lang w:val="en-MY"/>
        </w:rPr>
      </w:pPr>
    </w:p>
    <w:p w14:paraId="40BE848D" w14:textId="039F49E0" w:rsidR="005F487F" w:rsidRDefault="00010ACB" w:rsidP="00010ACB">
      <w:pPr>
        <w:pStyle w:val="UTEMPRE-TITLE-FACULTY"/>
        <w:tabs>
          <w:tab w:val="center" w:pos="4395"/>
          <w:tab w:val="left" w:pos="5846"/>
        </w:tabs>
        <w:jc w:val="left"/>
        <w:rPr>
          <w:lang w:val="en-MY"/>
        </w:rPr>
      </w:pPr>
      <w:r>
        <w:rPr>
          <w:lang w:val="en-MY"/>
        </w:rPr>
        <w:tab/>
      </w:r>
      <w:r w:rsidR="00E92961">
        <w:rPr>
          <w:noProof/>
          <w:lang w:val="en-MY" w:eastAsia="en-MY"/>
        </w:rPr>
        <mc:AlternateContent>
          <mc:Choice Requires="wpg">
            <w:drawing>
              <wp:anchor distT="0" distB="0" distL="114300" distR="114300" simplePos="0" relativeHeight="251814400" behindDoc="0" locked="0" layoutInCell="1" allowOverlap="1" wp14:anchorId="022DA569" wp14:editId="233267C4">
                <wp:simplePos x="0" y="0"/>
                <wp:positionH relativeFrom="column">
                  <wp:posOffset>-708660</wp:posOffset>
                </wp:positionH>
                <wp:positionV relativeFrom="paragraph">
                  <wp:posOffset>219710</wp:posOffset>
                </wp:positionV>
                <wp:extent cx="2381250" cy="1038225"/>
                <wp:effectExtent l="0" t="0" r="76200" b="47625"/>
                <wp:wrapNone/>
                <wp:docPr id="17" name="Group 17"/>
                <wp:cNvGraphicFramePr/>
                <a:graphic xmlns:a="http://schemas.openxmlformats.org/drawingml/2006/main">
                  <a:graphicData uri="http://schemas.microsoft.com/office/word/2010/wordprocessingGroup">
                    <wpg:wgp>
                      <wpg:cNvGrpSpPr/>
                      <wpg:grpSpPr>
                        <a:xfrm>
                          <a:off x="0" y="0"/>
                          <a:ext cx="2381250" cy="1038225"/>
                          <a:chOff x="0" y="381000"/>
                          <a:chExt cx="2381250" cy="1038225"/>
                        </a:xfrm>
                      </wpg:grpSpPr>
                      <wps:wsp>
                        <wps:cNvPr id="23" name="Text Box 23"/>
                        <wps:cNvSpPr txBox="1"/>
                        <wps:spPr>
                          <a:xfrm>
                            <a:off x="0" y="381000"/>
                            <a:ext cx="1752600" cy="873125"/>
                          </a:xfrm>
                          <a:prstGeom prst="rect">
                            <a:avLst/>
                          </a:prstGeom>
                          <a:solidFill>
                            <a:schemeClr val="lt1"/>
                          </a:solidFill>
                          <a:ln w="6350">
                            <a:solidFill>
                              <a:prstClr val="black"/>
                            </a:solidFill>
                          </a:ln>
                        </wps:spPr>
                        <wps:txbx>
                          <w:txbxContent>
                            <w:p w14:paraId="6E8A324E" w14:textId="77777777" w:rsidR="00B569D3" w:rsidRPr="007C78DE" w:rsidRDefault="00B569D3" w:rsidP="00E92961">
                              <w:pPr>
                                <w:rPr>
                                  <w:color w:val="FF0000"/>
                                </w:rPr>
                              </w:pPr>
                              <w:r>
                                <w:rPr>
                                  <w:color w:val="FF0000"/>
                                </w:rPr>
                                <w:t>Please manually type your title.Max=</w:t>
                              </w:r>
                              <w:r w:rsidRPr="007C78DE">
                                <w:rPr>
                                  <w:color w:val="FF0000"/>
                                </w:rPr>
                                <w:t xml:space="preserve">15 words, </w:t>
                              </w:r>
                              <w:r>
                                <w:rPr>
                                  <w:color w:val="FF0000"/>
                                </w:rPr>
                                <w:t>M</w:t>
                              </w:r>
                              <w:r w:rsidRPr="007C78DE">
                                <w:rPr>
                                  <w:color w:val="FF0000"/>
                                </w:rPr>
                                <w:t>ake sure this title is final</w:t>
                              </w:r>
                              <w:r>
                                <w:rPr>
                                  <w:color w:val="FF0000"/>
                                </w:rPr>
                                <w:t>. All uppercase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1752600" y="533400"/>
                            <a:ext cx="628650"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22DA569" id="Group 17" o:spid="_x0000_s1026" style="position:absolute;margin-left:-55.8pt;margin-top:17.3pt;width:187.5pt;height:81.75pt;z-index:251814400;mso-height-relative:margin" coordorigin=",3810" coordsize="23812,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">
                <v:shapetype id="_x0000_t202" coordsize="21600,21600" o:spt="202" path="m,l,21600r21600,l21600,xe">
                  <v:stroke joinstyle="miter"/>
                  <v:path gradientshapeok="t" o:connecttype="rect"/>
                </v:shapetype>
                <v:shape id="Text Box 23" o:spid="_x0000_s1027" type="#_x0000_t202" style="position:absolute;top:3810;width:17526;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6E8A324E" w14:textId="77777777" w:rsidR="00B569D3" w:rsidRPr="007C78DE" w:rsidRDefault="00B569D3" w:rsidP="00E92961">
                        <w:pPr>
                          <w:rPr>
                            <w:color w:val="FF0000"/>
                          </w:rPr>
                        </w:pPr>
                        <w:r>
                          <w:rPr>
                            <w:color w:val="FF0000"/>
                          </w:rPr>
                          <w:t>Please manually type your title.Max=</w:t>
                        </w:r>
                        <w:r w:rsidRPr="007C78DE">
                          <w:rPr>
                            <w:color w:val="FF0000"/>
                          </w:rPr>
                          <w:t xml:space="preserve">15 words, </w:t>
                        </w:r>
                        <w:r>
                          <w:rPr>
                            <w:color w:val="FF0000"/>
                          </w:rPr>
                          <w:t>M</w:t>
                        </w:r>
                        <w:r w:rsidRPr="007C78DE">
                          <w:rPr>
                            <w:color w:val="FF0000"/>
                          </w:rPr>
                          <w:t>ake sure this title is final</w:t>
                        </w:r>
                        <w:r>
                          <w:rPr>
                            <w:color w:val="FF0000"/>
                          </w:rPr>
                          <w:t>. All uppercase letter</w:t>
                        </w:r>
                      </w:p>
                    </w:txbxContent>
                  </v:textbox>
                </v:shape>
                <v:shapetype id="_x0000_t32" coordsize="21600,21600" o:spt="32" o:oned="t" path="m,l21600,21600e" filled="f">
                  <v:path arrowok="t" fillok="f" o:connecttype="none"/>
                  <o:lock v:ext="edit" shapetype="t"/>
                </v:shapetype>
                <v:shape id="Straight Arrow Connector 24" o:spid="_x0000_s1028" type="#_x0000_t32" style="position:absolute;left:17526;top:5334;width:6286;height:8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" strokecolor="#4579b8 [3044]">
                  <v:stroke endarrow="block"/>
                </v:shape>
              </v:group>
            </w:pict>
          </mc:Fallback>
        </mc:AlternateContent>
      </w:r>
      <w:r>
        <w:rPr>
          <w:lang w:val="en-MY"/>
        </w:rPr>
        <w:tab/>
      </w:r>
    </w:p>
    <w:p w14:paraId="640BF26D" w14:textId="00EE6476" w:rsidR="008D23AB" w:rsidRDefault="008D23AB" w:rsidP="008D23AB">
      <w:pPr>
        <w:rPr>
          <w:lang w:val="en-MY"/>
        </w:rPr>
      </w:pPr>
    </w:p>
    <w:p w14:paraId="7ABCE4A8" w14:textId="0003CD74" w:rsidR="00634DBD" w:rsidRDefault="00634DBD" w:rsidP="008D23AB">
      <w:pPr>
        <w:rPr>
          <w:lang w:val="en-MY"/>
        </w:rPr>
      </w:pPr>
    </w:p>
    <w:p w14:paraId="5C1BF054" w14:textId="0504208C" w:rsidR="00280596" w:rsidRDefault="00280596" w:rsidP="008D23AB">
      <w:pPr>
        <w:rPr>
          <w:lang w:val="en-MY"/>
        </w:rPr>
      </w:pPr>
    </w:p>
    <w:p w14:paraId="6F21A9BD" w14:textId="15692B49" w:rsidR="003B3D7F" w:rsidRDefault="003B3D7F" w:rsidP="008D23AB">
      <w:pPr>
        <w:rPr>
          <w:lang w:val="en-MY"/>
        </w:rPr>
      </w:pPr>
    </w:p>
    <w:p w14:paraId="4BC09FEE" w14:textId="102ADB17" w:rsidR="003B3D7F" w:rsidRDefault="003B3D7F" w:rsidP="008D23AB">
      <w:pPr>
        <w:rPr>
          <w:lang w:val="en-MY"/>
        </w:rPr>
      </w:pPr>
    </w:p>
    <w:p w14:paraId="40D49E28" w14:textId="5EFED5B0" w:rsidR="00280596" w:rsidRPr="008D23AB" w:rsidRDefault="00280596" w:rsidP="008D23AB">
      <w:pPr>
        <w:rPr>
          <w:lang w:val="en-MY"/>
        </w:rPr>
      </w:pPr>
    </w:p>
    <w:sdt>
      <w:sdtPr>
        <w:alias w:val="Title"/>
        <w:tag w:val=""/>
        <w:id w:val="1727875509"/>
        <w:lock w:val="sdtLocked"/>
        <w:placeholder>
          <w:docPart w:val="2A5CF016391541258EDE32CF4D751E68"/>
        </w:placeholder>
        <w:dataBinding w:prefixMappings="xmlns:ns0='http://purl.org/dc/elements/1.1/' xmlns:ns1='http://schemas.openxmlformats.org/package/2006/metadata/core-properties' " w:xpath="/ns1:coreProperties[1]/ns0:title[1]" w:storeItemID="{6C3C8BC8-F283-45AE-878A-BAB7291924A1}"/>
        <w:text/>
      </w:sdtPr>
      <w:sdtContent>
        <w:p w14:paraId="67EFDD27" w14:textId="52AB5B5D" w:rsidR="005F487F" w:rsidRPr="004B0058" w:rsidRDefault="000F4663" w:rsidP="00E656F0">
          <w:pPr>
            <w:pStyle w:val="UTEMPRE-TITLE-TITLE"/>
          </w:pPr>
          <w:r>
            <w:t>DEVELOPMENT OF</w:t>
          </w:r>
        </w:p>
      </w:sdtContent>
    </w:sdt>
    <w:p w14:paraId="78040964" w14:textId="3AD5EEAB" w:rsidR="005F487F" w:rsidRPr="009E4896" w:rsidRDefault="005F487F" w:rsidP="00E656F0">
      <w:pPr>
        <w:pStyle w:val="UTEMPRE-TITLE-TITLE"/>
      </w:pPr>
    </w:p>
    <w:p w14:paraId="4DE93491" w14:textId="71589AD9" w:rsidR="005F487F" w:rsidRPr="009E4896" w:rsidRDefault="00E92961" w:rsidP="00E656F0">
      <w:pPr>
        <w:pStyle w:val="UTEMPRE-TITLE-TITLE"/>
      </w:pPr>
      <w:r>
        <w:rPr>
          <w:noProof/>
          <w:lang w:val="en-MY" w:eastAsia="en-MY"/>
        </w:rPr>
        <mc:AlternateContent>
          <mc:Choice Requires="wpg">
            <w:drawing>
              <wp:anchor distT="0" distB="0" distL="114300" distR="114300" simplePos="0" relativeHeight="251817472" behindDoc="0" locked="0" layoutInCell="1" allowOverlap="1" wp14:anchorId="08764BBC" wp14:editId="5FC3A025">
                <wp:simplePos x="0" y="0"/>
                <wp:positionH relativeFrom="column">
                  <wp:posOffset>3301365</wp:posOffset>
                </wp:positionH>
                <wp:positionV relativeFrom="paragraph">
                  <wp:posOffset>97155</wp:posOffset>
                </wp:positionV>
                <wp:extent cx="2971800" cy="688340"/>
                <wp:effectExtent l="38100" t="0" r="19050" b="16510"/>
                <wp:wrapNone/>
                <wp:docPr id="18" name="Group 18"/>
                <wp:cNvGraphicFramePr/>
                <a:graphic xmlns:a="http://schemas.openxmlformats.org/drawingml/2006/main">
                  <a:graphicData uri="http://schemas.microsoft.com/office/word/2010/wordprocessingGroup">
                    <wpg:wgp>
                      <wpg:cNvGrpSpPr/>
                      <wpg:grpSpPr>
                        <a:xfrm>
                          <a:off x="0" y="0"/>
                          <a:ext cx="2971800" cy="688340"/>
                          <a:chOff x="0" y="600075"/>
                          <a:chExt cx="2971800" cy="688340"/>
                        </a:xfrm>
                      </wpg:grpSpPr>
                      <wps:wsp>
                        <wps:cNvPr id="7" name="Text Box 7"/>
                        <wps:cNvSpPr txBox="1"/>
                        <wps:spPr>
                          <a:xfrm>
                            <a:off x="1095375" y="600075"/>
                            <a:ext cx="1876425" cy="688340"/>
                          </a:xfrm>
                          <a:prstGeom prst="rect">
                            <a:avLst/>
                          </a:prstGeom>
                          <a:solidFill>
                            <a:schemeClr val="lt1"/>
                          </a:solidFill>
                          <a:ln w="6350">
                            <a:solidFill>
                              <a:prstClr val="black"/>
                            </a:solidFill>
                          </a:ln>
                        </wps:spPr>
                        <wps:txbx>
                          <w:txbxContent>
                            <w:p w14:paraId="3840C45F" w14:textId="77777777" w:rsidR="00B569D3" w:rsidRPr="00BE074F" w:rsidRDefault="00B569D3" w:rsidP="00E92961">
                              <w:pPr>
                                <w:rPr>
                                  <w:color w:val="FF0000"/>
                                </w:rPr>
                              </w:pPr>
                              <w:r>
                                <w:rPr>
                                  <w:color w:val="FF0000"/>
                                </w:rPr>
                                <w:t>Please manually type your name  Maximum = 2lines. All uppercase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a:stCxn id="7" idx="1"/>
                        </wps:cNvCnPr>
                        <wps:spPr>
                          <a:xfrm flipH="1">
                            <a:off x="0" y="944245"/>
                            <a:ext cx="1095375" cy="10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764BBC" id="Group 18" o:spid="_x0000_s1029" style="position:absolute;left:0;text-align:left;margin-left:259.95pt;margin-top:7.65pt;width:234pt;height:54.2pt;z-index:251817472;mso-width-relative:margin;mso-height-relative:margin" coordorigin=",6000" coordsize="29718,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">
                <v:shape id="Text Box 7" o:spid="_x0000_s1030" type="#_x0000_t202" style="position:absolute;left:10953;top:6000;width:18765;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840C45F" w14:textId="77777777" w:rsidR="00B569D3" w:rsidRPr="00BE074F" w:rsidRDefault="00B569D3" w:rsidP="00E92961">
                        <w:pPr>
                          <w:rPr>
                            <w:color w:val="FF0000"/>
                          </w:rPr>
                        </w:pPr>
                        <w:r>
                          <w:rPr>
                            <w:color w:val="FF0000"/>
                          </w:rPr>
                          <w:t>Please manually type your name  Maximum = 2lines. All uppercase letter.</w:t>
                        </w:r>
                      </w:p>
                    </w:txbxContent>
                  </v:textbox>
                </v:shape>
                <v:shape id="Straight Arrow Connector 8" o:spid="_x0000_s1031" type="#_x0000_t32" style="position:absolute;top:9442;width:10953;height:1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" strokecolor="#4579b8 [3044]">
                  <v:stroke endarrow="block"/>
                </v:shape>
              </v:group>
            </w:pict>
          </mc:Fallback>
        </mc:AlternateContent>
      </w:r>
    </w:p>
    <w:p w14:paraId="0692869B" w14:textId="4384CF43" w:rsidR="00196931" w:rsidRDefault="00196931" w:rsidP="00E656F0">
      <w:pPr>
        <w:pStyle w:val="UTEMPRE-TITLE-TITLE"/>
      </w:pPr>
    </w:p>
    <w:p w14:paraId="3E429950" w14:textId="2B09051D" w:rsidR="004B0058" w:rsidRPr="009E4896" w:rsidRDefault="00A84A83" w:rsidP="00E656F0">
      <w:pPr>
        <w:pStyle w:val="UTEMPRE-TITLE-TITLE"/>
      </w:pPr>
      <w:r>
        <w:rPr>
          <w:noProof/>
          <w:lang w:val="en-MY" w:eastAsia="en-MY"/>
        </w:rPr>
        <mc:AlternateContent>
          <mc:Choice Requires="wpg">
            <w:drawing>
              <wp:anchor distT="0" distB="0" distL="114300" distR="114300" simplePos="0" relativeHeight="251820544" behindDoc="0" locked="0" layoutInCell="1" allowOverlap="1" wp14:anchorId="1415E52E" wp14:editId="6EE39264">
                <wp:simplePos x="0" y="0"/>
                <wp:positionH relativeFrom="column">
                  <wp:posOffset>-508635</wp:posOffset>
                </wp:positionH>
                <wp:positionV relativeFrom="paragraph">
                  <wp:posOffset>145415</wp:posOffset>
                </wp:positionV>
                <wp:extent cx="2021840" cy="969010"/>
                <wp:effectExtent l="0" t="0" r="73660" b="59690"/>
                <wp:wrapNone/>
                <wp:docPr id="37" name="Group 37"/>
                <wp:cNvGraphicFramePr/>
                <a:graphic xmlns:a="http://schemas.openxmlformats.org/drawingml/2006/main">
                  <a:graphicData uri="http://schemas.microsoft.com/office/word/2010/wordprocessingGroup">
                    <wpg:wgp>
                      <wpg:cNvGrpSpPr/>
                      <wpg:grpSpPr>
                        <a:xfrm>
                          <a:off x="0" y="0"/>
                          <a:ext cx="2021840" cy="969010"/>
                          <a:chOff x="0" y="0"/>
                          <a:chExt cx="2021840" cy="969010"/>
                        </a:xfrm>
                      </wpg:grpSpPr>
                      <wps:wsp>
                        <wps:cNvPr id="14" name="Text Box 14"/>
                        <wps:cNvSpPr txBox="1"/>
                        <wps:spPr>
                          <a:xfrm>
                            <a:off x="0" y="0"/>
                            <a:ext cx="1473835" cy="688340"/>
                          </a:xfrm>
                          <a:prstGeom prst="rect">
                            <a:avLst/>
                          </a:prstGeom>
                          <a:solidFill>
                            <a:schemeClr val="lt1"/>
                          </a:solidFill>
                          <a:ln w="6350">
                            <a:solidFill>
                              <a:prstClr val="black"/>
                            </a:solidFill>
                          </a:ln>
                        </wps:spPr>
                        <wps:txbx>
                          <w:txbxContent>
                            <w:p w14:paraId="30B4D104" w14:textId="39EF9A07" w:rsidR="00B569D3" w:rsidRPr="00BE074F" w:rsidRDefault="00B569D3" w:rsidP="00E92961">
                              <w:pPr>
                                <w:rPr>
                                  <w:color w:val="FF0000"/>
                                </w:rPr>
                              </w:pPr>
                              <w:r>
                                <w:rPr>
                                  <w:color w:val="FF0000"/>
                                </w:rPr>
                                <w:t>Please SELECT your academic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1476375" y="514350"/>
                            <a:ext cx="545465" cy="454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15E52E" id="Group 37" o:spid="_x0000_s1032" style="position:absolute;left:0;text-align:left;margin-left:-40.05pt;margin-top:11.45pt;width:159.2pt;height:76.3pt;z-index:251820544" coordsize="20218,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">
                <v:shape id="Text Box 14" o:spid="_x0000_s1033" type="#_x0000_t202" style="position:absolute;width:14738;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30B4D104" w14:textId="39EF9A07" w:rsidR="00B569D3" w:rsidRPr="00BE074F" w:rsidRDefault="00B569D3" w:rsidP="00E92961">
                        <w:pPr>
                          <w:rPr>
                            <w:color w:val="FF0000"/>
                          </w:rPr>
                        </w:pPr>
                        <w:r>
                          <w:rPr>
                            <w:color w:val="FF0000"/>
                          </w:rPr>
                          <w:t>Please SELECT your academic program</w:t>
                        </w:r>
                      </w:p>
                    </w:txbxContent>
                  </v:textbox>
                </v:shape>
                <v:shape id="Straight Arrow Connector 15" o:spid="_x0000_s1034" type="#_x0000_t32" style="position:absolute;left:14763;top:5143;width:5455;height:4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" strokecolor="#4579b8 [3044]">
                  <v:stroke endarrow="block"/>
                </v:shape>
              </v:group>
            </w:pict>
          </mc:Fallback>
        </mc:AlternateContent>
      </w:r>
    </w:p>
    <w:p w14:paraId="56079C4C" w14:textId="08C5671D" w:rsidR="005F487F" w:rsidRPr="009E4896" w:rsidRDefault="00B569D3" w:rsidP="003B3D7F">
      <w:pPr>
        <w:pStyle w:val="UTEMPRE-TITLE-NAMEPROGYEAR"/>
      </w:pPr>
      <w:sdt>
        <w:sdtPr>
          <w:alias w:val="Author"/>
          <w:tag w:val=""/>
          <w:id w:val="632985617"/>
          <w:placeholder>
            <w:docPart w:val="D1DB228B3CED4414ADD89B1DD4928A16"/>
          </w:placeholder>
          <w:dataBinding w:prefixMappings="xmlns:ns0='http://purl.org/dc/elements/1.1/' xmlns:ns1='http://schemas.openxmlformats.org/package/2006/metadata/core-properties' " w:xpath="/ns1:coreProperties[1]/ns0:creator[1]" w:storeItemID="{6C3C8BC8-F283-45AE-878A-BAB7291924A1}"/>
          <w:text/>
        </w:sdtPr>
        <w:sdtContent>
          <w:r w:rsidR="00ED6908">
            <w:t>YOUR NAME</w:t>
          </w:r>
        </w:sdtContent>
      </w:sdt>
      <w:r w:rsidR="00E26A97" w:rsidRPr="005E5B43">
        <w:br/>
      </w:r>
    </w:p>
    <w:p w14:paraId="7D03F7D5" w14:textId="039857F8" w:rsidR="005F487F" w:rsidRPr="009E4896" w:rsidRDefault="005F487F" w:rsidP="00E656F0">
      <w:pPr>
        <w:pStyle w:val="UTEMPRE-TITLE-TITLE"/>
      </w:pPr>
    </w:p>
    <w:p w14:paraId="1C47999F" w14:textId="2BE79E3F" w:rsidR="005F487F" w:rsidRDefault="005F487F" w:rsidP="00E656F0">
      <w:pPr>
        <w:pStyle w:val="UTEMPRE-TITLE-TITLE"/>
      </w:pPr>
    </w:p>
    <w:p w14:paraId="1CAD8985" w14:textId="5EF46AC4" w:rsidR="005F487F" w:rsidRPr="009E4896" w:rsidRDefault="005F487F" w:rsidP="00E656F0">
      <w:pPr>
        <w:pStyle w:val="UTEMPRE-TITLE-TITLE"/>
      </w:pPr>
    </w:p>
    <w:sdt>
      <w:sdtPr>
        <w:id w:val="454682146"/>
        <w:lock w:val="sdtLocked"/>
        <w:placeholder>
          <w:docPart w:val="19D20D35221C4350AED8169F97A6BE90"/>
        </w:placeholder>
        <w:dropDownList>
          <w:listItem w:value="Choose an item."/>
          <w:listItem w:displayText="Bachelor of Electrical Engineering Technology (Industrial Power) with Honours" w:value="Bachelor of Electrical Engineering Technology (Industrial Power) with Honours"/>
          <w:listItem w:displayText="Bachelor of Electrical Engineering Technology (Industrial Automation &amp; Robotics) with Honours" w:value="Bachelor of Electrical Engineering Technology (Industrial Automation &amp; Robotics) with Honours"/>
          <w:listItem w:displayText="Bachelor of Electrical Engineering Technology with Honours" w:value="Bachelor of Electrical Engineering Technology with Honours"/>
          <w:listItem w:displayText="Bachelor of Electronics Engineering Technology (Telecommunications) with Honours" w:value="Bachelor of Electronics Engineering Technology (Telecommunications) with Honours"/>
          <w:listItem w:displayText="Bachelor of Electronics Engineering Technology (Industrial Electronics) with Honours" w:value="Bachelor of Electronics Engineering Technology (Industrial Electronics) with Honours"/>
          <w:listItem w:displayText="Bachelor of Computer Engineering Technology (Computer Systems) with Honours" w:value="Bachelor of Computer Engineering Technology (Computer Systems) with Honours"/>
          <w:listItem w:displayText="Bachelor of Electronics Engineering Technology with Honours" w:value="Bachelor of Electronics Engineering Technology with Honours"/>
          <w:listItem w:displayText="Bachelor of Technology in Electrical Maintenance System with Honours" w:value="Bachelor of Technology in Electrical Maintenance System with Honours"/>
          <w:listItem w:displayText="Bachelor of Technology in Electronic Industrial Automation with Honours" w:value="Bachelor of Technology in Electronic Industrial Automation with Honours"/>
        </w:dropDownList>
      </w:sdtPr>
      <w:sdtContent>
        <w:p w14:paraId="48818537" w14:textId="14C86200" w:rsidR="007E600F" w:rsidRDefault="00095975" w:rsidP="005E5B43">
          <w:pPr>
            <w:pStyle w:val="UTEMPRE-TITLE-NAMEPROGYEAR"/>
            <w:rPr>
              <w:bCs/>
            </w:rPr>
          </w:pPr>
          <w:r>
            <w:t>Bachelor of Electr</w:t>
          </w:r>
          <w:r w:rsidR="00010ACB">
            <w:t>ical</w:t>
          </w:r>
          <w:r>
            <w:t xml:space="preserve"> Engineering Technology with Honours</w:t>
          </w:r>
        </w:p>
      </w:sdtContent>
    </w:sdt>
    <w:p w14:paraId="2BE06DEB" w14:textId="6A561AE9" w:rsidR="005F487F" w:rsidRPr="00095975" w:rsidRDefault="005F487F" w:rsidP="00E656F0">
      <w:pPr>
        <w:pStyle w:val="UTEMPRE-TITLE-TITLE"/>
        <w:rPr>
          <w:lang w:val="ms-MY"/>
        </w:rPr>
      </w:pPr>
    </w:p>
    <w:p w14:paraId="5BE5892A" w14:textId="77777777" w:rsidR="005F487F" w:rsidRDefault="005F487F" w:rsidP="00E656F0">
      <w:pPr>
        <w:pStyle w:val="UTEMPRE-TITLE-TITLE"/>
      </w:pPr>
    </w:p>
    <w:p w14:paraId="4884EF42" w14:textId="43EE2FB1" w:rsidR="004B0058" w:rsidRDefault="004B0058" w:rsidP="00E656F0">
      <w:pPr>
        <w:pStyle w:val="UTEMPRE-TITLE-TITLE"/>
      </w:pPr>
    </w:p>
    <w:p w14:paraId="23A870AB" w14:textId="2F30489B" w:rsidR="00010E2C" w:rsidRDefault="00010E2C" w:rsidP="00E656F0">
      <w:pPr>
        <w:pStyle w:val="UTEMPRE-TITLE-TITLE"/>
      </w:pPr>
    </w:p>
    <w:sdt>
      <w:sdtPr>
        <w:id w:val="-367982792"/>
        <w:lock w:val="sdtLocked"/>
        <w:placeholder>
          <w:docPart w:val="E63C1EA1670A4FB896B714A30DAA0C00"/>
        </w:placeholder>
        <w:text/>
      </w:sdtPr>
      <w:sdtContent>
        <w:p w14:paraId="31030947" w14:textId="5A819411" w:rsidR="00BD1471" w:rsidRDefault="00884B1B" w:rsidP="0022446B">
          <w:pPr>
            <w:pStyle w:val="UTEMPRE-TITLE-NAMEPROGYEAR"/>
            <w:sectPr w:rsidR="00BD1471" w:rsidSect="004B7B5F">
              <w:footerReference w:type="default" r:id="rId9"/>
              <w:pgSz w:w="11909" w:h="16834" w:code="9"/>
              <w:pgMar w:top="1985" w:right="1418" w:bottom="1418" w:left="1701" w:header="720" w:footer="1298" w:gutter="0"/>
              <w:pgNumType w:fmt="upperRoman" w:start="1"/>
              <w:cols w:space="720"/>
              <w:docGrid w:linePitch="360"/>
            </w:sectPr>
          </w:pPr>
          <w:r w:rsidRPr="006E159F">
            <w:t>20</w:t>
          </w:r>
          <w:r w:rsidR="00696F86">
            <w:t>25</w:t>
          </w:r>
        </w:p>
      </w:sdtContent>
    </w:sdt>
    <w:bookmarkStart w:id="0" w:name="_Hlk56761083" w:displacedByCustomXml="next"/>
    <w:sdt>
      <w:sdtPr>
        <w:alias w:val="Title"/>
        <w:tag w:val=""/>
        <w:id w:val="1907331581"/>
        <w:lock w:val="sdtContentLocked"/>
        <w:placeholder>
          <w:docPart w:val="37255499AA134B50942F47CD95883DB0"/>
        </w:placeholder>
        <w:dataBinding w:prefixMappings="xmlns:ns0='http://purl.org/dc/elements/1.1/' xmlns:ns1='http://schemas.openxmlformats.org/package/2006/metadata/core-properties' " w:xpath="/ns1:coreProperties[1]/ns0:title[1]" w:storeItemID="{6C3C8BC8-F283-45AE-878A-BAB7291924A1}"/>
        <w:text/>
      </w:sdtPr>
      <w:sdtContent>
        <w:bookmarkEnd w:id="0" w:displacedByCustomXml="prev"/>
        <w:p w14:paraId="5C87BA3D" w14:textId="78B04895" w:rsidR="001025C1" w:rsidRDefault="000F4663" w:rsidP="001025C1">
          <w:pPr>
            <w:pStyle w:val="UTEMTITLE"/>
            <w:rPr>
              <w:bCs/>
              <w:caps/>
            </w:rPr>
          </w:pPr>
          <w:r>
            <w:t>DEVELOPMENT OF</w:t>
          </w:r>
        </w:p>
      </w:sdtContent>
    </w:sdt>
    <w:p w14:paraId="5E00A102" w14:textId="0B0C719C" w:rsidR="00F65D8D" w:rsidRDefault="00A84A83" w:rsidP="001025C1">
      <w:pPr>
        <w:pStyle w:val="UTEMTITLE"/>
      </w:pPr>
      <w:r>
        <w:rPr>
          <w:noProof/>
          <w:lang w:val="en-MY" w:eastAsia="en-MY"/>
        </w:rPr>
        <mc:AlternateContent>
          <mc:Choice Requires="wpg">
            <w:drawing>
              <wp:anchor distT="0" distB="0" distL="114300" distR="114300" simplePos="0" relativeHeight="251825664" behindDoc="0" locked="0" layoutInCell="1" allowOverlap="1" wp14:anchorId="035C6C0F" wp14:editId="776F1FF2">
                <wp:simplePos x="0" y="0"/>
                <wp:positionH relativeFrom="column">
                  <wp:posOffset>3025140</wp:posOffset>
                </wp:positionH>
                <wp:positionV relativeFrom="paragraph">
                  <wp:posOffset>12065</wp:posOffset>
                </wp:positionV>
                <wp:extent cx="2219325" cy="933370"/>
                <wp:effectExtent l="38100" t="38100" r="28575" b="19685"/>
                <wp:wrapNone/>
                <wp:docPr id="20" name="Group 20"/>
                <wp:cNvGraphicFramePr/>
                <a:graphic xmlns:a="http://schemas.openxmlformats.org/drawingml/2006/main">
                  <a:graphicData uri="http://schemas.microsoft.com/office/word/2010/wordprocessingGroup">
                    <wpg:wgp>
                      <wpg:cNvGrpSpPr/>
                      <wpg:grpSpPr>
                        <a:xfrm>
                          <a:off x="0" y="0"/>
                          <a:ext cx="2219325" cy="933370"/>
                          <a:chOff x="-123825" y="-133350"/>
                          <a:chExt cx="2219325" cy="933370"/>
                        </a:xfrm>
                      </wpg:grpSpPr>
                      <wps:wsp>
                        <wps:cNvPr id="21" name="Text Box 21"/>
                        <wps:cNvSpPr txBox="1"/>
                        <wps:spPr>
                          <a:xfrm>
                            <a:off x="866699" y="0"/>
                            <a:ext cx="1228801" cy="800020"/>
                          </a:xfrm>
                          <a:prstGeom prst="rect">
                            <a:avLst/>
                          </a:prstGeom>
                          <a:solidFill>
                            <a:schemeClr val="lt1"/>
                          </a:solidFill>
                          <a:ln w="6350">
                            <a:solidFill>
                              <a:prstClr val="black"/>
                            </a:solidFill>
                          </a:ln>
                        </wps:spPr>
                        <wps:txbx>
                          <w:txbxContent>
                            <w:p w14:paraId="6E804ECD" w14:textId="292FB9BC" w:rsidR="00B569D3" w:rsidRPr="00B70F1B" w:rsidRDefault="00B569D3" w:rsidP="00A84A83">
                              <w:pPr>
                                <w:rPr>
                                  <w:color w:val="FF0000"/>
                                  <w:lang w:val="en-MY"/>
                                </w:rPr>
                              </w:pPr>
                              <w:r>
                                <w:rPr>
                                  <w:color w:val="FF0000"/>
                                  <w:lang w:val="en-MY"/>
                                </w:rPr>
                                <w:t>This field is automatically typed (no need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H="1" flipV="1">
                            <a:off x="-123825" y="-133350"/>
                            <a:ext cx="977881"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5C6C0F" id="Group 20" o:spid="_x0000_s1035" style="position:absolute;left:0;text-align:left;margin-left:238.2pt;margin-top:.95pt;width:174.75pt;height:73.5pt;z-index:251825664;mso-width-relative:margin;mso-height-relative:margin" coordorigin="-1238,-1333" coordsize="221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">
                <v:shape id="Text Box 21" o:spid="_x0000_s1036" type="#_x0000_t202" style="position:absolute;left:8666;width:1228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6E804ECD" w14:textId="292FB9BC" w:rsidR="00B569D3" w:rsidRPr="00B70F1B" w:rsidRDefault="00B569D3" w:rsidP="00A84A83">
                        <w:pPr>
                          <w:rPr>
                            <w:color w:val="FF0000"/>
                            <w:lang w:val="en-MY"/>
                          </w:rPr>
                        </w:pPr>
                        <w:r>
                          <w:rPr>
                            <w:color w:val="FF0000"/>
                            <w:lang w:val="en-MY"/>
                          </w:rPr>
                          <w:t>This field is automatically typed (no need to change)</w:t>
                        </w:r>
                      </w:p>
                    </w:txbxContent>
                  </v:textbox>
                </v:shape>
                <v:shape id="Straight Arrow Connector 22" o:spid="_x0000_s1037" type="#_x0000_t32" style="position:absolute;left:-1238;top:-1333;width:9778;height:6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" strokecolor="#4579b8 [3044]">
                  <v:stroke endarrow="block"/>
                </v:shape>
              </v:group>
            </w:pict>
          </mc:Fallback>
        </mc:AlternateContent>
      </w:r>
    </w:p>
    <w:p w14:paraId="7E89430C" w14:textId="08F9F6BF" w:rsidR="00010E2C" w:rsidRDefault="00010E2C" w:rsidP="001025C1">
      <w:pPr>
        <w:pStyle w:val="UTEMTITLE"/>
      </w:pPr>
    </w:p>
    <w:p w14:paraId="592DA450" w14:textId="66953945" w:rsidR="00F65D8D" w:rsidRDefault="00F65D8D" w:rsidP="00BD4770">
      <w:pPr>
        <w:pStyle w:val="UTEMTITLE"/>
      </w:pPr>
    </w:p>
    <w:p w14:paraId="4705820E" w14:textId="2B352A9D" w:rsidR="006E159F" w:rsidRDefault="00AB5919" w:rsidP="00BD4770">
      <w:pPr>
        <w:pStyle w:val="UTEMTITLE"/>
      </w:pPr>
      <w:r>
        <w:rPr>
          <w:noProof/>
          <w:lang w:val="en-MY" w:eastAsia="en-MY"/>
        </w:rPr>
        <mc:AlternateContent>
          <mc:Choice Requires="wps">
            <w:drawing>
              <wp:anchor distT="0" distB="0" distL="114300" distR="114300" simplePos="0" relativeHeight="251872768" behindDoc="0" locked="0" layoutInCell="1" allowOverlap="1" wp14:anchorId="5E600018" wp14:editId="496A0EC9">
                <wp:simplePos x="0" y="0"/>
                <wp:positionH relativeFrom="column">
                  <wp:posOffset>3368039</wp:posOffset>
                </wp:positionH>
                <wp:positionV relativeFrom="paragraph">
                  <wp:posOffset>152399</wp:posOffset>
                </wp:positionV>
                <wp:extent cx="634365" cy="372110"/>
                <wp:effectExtent l="38100" t="0" r="32385" b="66040"/>
                <wp:wrapNone/>
                <wp:docPr id="30" name="Straight Arrow Connector 30"/>
                <wp:cNvGraphicFramePr/>
                <a:graphic xmlns:a="http://schemas.openxmlformats.org/drawingml/2006/main">
                  <a:graphicData uri="http://schemas.microsoft.com/office/word/2010/wordprocessingShape">
                    <wps:wsp>
                      <wps:cNvCnPr/>
                      <wps:spPr>
                        <a:xfrm flipH="1">
                          <a:off x="0" y="0"/>
                          <a:ext cx="634365" cy="372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1F69944" id="Straight Arrow Connector 30" o:spid="_x0000_s1026" type="#_x0000_t32" style="position:absolute;margin-left:265.2pt;margin-top:12pt;width:49.95pt;height:29.3pt;flip:x;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" strokecolor="#4579b8 [3044]">
                <v:stroke endarrow="block"/>
              </v:shape>
            </w:pict>
          </mc:Fallback>
        </mc:AlternateContent>
      </w:r>
    </w:p>
    <w:p w14:paraId="395B29A1" w14:textId="1689F990" w:rsidR="006E159F" w:rsidRDefault="006E159F" w:rsidP="00BD4770">
      <w:pPr>
        <w:pStyle w:val="UTEMTITLE"/>
      </w:pPr>
    </w:p>
    <w:p w14:paraId="7958D775" w14:textId="0DB5C417" w:rsidR="006E159F" w:rsidRDefault="006E159F" w:rsidP="00BD4770">
      <w:pPr>
        <w:pStyle w:val="UTEMTITLE"/>
      </w:pPr>
    </w:p>
    <w:p w14:paraId="604E98C4" w14:textId="704928AF" w:rsidR="00AB0395" w:rsidRPr="005E5B43" w:rsidRDefault="00B569D3" w:rsidP="00BD4770">
      <w:pPr>
        <w:pStyle w:val="UTEMTITLE"/>
        <w:rPr>
          <w:color w:val="000000" w:themeColor="text1"/>
        </w:rPr>
      </w:pPr>
      <w:sdt>
        <w:sdtPr>
          <w:rPr>
            <w:color w:val="000000" w:themeColor="text1"/>
          </w:rPr>
          <w:alias w:val="Author"/>
          <w:tag w:val=""/>
          <w:id w:val="979494109"/>
          <w:lock w:val="sdtContentLocked"/>
          <w:placeholder>
            <w:docPart w:val="3FCB8FAFBD284D7DA252890DA7841652"/>
          </w:placeholder>
          <w:dataBinding w:prefixMappings="xmlns:ns0='http://purl.org/dc/elements/1.1/' xmlns:ns1='http://schemas.openxmlformats.org/package/2006/metadata/core-properties' " w:xpath="/ns1:coreProperties[1]/ns0:creator[1]" w:storeItemID="{6C3C8BC8-F283-45AE-878A-BAB7291924A1}"/>
          <w:text/>
        </w:sdtPr>
        <w:sdtContent>
          <w:r w:rsidR="00E15C41">
            <w:rPr>
              <w:color w:val="000000" w:themeColor="text1"/>
            </w:rPr>
            <w:t>YOUR NAME</w:t>
          </w:r>
        </w:sdtContent>
      </w:sdt>
      <w:r w:rsidR="002F03BD" w:rsidRPr="005E5B43">
        <w:rPr>
          <w:color w:val="000000" w:themeColor="text1"/>
        </w:rPr>
        <w:t xml:space="preserve"> </w:t>
      </w:r>
      <w:r w:rsidR="00BD4770" w:rsidRPr="005E5B43">
        <w:rPr>
          <w:color w:val="000000" w:themeColor="text1"/>
        </w:rPr>
        <w:br/>
      </w:r>
    </w:p>
    <w:p w14:paraId="42477B62" w14:textId="2BDC9280" w:rsidR="00EA5553" w:rsidRDefault="00EA5553" w:rsidP="00BD4770">
      <w:pPr>
        <w:pStyle w:val="UTEMTITLE"/>
      </w:pPr>
    </w:p>
    <w:p w14:paraId="4B5532D2" w14:textId="71F4A724" w:rsidR="00BD4770" w:rsidRDefault="00BD4770" w:rsidP="00BD4770">
      <w:pPr>
        <w:pStyle w:val="UTEMTITLE"/>
      </w:pPr>
    </w:p>
    <w:p w14:paraId="1E8B826D" w14:textId="595F98B2" w:rsidR="00BD4770" w:rsidRDefault="00BD4770" w:rsidP="00BD4770">
      <w:pPr>
        <w:pStyle w:val="UTEMTITLE"/>
      </w:pPr>
    </w:p>
    <w:p w14:paraId="691744CB" w14:textId="77777777" w:rsidR="00BD4770" w:rsidRDefault="00BD4770" w:rsidP="00BD4770">
      <w:pPr>
        <w:pStyle w:val="UTEMTITLE"/>
      </w:pPr>
    </w:p>
    <w:p w14:paraId="581DC147" w14:textId="3B386052" w:rsidR="00BD4770" w:rsidRDefault="00BD4770" w:rsidP="00BD4770">
      <w:pPr>
        <w:pStyle w:val="UTEMTITLE"/>
      </w:pPr>
    </w:p>
    <w:p w14:paraId="088C97A3" w14:textId="7E6B4F59" w:rsidR="007E600F" w:rsidRDefault="00AA0391" w:rsidP="005E5B43">
      <w:pPr>
        <w:pStyle w:val="UTEMPRE-TITLE-NAMEPROGYEAR"/>
      </w:pPr>
      <w:r w:rsidRPr="00FC51EB">
        <w:t xml:space="preserve">A </w:t>
      </w:r>
      <w:r w:rsidR="0049420F" w:rsidRPr="00FC51EB">
        <w:t>project report</w:t>
      </w:r>
      <w:r w:rsidR="002F03BD" w:rsidRPr="00FC51EB">
        <w:t xml:space="preserve"> </w:t>
      </w:r>
      <w:r w:rsidRPr="00FC51EB">
        <w:t xml:space="preserve">submitted </w:t>
      </w:r>
      <w:r w:rsidR="00C52D53" w:rsidRPr="00FC51EB">
        <w:br/>
      </w:r>
      <w:r w:rsidRPr="00FC51EB">
        <w:t xml:space="preserve">in </w:t>
      </w:r>
      <w:r w:rsidR="0049420F" w:rsidRPr="00FC51EB">
        <w:t>partial fulfillment</w:t>
      </w:r>
      <w:r w:rsidR="002B5239" w:rsidRPr="00FC51EB">
        <w:t xml:space="preserve"> </w:t>
      </w:r>
      <w:r w:rsidRPr="00FC51EB">
        <w:t>of the requirements for the degree of</w:t>
      </w:r>
      <w:r w:rsidR="00C52D53" w:rsidRPr="00FC51EB">
        <w:br/>
      </w:r>
      <w:sdt>
        <w:sdtPr>
          <w:id w:val="769438227"/>
          <w:lock w:val="sdtLocked"/>
          <w:placeholder>
            <w:docPart w:val="FF05367F8EF74D8DAC6EDE3D83B66279"/>
          </w:placeholder>
          <w:dropDownList>
            <w:listItem w:value="Choose an item."/>
            <w:listItem w:displayText="Bachelor of Electrical Engineering Technology (Industrial Power) with Honours" w:value="Bachelor of Electrical Engineering Technology (Industrial Power) with Honours"/>
            <w:listItem w:displayText="Bachelor of Electrical Engineering Technology (Industrial Automation &amp; Robotics) with Honours" w:value="Bachelor of Electrical Engineering Technology (Industrial Automation &amp; Robotics) with Honours"/>
            <w:listItem w:displayText="Bachelor of Electrical Engineering Technology with Honours" w:value="Bachelor of Electrical Engineering Technology with Honours"/>
            <w:listItem w:displayText="Bachelor of Electronics Engineering Technology (Telecommunications) with Honours" w:value="Bachelor of Electronics Engineering Technology (Telecommunications) with Honours"/>
            <w:listItem w:displayText="Bachelor of Electronics Engineering Technology (Industrial Electronics) with Honours" w:value="Bachelor of Electronics Engineering Technology (Industrial Electronics) with Honours"/>
            <w:listItem w:displayText="Bachelor of Computer Engineering Technology (Computer Systems) with Honours" w:value="Bachelor of Computer Engineering Technology (Computer Systems) with Honours"/>
            <w:listItem w:displayText="Bachelor of Electronics Engineering Technology with Honours" w:value="Bachelor of Electronics Engineering  Technology with Honours"/>
            <w:listItem w:displayText="Bachelor of Technology in Electrical Maintenance System with Honours" w:value="Bachelor of Technology in Electrical Maintenance System with Honours"/>
            <w:listItem w:displayText="Bachelor of Technology in Electronic Industrial Automation with Honours" w:value="Bachelor of Technology in Electronic Industrial Automation with Honours"/>
          </w:dropDownList>
        </w:sdtPr>
        <w:sdtContent>
          <w:r w:rsidR="009163C1">
            <w:t>Bachelor of Electr</w:t>
          </w:r>
          <w:r w:rsidR="00010ACB">
            <w:t>ical</w:t>
          </w:r>
          <w:r w:rsidR="009163C1">
            <w:t xml:space="preserve"> Engineering Technology with Honours</w:t>
          </w:r>
        </w:sdtContent>
      </w:sdt>
    </w:p>
    <w:p w14:paraId="14A20FB3" w14:textId="6F4D85C9" w:rsidR="00EA5553" w:rsidRDefault="00A84A83" w:rsidP="00DA1FDE">
      <w:pPr>
        <w:pStyle w:val="UTEMTITLE"/>
      </w:pPr>
      <w:r>
        <w:rPr>
          <w:noProof/>
          <w:lang w:val="en-MY" w:eastAsia="en-MY"/>
        </w:rPr>
        <mc:AlternateContent>
          <mc:Choice Requires="wpg">
            <w:drawing>
              <wp:anchor distT="0" distB="0" distL="114300" distR="114300" simplePos="0" relativeHeight="251829760" behindDoc="0" locked="0" layoutInCell="1" allowOverlap="1" wp14:anchorId="69C990BD" wp14:editId="248DBEAE">
                <wp:simplePos x="0" y="0"/>
                <wp:positionH relativeFrom="column">
                  <wp:posOffset>-251460</wp:posOffset>
                </wp:positionH>
                <wp:positionV relativeFrom="paragraph">
                  <wp:posOffset>-1270</wp:posOffset>
                </wp:positionV>
                <wp:extent cx="2695575" cy="888365"/>
                <wp:effectExtent l="0" t="38100" r="66675" b="26035"/>
                <wp:wrapNone/>
                <wp:docPr id="38" name="Group 38"/>
                <wp:cNvGraphicFramePr/>
                <a:graphic xmlns:a="http://schemas.openxmlformats.org/drawingml/2006/main">
                  <a:graphicData uri="http://schemas.microsoft.com/office/word/2010/wordprocessingGroup">
                    <wpg:wgp>
                      <wpg:cNvGrpSpPr/>
                      <wpg:grpSpPr>
                        <a:xfrm>
                          <a:off x="0" y="0"/>
                          <a:ext cx="2695575" cy="888365"/>
                          <a:chOff x="0" y="-200025"/>
                          <a:chExt cx="2695575" cy="888365"/>
                        </a:xfrm>
                      </wpg:grpSpPr>
                      <wps:wsp>
                        <wps:cNvPr id="39" name="Text Box 39"/>
                        <wps:cNvSpPr txBox="1"/>
                        <wps:spPr>
                          <a:xfrm>
                            <a:off x="0" y="0"/>
                            <a:ext cx="1473835" cy="688340"/>
                          </a:xfrm>
                          <a:prstGeom prst="rect">
                            <a:avLst/>
                          </a:prstGeom>
                          <a:solidFill>
                            <a:schemeClr val="lt1"/>
                          </a:solidFill>
                          <a:ln w="6350">
                            <a:solidFill>
                              <a:prstClr val="black"/>
                            </a:solidFill>
                          </a:ln>
                        </wps:spPr>
                        <wps:txbx>
                          <w:txbxContent>
                            <w:p w14:paraId="6E501C04" w14:textId="77777777" w:rsidR="00B569D3" w:rsidRPr="00BE074F" w:rsidRDefault="00B569D3" w:rsidP="00A84A83">
                              <w:pPr>
                                <w:rPr>
                                  <w:color w:val="FF0000"/>
                                </w:rPr>
                              </w:pPr>
                              <w:r>
                                <w:rPr>
                                  <w:color w:val="FF0000"/>
                                </w:rPr>
                                <w:t>Please SELECT your academic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flipV="1">
                            <a:off x="1476375" y="-200025"/>
                            <a:ext cx="121920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C990BD" id="Group 38" o:spid="_x0000_s1038" style="position:absolute;left:0;text-align:left;margin-left:-19.8pt;margin-top:-.1pt;width:212.25pt;height:69.95pt;z-index:251829760;mso-width-relative:margin;mso-height-relative:margin" coordorigin=",-2000" coordsize="26955,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">
                <v:shape id="Text Box 39" o:spid="_x0000_s1039" type="#_x0000_t202" style="position:absolute;width:14738;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6E501C04" w14:textId="77777777" w:rsidR="00B569D3" w:rsidRPr="00BE074F" w:rsidRDefault="00B569D3" w:rsidP="00A84A83">
                        <w:pPr>
                          <w:rPr>
                            <w:color w:val="FF0000"/>
                          </w:rPr>
                        </w:pPr>
                        <w:r>
                          <w:rPr>
                            <w:color w:val="FF0000"/>
                          </w:rPr>
                          <w:t>Please SELECT your academic program</w:t>
                        </w:r>
                      </w:p>
                    </w:txbxContent>
                  </v:textbox>
                </v:shape>
                <v:shape id="Straight Arrow Connector 47" o:spid="_x0000_s1040" type="#_x0000_t32" style="position:absolute;left:14763;top:-2000;width:12192;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" strokecolor="#4579b8 [3044]">
                  <v:stroke endarrow="block"/>
                </v:shape>
              </v:group>
            </w:pict>
          </mc:Fallback>
        </mc:AlternateContent>
      </w:r>
    </w:p>
    <w:p w14:paraId="28410472" w14:textId="7C948934" w:rsidR="00EA5553" w:rsidRDefault="00EA5553" w:rsidP="00BD4770">
      <w:pPr>
        <w:pStyle w:val="UTEMTITLE"/>
      </w:pPr>
    </w:p>
    <w:p w14:paraId="615448A7" w14:textId="2A64924E" w:rsidR="00EA5553" w:rsidRDefault="00EA5553" w:rsidP="00BD4770">
      <w:pPr>
        <w:pStyle w:val="UTEMTITLE"/>
      </w:pPr>
    </w:p>
    <w:p w14:paraId="79741431" w14:textId="607DFE10" w:rsidR="00BD4770" w:rsidRDefault="00BD4770" w:rsidP="00BD4770">
      <w:pPr>
        <w:pStyle w:val="UTEMTITLE"/>
      </w:pPr>
    </w:p>
    <w:p w14:paraId="7537A0B8" w14:textId="3B59C670" w:rsidR="00BD4770" w:rsidRDefault="00BD4770" w:rsidP="00BD4770">
      <w:pPr>
        <w:pStyle w:val="UTEMTITLE"/>
      </w:pPr>
    </w:p>
    <w:p w14:paraId="721DBC09" w14:textId="43B408F9" w:rsidR="00BD4770" w:rsidRDefault="00BD4770" w:rsidP="00BD4770">
      <w:pPr>
        <w:pStyle w:val="UTEMTITLE"/>
      </w:pPr>
    </w:p>
    <w:p w14:paraId="79C39595" w14:textId="77777777" w:rsidR="00BD4770" w:rsidRDefault="00BD4770" w:rsidP="00BD4770">
      <w:pPr>
        <w:pStyle w:val="UTEMTITLE"/>
      </w:pPr>
    </w:p>
    <w:p w14:paraId="5217DDBD" w14:textId="6E643589" w:rsidR="00BD4770" w:rsidRPr="00BD4770" w:rsidRDefault="00BD4770" w:rsidP="00BD4770">
      <w:pPr>
        <w:pStyle w:val="UTEMTITLE"/>
      </w:pPr>
    </w:p>
    <w:sdt>
      <w:sdtPr>
        <w:id w:val="-1969817982"/>
        <w:lock w:val="sdtContentLocked"/>
        <w:placeholder>
          <w:docPart w:val="E63C1EA1670A4FB896B714A30DAA0C00"/>
        </w:placeholder>
        <w:text/>
      </w:sdtPr>
      <w:sdtContent>
        <w:p w14:paraId="78A27559" w14:textId="6F44E72A" w:rsidR="000E031C" w:rsidRDefault="00B54FC2" w:rsidP="000E031C">
          <w:pPr>
            <w:pStyle w:val="UTEMTITLE-FACULTY"/>
          </w:pPr>
          <w:r w:rsidRPr="00B54FC2">
            <w:t xml:space="preserve">Faculty of Electrical </w:t>
          </w:r>
          <w:r w:rsidR="00010ACB">
            <w:t>Technology</w:t>
          </w:r>
          <w:r w:rsidR="00010ACB" w:rsidRPr="00B54FC2">
            <w:t xml:space="preserve"> </w:t>
          </w:r>
          <w:r w:rsidR="00010ACB">
            <w:t xml:space="preserve">and </w:t>
          </w:r>
          <w:r w:rsidRPr="00B54FC2">
            <w:t xml:space="preserve">Engineering </w:t>
          </w:r>
        </w:p>
      </w:sdtContent>
    </w:sdt>
    <w:p w14:paraId="0B7CC16F" w14:textId="77777777" w:rsidR="00EA5553" w:rsidRDefault="00EA5553" w:rsidP="00C52D53">
      <w:pPr>
        <w:pStyle w:val="UTEMTITLE-FACULTY"/>
      </w:pPr>
    </w:p>
    <w:p w14:paraId="4C157A98" w14:textId="77777777" w:rsidR="00BD4770" w:rsidRDefault="00BD4770" w:rsidP="00C52D53">
      <w:pPr>
        <w:pStyle w:val="UTEMTITLE-FACULTY"/>
      </w:pPr>
    </w:p>
    <w:p w14:paraId="6F0CE6B1" w14:textId="1852DC30" w:rsidR="00DA1FDE" w:rsidRDefault="00DA1FDE" w:rsidP="00C52D53">
      <w:pPr>
        <w:pStyle w:val="UTEMTITLE-FACULTY"/>
      </w:pPr>
    </w:p>
    <w:p w14:paraId="5CFB0D75" w14:textId="77777777" w:rsidR="006E159F" w:rsidRDefault="006E159F" w:rsidP="00C52D53">
      <w:pPr>
        <w:pStyle w:val="UTEMTITLE-FACULTY"/>
      </w:pPr>
    </w:p>
    <w:p w14:paraId="264036C5" w14:textId="77777777" w:rsidR="00BD4770" w:rsidRDefault="00BD4770" w:rsidP="00C52D53">
      <w:pPr>
        <w:pStyle w:val="UTEMTITLE-FACULTY"/>
      </w:pPr>
    </w:p>
    <w:p w14:paraId="0881E150" w14:textId="77777777" w:rsidR="00BD4770" w:rsidRDefault="00BD4770" w:rsidP="00C52D53">
      <w:pPr>
        <w:pStyle w:val="UTEMTITLE-FACULTY"/>
      </w:pPr>
    </w:p>
    <w:p w14:paraId="79AD60F2" w14:textId="564DF9DC" w:rsidR="00BD4770" w:rsidRDefault="00BD4770" w:rsidP="00C52D53">
      <w:pPr>
        <w:pStyle w:val="UTEMTITLE-FACULTY"/>
      </w:pPr>
    </w:p>
    <w:p w14:paraId="0B6D2E89" w14:textId="77777777" w:rsidR="00BD4770" w:rsidRDefault="00BD4770" w:rsidP="00C52D53">
      <w:pPr>
        <w:pStyle w:val="UTEMTITLE-FACULTY"/>
      </w:pPr>
    </w:p>
    <w:p w14:paraId="769EF2BE" w14:textId="77777777" w:rsidR="00AE74D0" w:rsidRDefault="00B569D3" w:rsidP="00BD4770">
      <w:pPr>
        <w:pStyle w:val="UTEMTITLE"/>
      </w:pPr>
      <w:sdt>
        <w:sdtPr>
          <w:id w:val="-341710453"/>
          <w:lock w:val="sdtContentLocked"/>
          <w:placeholder>
            <w:docPart w:val="E63C1EA1670A4FB896B714A30DAA0C00"/>
          </w:placeholder>
        </w:sdtPr>
        <w:sdtContent>
          <w:r w:rsidR="00AA0391">
            <w:t>UNIVERSITI TEKNIKAL MALAYSIA MELAKA</w:t>
          </w:r>
        </w:sdtContent>
      </w:sdt>
      <w:r w:rsidR="00BD4770">
        <w:br/>
      </w:r>
    </w:p>
    <w:p w14:paraId="4AD34CF9" w14:textId="7D29828B" w:rsidR="00BD4770" w:rsidRDefault="00BD4770" w:rsidP="00BD4770">
      <w:pPr>
        <w:pStyle w:val="UTEMTITLE"/>
      </w:pPr>
    </w:p>
    <w:p w14:paraId="273CC04E" w14:textId="5D3230FA" w:rsidR="00BD4770" w:rsidRDefault="00BD4770" w:rsidP="00BD4770">
      <w:pPr>
        <w:pStyle w:val="UTEMTITLE"/>
      </w:pPr>
    </w:p>
    <w:p w14:paraId="60AA2DA0" w14:textId="2F74772D" w:rsidR="00B278ED" w:rsidRDefault="00B278ED" w:rsidP="00BD4770">
      <w:pPr>
        <w:pStyle w:val="UTEMTITLE"/>
      </w:pPr>
    </w:p>
    <w:p w14:paraId="50B369B7" w14:textId="470E868F" w:rsidR="00010E2C" w:rsidRDefault="00010E2C" w:rsidP="00BD4770">
      <w:pPr>
        <w:pStyle w:val="UTEMTITLE"/>
      </w:pPr>
    </w:p>
    <w:p w14:paraId="1B69FB80" w14:textId="1291EA89" w:rsidR="00010E2C" w:rsidRDefault="00010E2C" w:rsidP="00BD4770">
      <w:pPr>
        <w:pStyle w:val="UTEMTITLE"/>
      </w:pPr>
    </w:p>
    <w:sdt>
      <w:sdtPr>
        <w:rPr>
          <w:color w:val="000000" w:themeColor="text1"/>
        </w:rPr>
        <w:id w:val="-1733681538"/>
        <w:lock w:val="sdtLocked"/>
        <w:placeholder>
          <w:docPart w:val="E63C1EA1670A4FB896B714A30DAA0C00"/>
        </w:placeholder>
        <w:text/>
      </w:sdtPr>
      <w:sdtContent>
        <w:p w14:paraId="7BA5434A" w14:textId="279EB6F3" w:rsidR="00FF0E27" w:rsidRPr="005E5B43" w:rsidRDefault="00C52D53" w:rsidP="00BD4770">
          <w:pPr>
            <w:pStyle w:val="UTEMTITLE"/>
            <w:rPr>
              <w:color w:val="000000" w:themeColor="text1"/>
            </w:rPr>
          </w:pPr>
          <w:r w:rsidRPr="005E5B43">
            <w:rPr>
              <w:color w:val="000000" w:themeColor="text1"/>
            </w:rPr>
            <w:t>20</w:t>
          </w:r>
          <w:r w:rsidR="00696F86">
            <w:rPr>
              <w:color w:val="000000" w:themeColor="text1"/>
            </w:rPr>
            <w:t>25</w:t>
          </w:r>
        </w:p>
      </w:sdtContent>
    </w:sdt>
    <w:p w14:paraId="0E136ADE" w14:textId="77777777" w:rsidR="00BD1471" w:rsidRDefault="00BD1471" w:rsidP="00E876AB">
      <w:pPr>
        <w:pStyle w:val="UTEMTITLE"/>
        <w:jc w:val="left"/>
      </w:pPr>
    </w:p>
    <w:p w14:paraId="19F7793A" w14:textId="77777777" w:rsidR="00E876AB" w:rsidRDefault="00E876AB" w:rsidP="00E876AB">
      <w:pPr>
        <w:pStyle w:val="UTEMTITLE"/>
        <w:jc w:val="left"/>
      </w:pPr>
    </w:p>
    <w:p w14:paraId="45F270D9" w14:textId="3C37D7F9" w:rsidR="004C3C13" w:rsidRDefault="004C3C13" w:rsidP="00D204A6"/>
    <w:p w14:paraId="62CE9BB4" w14:textId="77777777" w:rsidR="004C3C13" w:rsidRPr="004C3C13" w:rsidRDefault="004C3C13" w:rsidP="004C3C13"/>
    <w:p w14:paraId="45652D8B" w14:textId="75DE676A" w:rsidR="004C3C13" w:rsidRDefault="004C3C13" w:rsidP="004C3C13">
      <w:pPr>
        <w:tabs>
          <w:tab w:val="left" w:pos="3050"/>
        </w:tabs>
      </w:pPr>
      <w:r>
        <w:tab/>
      </w:r>
    </w:p>
    <w:p w14:paraId="70323E59" w14:textId="086332F2" w:rsidR="004C3C13" w:rsidRDefault="004C3C13" w:rsidP="004C3C13">
      <w:pPr>
        <w:tabs>
          <w:tab w:val="left" w:pos="3050"/>
        </w:tabs>
      </w:pPr>
    </w:p>
    <w:p w14:paraId="60A61746" w14:textId="3C82039C" w:rsidR="004C3C13" w:rsidRDefault="00A84A83" w:rsidP="004C3C13">
      <w:pPr>
        <w:tabs>
          <w:tab w:val="left" w:pos="3050"/>
        </w:tabs>
      </w:pPr>
      <w:r w:rsidRPr="00A84A83">
        <w:rPr>
          <w:noProof/>
          <w:sz w:val="22"/>
          <w:szCs w:val="22"/>
          <w:lang w:val="en-MY" w:eastAsia="en-MY"/>
        </w:rPr>
        <w:lastRenderedPageBreak/>
        <mc:AlternateContent>
          <mc:Choice Requires="wps">
            <w:drawing>
              <wp:anchor distT="0" distB="0" distL="114300" distR="114300" simplePos="0" relativeHeight="251840000" behindDoc="0" locked="0" layoutInCell="1" allowOverlap="1" wp14:anchorId="6C1AB34C" wp14:editId="164B3713">
                <wp:simplePos x="0" y="0"/>
                <wp:positionH relativeFrom="column">
                  <wp:posOffset>-579543</wp:posOffset>
                </wp:positionH>
                <wp:positionV relativeFrom="paragraph">
                  <wp:posOffset>-59267</wp:posOffset>
                </wp:positionV>
                <wp:extent cx="6558280" cy="8786066"/>
                <wp:effectExtent l="0" t="0" r="13970" b="15240"/>
                <wp:wrapNone/>
                <wp:docPr id="58" name="Rectangle 58"/>
                <wp:cNvGraphicFramePr/>
                <a:graphic xmlns:a="http://schemas.openxmlformats.org/drawingml/2006/main">
                  <a:graphicData uri="http://schemas.microsoft.com/office/word/2010/wordprocessingShape">
                    <wps:wsp>
                      <wps:cNvSpPr/>
                      <wps:spPr>
                        <a:xfrm>
                          <a:off x="0" y="0"/>
                          <a:ext cx="6558280" cy="8786066"/>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E4E2D5A" id="Rectangle 58" o:spid="_x0000_s1026" style="position:absolute;margin-left:-45.65pt;margin-top:-4.65pt;width:516.4pt;height:691.8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" filled="f" strokecolor="red" strokeweight="2pt">
                <v:stroke dashstyle="dash"/>
              </v:rect>
            </w:pict>
          </mc:Fallback>
        </mc:AlternateContent>
      </w:r>
      <w:r w:rsidR="004C3C13">
        <w:rPr>
          <w:noProof/>
          <w:lang w:val="en-MY" w:eastAsia="en-MY"/>
        </w:rPr>
        <mc:AlternateContent>
          <mc:Choice Requires="wpg">
            <w:drawing>
              <wp:anchor distT="0" distB="0" distL="114300" distR="114300" simplePos="0" relativeHeight="251805184" behindDoc="1" locked="0" layoutInCell="1" allowOverlap="1" wp14:anchorId="24F3CD82" wp14:editId="62D14DEA">
                <wp:simplePos x="0" y="0"/>
                <wp:positionH relativeFrom="margin">
                  <wp:posOffset>30208</wp:posOffset>
                </wp:positionH>
                <wp:positionV relativeFrom="paragraph">
                  <wp:posOffset>-1691</wp:posOffset>
                </wp:positionV>
                <wp:extent cx="5510151" cy="79641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151" cy="7964170"/>
                          <a:chOff x="2656" y="-269"/>
                          <a:chExt cx="7689" cy="12542"/>
                        </a:xfrm>
                      </wpg:grpSpPr>
                      <wps:wsp>
                        <wps:cNvPr id="41" name="AutoShape 3"/>
                        <wps:cNvSpPr>
                          <a:spLocks/>
                        </wps:cNvSpPr>
                        <wps:spPr bwMode="auto">
                          <a:xfrm>
                            <a:off x="2656" y="-269"/>
                            <a:ext cx="7689" cy="12542"/>
                          </a:xfrm>
                          <a:custGeom>
                            <a:avLst/>
                            <a:gdLst>
                              <a:gd name="T0" fmla="+- 0 10307 2657"/>
                              <a:gd name="T1" fmla="*/ T0 w 7689"/>
                              <a:gd name="T2" fmla="+- 0 -268 -268"/>
                              <a:gd name="T3" fmla="*/ -268 h 12542"/>
                              <a:gd name="T4" fmla="+- 0 2694 2657"/>
                              <a:gd name="T5" fmla="*/ T4 w 7689"/>
                              <a:gd name="T6" fmla="+- 0 -268 -268"/>
                              <a:gd name="T7" fmla="*/ -268 h 12542"/>
                              <a:gd name="T8" fmla="+- 0 2680 2657"/>
                              <a:gd name="T9" fmla="*/ T8 w 7689"/>
                              <a:gd name="T10" fmla="+- 0 -265 -268"/>
                              <a:gd name="T11" fmla="*/ -265 h 12542"/>
                              <a:gd name="T12" fmla="+- 0 2668 2657"/>
                              <a:gd name="T13" fmla="*/ T12 w 7689"/>
                              <a:gd name="T14" fmla="+- 0 -257 -268"/>
                              <a:gd name="T15" fmla="*/ -257 h 12542"/>
                              <a:gd name="T16" fmla="+- 0 2660 2657"/>
                              <a:gd name="T17" fmla="*/ T16 w 7689"/>
                              <a:gd name="T18" fmla="+- 0 -245 -268"/>
                              <a:gd name="T19" fmla="*/ -245 h 12542"/>
                              <a:gd name="T20" fmla="+- 0 2657 2657"/>
                              <a:gd name="T21" fmla="*/ T20 w 7689"/>
                              <a:gd name="T22" fmla="+- 0 -231 -268"/>
                              <a:gd name="T23" fmla="*/ -231 h 12542"/>
                              <a:gd name="T24" fmla="+- 0 2657 2657"/>
                              <a:gd name="T25" fmla="*/ T24 w 7689"/>
                              <a:gd name="T26" fmla="+- 0 12236 -268"/>
                              <a:gd name="T27" fmla="*/ 12236 h 12542"/>
                              <a:gd name="T28" fmla="+- 0 2660 2657"/>
                              <a:gd name="T29" fmla="*/ T28 w 7689"/>
                              <a:gd name="T30" fmla="+- 0 12250 -268"/>
                              <a:gd name="T31" fmla="*/ 12250 h 12542"/>
                              <a:gd name="T32" fmla="+- 0 2668 2657"/>
                              <a:gd name="T33" fmla="*/ T32 w 7689"/>
                              <a:gd name="T34" fmla="+- 0 12262 -268"/>
                              <a:gd name="T35" fmla="*/ 12262 h 12542"/>
                              <a:gd name="T36" fmla="+- 0 2680 2657"/>
                              <a:gd name="T37" fmla="*/ T36 w 7689"/>
                              <a:gd name="T38" fmla="+- 0 12270 -268"/>
                              <a:gd name="T39" fmla="*/ 12270 h 12542"/>
                              <a:gd name="T40" fmla="+- 0 2694 2657"/>
                              <a:gd name="T41" fmla="*/ T40 w 7689"/>
                              <a:gd name="T42" fmla="+- 0 12273 -268"/>
                              <a:gd name="T43" fmla="*/ 12273 h 12542"/>
                              <a:gd name="T44" fmla="+- 0 10307 2657"/>
                              <a:gd name="T45" fmla="*/ T44 w 7689"/>
                              <a:gd name="T46" fmla="+- 0 12273 -268"/>
                              <a:gd name="T47" fmla="*/ 12273 h 12542"/>
                              <a:gd name="T48" fmla="+- 0 10321 2657"/>
                              <a:gd name="T49" fmla="*/ T48 w 7689"/>
                              <a:gd name="T50" fmla="+- 0 12270 -268"/>
                              <a:gd name="T51" fmla="*/ 12270 h 12542"/>
                              <a:gd name="T52" fmla="+- 0 10334 2657"/>
                              <a:gd name="T53" fmla="*/ T52 w 7689"/>
                              <a:gd name="T54" fmla="+- 0 12262 -268"/>
                              <a:gd name="T55" fmla="*/ 12262 h 12542"/>
                              <a:gd name="T56" fmla="+- 0 10336 2657"/>
                              <a:gd name="T57" fmla="*/ T56 w 7689"/>
                              <a:gd name="T58" fmla="+- 0 12259 -268"/>
                              <a:gd name="T59" fmla="*/ 12259 h 12542"/>
                              <a:gd name="T60" fmla="+- 0 2682 2657"/>
                              <a:gd name="T61" fmla="*/ T60 w 7689"/>
                              <a:gd name="T62" fmla="+- 0 12259 -268"/>
                              <a:gd name="T63" fmla="*/ 12259 h 12542"/>
                              <a:gd name="T64" fmla="+- 0 2671 2657"/>
                              <a:gd name="T65" fmla="*/ T64 w 7689"/>
                              <a:gd name="T66" fmla="+- 0 12248 -268"/>
                              <a:gd name="T67" fmla="*/ 12248 h 12542"/>
                              <a:gd name="T68" fmla="+- 0 2671 2657"/>
                              <a:gd name="T69" fmla="*/ T68 w 7689"/>
                              <a:gd name="T70" fmla="+- 0 -243 -268"/>
                              <a:gd name="T71" fmla="*/ -243 h 12542"/>
                              <a:gd name="T72" fmla="+- 0 2682 2657"/>
                              <a:gd name="T73" fmla="*/ T72 w 7689"/>
                              <a:gd name="T74" fmla="+- 0 -254 -268"/>
                              <a:gd name="T75" fmla="*/ -254 h 12542"/>
                              <a:gd name="T76" fmla="+- 0 10336 2657"/>
                              <a:gd name="T77" fmla="*/ T76 w 7689"/>
                              <a:gd name="T78" fmla="+- 0 -254 -268"/>
                              <a:gd name="T79" fmla="*/ -254 h 12542"/>
                              <a:gd name="T80" fmla="+- 0 10334 2657"/>
                              <a:gd name="T81" fmla="*/ T80 w 7689"/>
                              <a:gd name="T82" fmla="+- 0 -257 -268"/>
                              <a:gd name="T83" fmla="*/ -257 h 12542"/>
                              <a:gd name="T84" fmla="+- 0 10321 2657"/>
                              <a:gd name="T85" fmla="*/ T84 w 7689"/>
                              <a:gd name="T86" fmla="+- 0 -265 -268"/>
                              <a:gd name="T87" fmla="*/ -265 h 12542"/>
                              <a:gd name="T88" fmla="+- 0 10307 2657"/>
                              <a:gd name="T89" fmla="*/ T88 w 7689"/>
                              <a:gd name="T90" fmla="+- 0 -268 -268"/>
                              <a:gd name="T91" fmla="*/ -268 h 12542"/>
                              <a:gd name="T92" fmla="+- 0 10336 2657"/>
                              <a:gd name="T93" fmla="*/ T92 w 7689"/>
                              <a:gd name="T94" fmla="+- 0 -254 -268"/>
                              <a:gd name="T95" fmla="*/ -254 h 12542"/>
                              <a:gd name="T96" fmla="+- 0 10320 2657"/>
                              <a:gd name="T97" fmla="*/ T96 w 7689"/>
                              <a:gd name="T98" fmla="+- 0 -254 -268"/>
                              <a:gd name="T99" fmla="*/ -254 h 12542"/>
                              <a:gd name="T100" fmla="+- 0 10330 2657"/>
                              <a:gd name="T101" fmla="*/ T100 w 7689"/>
                              <a:gd name="T102" fmla="+- 0 -243 -268"/>
                              <a:gd name="T103" fmla="*/ -243 h 12542"/>
                              <a:gd name="T104" fmla="+- 0 10330 2657"/>
                              <a:gd name="T105" fmla="*/ T104 w 7689"/>
                              <a:gd name="T106" fmla="+- 0 12248 -268"/>
                              <a:gd name="T107" fmla="*/ 12248 h 12542"/>
                              <a:gd name="T108" fmla="+- 0 10320 2657"/>
                              <a:gd name="T109" fmla="*/ T108 w 7689"/>
                              <a:gd name="T110" fmla="+- 0 12259 -268"/>
                              <a:gd name="T111" fmla="*/ 12259 h 12542"/>
                              <a:gd name="T112" fmla="+- 0 10336 2657"/>
                              <a:gd name="T113" fmla="*/ T112 w 7689"/>
                              <a:gd name="T114" fmla="+- 0 12259 -268"/>
                              <a:gd name="T115" fmla="*/ 12259 h 12542"/>
                              <a:gd name="T116" fmla="+- 0 10342 2657"/>
                              <a:gd name="T117" fmla="*/ T116 w 7689"/>
                              <a:gd name="T118" fmla="+- 0 12250 -268"/>
                              <a:gd name="T119" fmla="*/ 12250 h 12542"/>
                              <a:gd name="T120" fmla="+- 0 10345 2657"/>
                              <a:gd name="T121" fmla="*/ T120 w 7689"/>
                              <a:gd name="T122" fmla="+- 0 12236 -268"/>
                              <a:gd name="T123" fmla="*/ 12236 h 12542"/>
                              <a:gd name="T124" fmla="+- 0 10345 2657"/>
                              <a:gd name="T125" fmla="*/ T124 w 7689"/>
                              <a:gd name="T126" fmla="+- 0 -231 -268"/>
                              <a:gd name="T127" fmla="*/ -231 h 12542"/>
                              <a:gd name="T128" fmla="+- 0 10342 2657"/>
                              <a:gd name="T129" fmla="*/ T128 w 7689"/>
                              <a:gd name="T130" fmla="+- 0 -245 -268"/>
                              <a:gd name="T131" fmla="*/ -245 h 12542"/>
                              <a:gd name="T132" fmla="+- 0 10336 2657"/>
                              <a:gd name="T133" fmla="*/ T132 w 7689"/>
                              <a:gd name="T134" fmla="+- 0 -254 -268"/>
                              <a:gd name="T135" fmla="*/ -254 h 12542"/>
                              <a:gd name="T136" fmla="+- 0 10312 2657"/>
                              <a:gd name="T137" fmla="*/ T136 w 7689"/>
                              <a:gd name="T138" fmla="+- 0 -238 -268"/>
                              <a:gd name="T139" fmla="*/ -238 h 12542"/>
                              <a:gd name="T140" fmla="+- 0 2690 2657"/>
                              <a:gd name="T141" fmla="*/ T140 w 7689"/>
                              <a:gd name="T142" fmla="+- 0 -238 -268"/>
                              <a:gd name="T143" fmla="*/ -238 h 12542"/>
                              <a:gd name="T144" fmla="+- 0 2687 2657"/>
                              <a:gd name="T145" fmla="*/ T144 w 7689"/>
                              <a:gd name="T146" fmla="+- 0 -235 -268"/>
                              <a:gd name="T147" fmla="*/ -235 h 12542"/>
                              <a:gd name="T148" fmla="+- 0 2687 2657"/>
                              <a:gd name="T149" fmla="*/ T148 w 7689"/>
                              <a:gd name="T150" fmla="+- 0 12239 -268"/>
                              <a:gd name="T151" fmla="*/ 12239 h 12542"/>
                              <a:gd name="T152" fmla="+- 0 2690 2657"/>
                              <a:gd name="T153" fmla="*/ T152 w 7689"/>
                              <a:gd name="T154" fmla="+- 0 12243 -268"/>
                              <a:gd name="T155" fmla="*/ 12243 h 12542"/>
                              <a:gd name="T156" fmla="+- 0 10312 2657"/>
                              <a:gd name="T157" fmla="*/ T156 w 7689"/>
                              <a:gd name="T158" fmla="+- 0 12243 -268"/>
                              <a:gd name="T159" fmla="*/ 12243 h 12542"/>
                              <a:gd name="T160" fmla="+- 0 10314 2657"/>
                              <a:gd name="T161" fmla="*/ T160 w 7689"/>
                              <a:gd name="T162" fmla="+- 0 12239 -268"/>
                              <a:gd name="T163" fmla="*/ 12239 h 12542"/>
                              <a:gd name="T164" fmla="+- 0 10314 2657"/>
                              <a:gd name="T165" fmla="*/ T164 w 7689"/>
                              <a:gd name="T166" fmla="+- 0 12197 -268"/>
                              <a:gd name="T167" fmla="*/ 12197 h 12542"/>
                              <a:gd name="T168" fmla="+- 0 2731 2657"/>
                              <a:gd name="T169" fmla="*/ T168 w 7689"/>
                              <a:gd name="T170" fmla="+- 0 12197 -268"/>
                              <a:gd name="T171" fmla="*/ 12197 h 12542"/>
                              <a:gd name="T172" fmla="+- 0 2731 2657"/>
                              <a:gd name="T173" fmla="*/ T172 w 7689"/>
                              <a:gd name="T174" fmla="+- 0 -194 -268"/>
                              <a:gd name="T175" fmla="*/ -194 h 12542"/>
                              <a:gd name="T176" fmla="+- 0 10314 2657"/>
                              <a:gd name="T177" fmla="*/ T176 w 7689"/>
                              <a:gd name="T178" fmla="+- 0 -194 -268"/>
                              <a:gd name="T179" fmla="*/ -194 h 12542"/>
                              <a:gd name="T180" fmla="+- 0 10314 2657"/>
                              <a:gd name="T181" fmla="*/ T180 w 7689"/>
                              <a:gd name="T182" fmla="+- 0 -235 -268"/>
                              <a:gd name="T183" fmla="*/ -235 h 12542"/>
                              <a:gd name="T184" fmla="+- 0 10312 2657"/>
                              <a:gd name="T185" fmla="*/ T184 w 7689"/>
                              <a:gd name="T186" fmla="+- 0 -238 -268"/>
                              <a:gd name="T187" fmla="*/ -238 h 12542"/>
                              <a:gd name="T188" fmla="+- 0 10314 2657"/>
                              <a:gd name="T189" fmla="*/ T188 w 7689"/>
                              <a:gd name="T190" fmla="+- 0 -194 -268"/>
                              <a:gd name="T191" fmla="*/ -194 h 12542"/>
                              <a:gd name="T192" fmla="+- 0 10270 2657"/>
                              <a:gd name="T193" fmla="*/ T192 w 7689"/>
                              <a:gd name="T194" fmla="+- 0 -194 -268"/>
                              <a:gd name="T195" fmla="*/ -194 h 12542"/>
                              <a:gd name="T196" fmla="+- 0 10270 2657"/>
                              <a:gd name="T197" fmla="*/ T196 w 7689"/>
                              <a:gd name="T198" fmla="+- 0 12197 -268"/>
                              <a:gd name="T199" fmla="*/ 12197 h 12542"/>
                              <a:gd name="T200" fmla="+- 0 10314 2657"/>
                              <a:gd name="T201" fmla="*/ T200 w 7689"/>
                              <a:gd name="T202" fmla="+- 0 12197 -268"/>
                              <a:gd name="T203" fmla="*/ 12197 h 12542"/>
                              <a:gd name="T204" fmla="+- 0 10314 2657"/>
                              <a:gd name="T205" fmla="*/ T204 w 7689"/>
                              <a:gd name="T206" fmla="+- 0 -194 -268"/>
                              <a:gd name="T207" fmla="*/ -194 h 1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89" h="12542">
                                <a:moveTo>
                                  <a:pt x="7650" y="0"/>
                                </a:moveTo>
                                <a:lnTo>
                                  <a:pt x="37" y="0"/>
                                </a:lnTo>
                                <a:lnTo>
                                  <a:pt x="23" y="3"/>
                                </a:lnTo>
                                <a:lnTo>
                                  <a:pt x="11" y="11"/>
                                </a:lnTo>
                                <a:lnTo>
                                  <a:pt x="3" y="23"/>
                                </a:lnTo>
                                <a:lnTo>
                                  <a:pt x="0" y="37"/>
                                </a:lnTo>
                                <a:lnTo>
                                  <a:pt x="0" y="12504"/>
                                </a:lnTo>
                                <a:lnTo>
                                  <a:pt x="3" y="12518"/>
                                </a:lnTo>
                                <a:lnTo>
                                  <a:pt x="11" y="12530"/>
                                </a:lnTo>
                                <a:lnTo>
                                  <a:pt x="23" y="12538"/>
                                </a:lnTo>
                                <a:lnTo>
                                  <a:pt x="37" y="12541"/>
                                </a:lnTo>
                                <a:lnTo>
                                  <a:pt x="7650" y="12541"/>
                                </a:lnTo>
                                <a:lnTo>
                                  <a:pt x="7664" y="12538"/>
                                </a:lnTo>
                                <a:lnTo>
                                  <a:pt x="7677" y="12530"/>
                                </a:lnTo>
                                <a:lnTo>
                                  <a:pt x="7679" y="12527"/>
                                </a:lnTo>
                                <a:lnTo>
                                  <a:pt x="25" y="12527"/>
                                </a:lnTo>
                                <a:lnTo>
                                  <a:pt x="14" y="12516"/>
                                </a:lnTo>
                                <a:lnTo>
                                  <a:pt x="14" y="25"/>
                                </a:lnTo>
                                <a:lnTo>
                                  <a:pt x="25" y="14"/>
                                </a:lnTo>
                                <a:lnTo>
                                  <a:pt x="7679" y="14"/>
                                </a:lnTo>
                                <a:lnTo>
                                  <a:pt x="7677" y="11"/>
                                </a:lnTo>
                                <a:lnTo>
                                  <a:pt x="7664" y="3"/>
                                </a:lnTo>
                                <a:lnTo>
                                  <a:pt x="7650" y="0"/>
                                </a:lnTo>
                                <a:close/>
                                <a:moveTo>
                                  <a:pt x="7679" y="14"/>
                                </a:moveTo>
                                <a:lnTo>
                                  <a:pt x="7663" y="14"/>
                                </a:lnTo>
                                <a:lnTo>
                                  <a:pt x="7673" y="25"/>
                                </a:lnTo>
                                <a:lnTo>
                                  <a:pt x="7673" y="12516"/>
                                </a:lnTo>
                                <a:lnTo>
                                  <a:pt x="7663" y="12527"/>
                                </a:lnTo>
                                <a:lnTo>
                                  <a:pt x="7679" y="12527"/>
                                </a:lnTo>
                                <a:lnTo>
                                  <a:pt x="7685" y="12518"/>
                                </a:lnTo>
                                <a:lnTo>
                                  <a:pt x="7688" y="12504"/>
                                </a:lnTo>
                                <a:lnTo>
                                  <a:pt x="7688" y="37"/>
                                </a:lnTo>
                                <a:lnTo>
                                  <a:pt x="7685" y="23"/>
                                </a:lnTo>
                                <a:lnTo>
                                  <a:pt x="7679" y="14"/>
                                </a:lnTo>
                                <a:close/>
                                <a:moveTo>
                                  <a:pt x="7655" y="30"/>
                                </a:moveTo>
                                <a:lnTo>
                                  <a:pt x="33" y="30"/>
                                </a:lnTo>
                                <a:lnTo>
                                  <a:pt x="30" y="33"/>
                                </a:lnTo>
                                <a:lnTo>
                                  <a:pt x="30" y="12507"/>
                                </a:lnTo>
                                <a:lnTo>
                                  <a:pt x="33" y="12511"/>
                                </a:lnTo>
                                <a:lnTo>
                                  <a:pt x="7655" y="12511"/>
                                </a:lnTo>
                                <a:lnTo>
                                  <a:pt x="7657" y="12507"/>
                                </a:lnTo>
                                <a:lnTo>
                                  <a:pt x="7657" y="12465"/>
                                </a:lnTo>
                                <a:lnTo>
                                  <a:pt x="74" y="12465"/>
                                </a:lnTo>
                                <a:lnTo>
                                  <a:pt x="74" y="74"/>
                                </a:lnTo>
                                <a:lnTo>
                                  <a:pt x="7657" y="74"/>
                                </a:lnTo>
                                <a:lnTo>
                                  <a:pt x="7657" y="33"/>
                                </a:lnTo>
                                <a:lnTo>
                                  <a:pt x="7655" y="30"/>
                                </a:lnTo>
                                <a:close/>
                                <a:moveTo>
                                  <a:pt x="7657" y="74"/>
                                </a:moveTo>
                                <a:lnTo>
                                  <a:pt x="7613" y="74"/>
                                </a:lnTo>
                                <a:lnTo>
                                  <a:pt x="7613" y="12465"/>
                                </a:lnTo>
                                <a:lnTo>
                                  <a:pt x="7657" y="12465"/>
                                </a:lnTo>
                                <a:lnTo>
                                  <a:pt x="765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61" y="11"/>
                            <a:ext cx="1947"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5"/>
                        <wps:cNvSpPr>
                          <a:spLocks/>
                        </wps:cNvSpPr>
                        <wps:spPr bwMode="auto">
                          <a:xfrm>
                            <a:off x="3172" y="5700"/>
                            <a:ext cx="682" cy="2350"/>
                          </a:xfrm>
                          <a:custGeom>
                            <a:avLst/>
                            <a:gdLst>
                              <a:gd name="T0" fmla="+- 0 3204 3204"/>
                              <a:gd name="T1" fmla="*/ T0 w 682"/>
                              <a:gd name="T2" fmla="+- 0 5864 5864"/>
                              <a:gd name="T3" fmla="*/ 5864 h 2350"/>
                              <a:gd name="T4" fmla="+- 0 3884 3204"/>
                              <a:gd name="T5" fmla="*/ T4 w 682"/>
                              <a:gd name="T6" fmla="+- 0 5864 5864"/>
                              <a:gd name="T7" fmla="*/ 5864 h 2350"/>
                              <a:gd name="T8" fmla="+- 0 3884 3204"/>
                              <a:gd name="T9" fmla="*/ T8 w 682"/>
                              <a:gd name="T10" fmla="+- 0 6273 5864"/>
                              <a:gd name="T11" fmla="*/ 6273 h 2350"/>
                              <a:gd name="T12" fmla="+- 0 3204 3204"/>
                              <a:gd name="T13" fmla="*/ T12 w 682"/>
                              <a:gd name="T14" fmla="+- 0 6273 5864"/>
                              <a:gd name="T15" fmla="*/ 6273 h 2350"/>
                              <a:gd name="T16" fmla="+- 0 3204 3204"/>
                              <a:gd name="T17" fmla="*/ T16 w 682"/>
                              <a:gd name="T18" fmla="+- 0 5864 5864"/>
                              <a:gd name="T19" fmla="*/ 5864 h 2350"/>
                              <a:gd name="T20" fmla="+- 0 3205 3204"/>
                              <a:gd name="T21" fmla="*/ T20 w 682"/>
                              <a:gd name="T22" fmla="+- 0 7042 5864"/>
                              <a:gd name="T23" fmla="*/ 7042 h 2350"/>
                              <a:gd name="T24" fmla="+- 0 3886 3204"/>
                              <a:gd name="T25" fmla="*/ T24 w 682"/>
                              <a:gd name="T26" fmla="+- 0 7042 5864"/>
                              <a:gd name="T27" fmla="*/ 7042 h 2350"/>
                              <a:gd name="T28" fmla="+- 0 3886 3204"/>
                              <a:gd name="T29" fmla="*/ T28 w 682"/>
                              <a:gd name="T30" fmla="+- 0 7453 5864"/>
                              <a:gd name="T31" fmla="*/ 7453 h 2350"/>
                              <a:gd name="T32" fmla="+- 0 3205 3204"/>
                              <a:gd name="T33" fmla="*/ T32 w 682"/>
                              <a:gd name="T34" fmla="+- 0 7453 5864"/>
                              <a:gd name="T35" fmla="*/ 7453 h 2350"/>
                              <a:gd name="T36" fmla="+- 0 3205 3204"/>
                              <a:gd name="T37" fmla="*/ T36 w 682"/>
                              <a:gd name="T38" fmla="+- 0 7042 5864"/>
                              <a:gd name="T39" fmla="*/ 7042 h 2350"/>
                              <a:gd name="T40" fmla="+- 0 3205 3204"/>
                              <a:gd name="T41" fmla="*/ T40 w 682"/>
                              <a:gd name="T42" fmla="+- 0 7803 5864"/>
                              <a:gd name="T43" fmla="*/ 7803 h 2350"/>
                              <a:gd name="T44" fmla="+- 0 3886 3204"/>
                              <a:gd name="T45" fmla="*/ T44 w 682"/>
                              <a:gd name="T46" fmla="+- 0 7803 5864"/>
                              <a:gd name="T47" fmla="*/ 7803 h 2350"/>
                              <a:gd name="T48" fmla="+- 0 3886 3204"/>
                              <a:gd name="T49" fmla="*/ T48 w 682"/>
                              <a:gd name="T50" fmla="+- 0 8213 5864"/>
                              <a:gd name="T51" fmla="*/ 8213 h 2350"/>
                              <a:gd name="T52" fmla="+- 0 3205 3204"/>
                              <a:gd name="T53" fmla="*/ T52 w 682"/>
                              <a:gd name="T54" fmla="+- 0 8213 5864"/>
                              <a:gd name="T55" fmla="*/ 8213 h 2350"/>
                              <a:gd name="T56" fmla="+- 0 3205 3204"/>
                              <a:gd name="T57" fmla="*/ T56 w 682"/>
                              <a:gd name="T58" fmla="+- 0 7803 5864"/>
                              <a:gd name="T59" fmla="*/ 7803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2" h="2350">
                                <a:moveTo>
                                  <a:pt x="0" y="0"/>
                                </a:moveTo>
                                <a:lnTo>
                                  <a:pt x="680" y="0"/>
                                </a:lnTo>
                                <a:lnTo>
                                  <a:pt x="680" y="409"/>
                                </a:lnTo>
                                <a:lnTo>
                                  <a:pt x="0" y="409"/>
                                </a:lnTo>
                                <a:lnTo>
                                  <a:pt x="0" y="0"/>
                                </a:lnTo>
                                <a:close/>
                                <a:moveTo>
                                  <a:pt x="1" y="1178"/>
                                </a:moveTo>
                                <a:lnTo>
                                  <a:pt x="682" y="1178"/>
                                </a:lnTo>
                                <a:lnTo>
                                  <a:pt x="682" y="1589"/>
                                </a:lnTo>
                                <a:lnTo>
                                  <a:pt x="1" y="1589"/>
                                </a:lnTo>
                                <a:lnTo>
                                  <a:pt x="1" y="1178"/>
                                </a:lnTo>
                                <a:close/>
                                <a:moveTo>
                                  <a:pt x="1" y="1939"/>
                                </a:moveTo>
                                <a:lnTo>
                                  <a:pt x="682" y="1939"/>
                                </a:lnTo>
                                <a:lnTo>
                                  <a:pt x="682" y="2349"/>
                                </a:lnTo>
                                <a:lnTo>
                                  <a:pt x="1" y="2349"/>
                                </a:lnTo>
                                <a:lnTo>
                                  <a:pt x="1" y="1939"/>
                                </a:lnTo>
                                <a:close/>
                              </a:path>
                            </a:pathLst>
                          </a:custGeom>
                          <a:noFill/>
                          <a:ln w="358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6"/>
                        <wps:cNvCnPr>
                          <a:cxnSpLocks noChangeShapeType="1"/>
                        </wps:cNvCnPr>
                        <wps:spPr bwMode="auto">
                          <a:xfrm>
                            <a:off x="3377" y="9531"/>
                            <a:ext cx="2425"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6397" y="9541"/>
                            <a:ext cx="3561" cy="4"/>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B8AC9" id="Group 40" o:spid="_x0000_s1026" style="position:absolute;margin-left:2.4pt;margin-top:-.15pt;width:433.85pt;height:627.1pt;z-index:-251511296;mso-position-horizontal-relative:margin" coordorigin="2656,-269" coordsize="7689,12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">
                <v:shape id="AutoShape 3" o:spid="_x0000_s1027" style="position:absolute;left:2656;top:-269;width:7689;height:12542;visibility:visible;mso-wrap-style:square;v-text-anchor:top" coordsize="7689,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" path="m7650,l37,,23,3,11,11,3,23,,37,,12504r3,14l11,12530r12,8l37,12541r7613,l7664,12538r13,-8l7679,12527r-7654,l14,12516,14,25,25,14r7654,l7677,11,7664,3,7650,xm7679,14r-16,l7673,25r,12491l7663,12527r16,l7685,12518r3,-14l7688,37r-3,-14l7679,14xm7655,30l33,30r-3,3l30,12507r3,4l7655,12511r2,-4l7657,12465r-7583,l74,74r7583,l7657,33r-2,-3xm7657,74r-44,l7613,12465r44,l7657,74xe" fillcolor="black" stroked="f">
                  <v:path arrowok="t" o:connecttype="custom" o:connectlocs="7650,-268;37,-268;23,-265;11,-257;3,-245;0,-231;0,12236;3,12250;11,12262;23,12270;37,12273;7650,12273;7664,12270;7677,12262;7679,12259;25,12259;14,12248;14,-243;25,-254;7679,-254;7677,-257;7664,-265;7650,-268;7679,-254;7663,-254;7673,-243;7673,12248;7663,12259;7679,12259;7685,12250;7688,12236;7688,-231;7685,-245;7679,-254;7655,-238;33,-238;30,-235;30,12239;33,12243;7655,12243;7657,12239;7657,12197;74,12197;74,-194;7657,-194;7657,-235;7655,-238;7657,-194;7613,-194;7613,12197;7657,12197;7657,-194"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961;top:11;width:1947;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">
                  <v:imagedata r:id="rId11" o:title=""/>
                </v:shape>
                <v:shape id="AutoShape 5" o:spid="_x0000_s1029" style="position:absolute;left:3172;top:5700;width:682;height:2350;visibility:visible;mso-wrap-style:square;v-text-anchor:top" coordsize="68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" path="m,l680,r,409l,409,,xm1,1178r681,l682,1589r-681,l1,1178xm1,1939r681,l682,2349r-681,l1,1939xe" filled="f" strokeweight=".99553mm">
                  <v:path arrowok="t" o:connecttype="custom" o:connectlocs="0,5864;680,5864;680,6273;0,6273;0,5864;1,7042;682,7042;682,7453;1,7453;1,7042;1,7803;682,7803;682,8213;1,8213;1,7803" o:connectangles="0,0,0,0,0,0,0,0,0,0,0,0,0,0,0"/>
                </v:shape>
                <v:line id="Line 6" o:spid="_x0000_s1030" style="position:absolute;visibility:visible;mso-wrap-style:square" from="3377,9531" to="5802,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" strokeweight=".24906mm"/>
                <v:line id="Line 7" o:spid="_x0000_s1031" style="position:absolute;visibility:visible;mso-wrap-style:square" from="6397,9541" to="9958,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" strokeweight=".24906mm"/>
                <w10:wrap anchorx="margin"/>
              </v:group>
            </w:pict>
          </mc:Fallback>
        </mc:AlternateContent>
      </w:r>
    </w:p>
    <w:p w14:paraId="10733D25" w14:textId="522E788A" w:rsidR="00773AEE" w:rsidRDefault="004C3C13" w:rsidP="00773AEE">
      <w:pPr>
        <w:spacing w:before="97"/>
        <w:ind w:right="387"/>
        <w:rPr>
          <w:b/>
          <w:sz w:val="20"/>
        </w:rPr>
      </w:pPr>
      <w:r>
        <w:rPr>
          <w:noProof/>
          <w:sz w:val="17"/>
          <w:lang w:val="en-MY" w:eastAsia="en-MY"/>
        </w:rPr>
        <mc:AlternateContent>
          <mc:Choice Requires="wps">
            <w:drawing>
              <wp:anchor distT="0" distB="0" distL="114300" distR="114300" simplePos="0" relativeHeight="251807232" behindDoc="0" locked="0" layoutInCell="1" allowOverlap="1" wp14:anchorId="074D9EB7" wp14:editId="13026E6D">
                <wp:simplePos x="0" y="0"/>
                <wp:positionH relativeFrom="margin">
                  <wp:posOffset>259715</wp:posOffset>
                </wp:positionH>
                <wp:positionV relativeFrom="paragraph">
                  <wp:posOffset>7593965</wp:posOffset>
                </wp:positionV>
                <wp:extent cx="5080000" cy="590550"/>
                <wp:effectExtent l="0" t="0" r="0" b="0"/>
                <wp:wrapNone/>
                <wp:docPr id="46" name="Rectangle 46"/>
                <wp:cNvGraphicFramePr/>
                <a:graphic xmlns:a="http://schemas.openxmlformats.org/drawingml/2006/main">
                  <a:graphicData uri="http://schemas.microsoft.com/office/word/2010/wordprocessingShape">
                    <wps:wsp>
                      <wps:cNvSpPr/>
                      <wps:spPr>
                        <a:xfrm>
                          <a:off x="0" y="0"/>
                          <a:ext cx="5080000"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D6636" w14:textId="77777777" w:rsidR="00B569D3" w:rsidRDefault="00B569D3" w:rsidP="004C3C13">
                            <w:pPr>
                              <w:spacing w:before="2"/>
                              <w:rPr>
                                <w:sz w:val="19"/>
                              </w:rPr>
                            </w:pPr>
                          </w:p>
                          <w:p w14:paraId="7786F8C9" w14:textId="77777777" w:rsidR="00B569D3" w:rsidRPr="004C3C13" w:rsidRDefault="00B569D3" w:rsidP="004C3C13">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C13">
                              <w:rPr>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*CATATAN: Jika laporan ini SULIT atau TERHAD, sila lampirkan surat daripada pihak berkuasa/organisasi berkenaan dengan menyatakan sekali tempoh laporan ini perlu dikelaskan sebagai SULIT atau TERHAD.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D9EB7" id="Rectangle 46" o:spid="_x0000_s1041" style="position:absolute;margin-left:20.45pt;margin-top:597.95pt;width:400pt;height:46.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" filled="f" stroked="f" strokeweight="2pt">
                <v:textbox>
                  <w:txbxContent>
                    <w:p w14:paraId="3D3D6636" w14:textId="77777777" w:rsidR="00B569D3" w:rsidRDefault="00B569D3" w:rsidP="004C3C13">
                      <w:pPr>
                        <w:spacing w:before="2"/>
                        <w:rPr>
                          <w:sz w:val="19"/>
                        </w:rPr>
                      </w:pPr>
                    </w:p>
                    <w:p w14:paraId="7786F8C9" w14:textId="77777777" w:rsidR="00B569D3" w:rsidRPr="004C3C13" w:rsidRDefault="00B569D3" w:rsidP="004C3C13">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C13">
                        <w:rPr>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*CATATAN: Jika laporan ini SULIT atau TERHAD, sila lampirkan surat daripada pihak berkuasa/organisasi berkenaan dengan menyatakan sekali tempoh laporan ini perlu dikelaskan sebagai SULIT atau TERHAD.</w:t>
                      </w:r>
                    </w:p>
                  </w:txbxContent>
                </v:textbox>
                <w10:wrap anchorx="margin"/>
              </v:rect>
            </w:pict>
          </mc:Fallback>
        </mc:AlternateContent>
      </w:r>
      <w:r w:rsidR="00773AEE">
        <w:t xml:space="preserve">                                                     </w:t>
      </w:r>
      <w:r w:rsidR="00773AEE">
        <w:rPr>
          <w:b/>
          <w:w w:val="105"/>
          <w:sz w:val="20"/>
        </w:rPr>
        <w:t>UNIVERSITI TEKNIKAL MALAYSIA MELAKA</w:t>
      </w:r>
    </w:p>
    <w:p w14:paraId="2FFD7FD2" w14:textId="51CD73DC" w:rsidR="00773AEE" w:rsidRDefault="00773AEE" w:rsidP="00773AEE">
      <w:pPr>
        <w:spacing w:before="3"/>
        <w:ind w:right="387"/>
        <w:rPr>
          <w:sz w:val="15"/>
        </w:rPr>
      </w:pPr>
      <w:r>
        <w:rPr>
          <w:sz w:val="15"/>
        </w:rPr>
        <w:t xml:space="preserve">                                                                                   </w:t>
      </w:r>
      <w:r w:rsidR="00E83528">
        <w:rPr>
          <w:sz w:val="15"/>
        </w:rPr>
        <w:t xml:space="preserve">          </w:t>
      </w:r>
      <w:r>
        <w:rPr>
          <w:sz w:val="15"/>
        </w:rPr>
        <w:t xml:space="preserve"> FAKULTI TEKNOLOGI </w:t>
      </w:r>
      <w:r w:rsidR="00E83528">
        <w:rPr>
          <w:sz w:val="15"/>
        </w:rPr>
        <w:t xml:space="preserve">DAN </w:t>
      </w:r>
      <w:r>
        <w:rPr>
          <w:sz w:val="15"/>
        </w:rPr>
        <w:t>KEJU</w:t>
      </w:r>
      <w:r w:rsidR="004013D6">
        <w:rPr>
          <w:sz w:val="15"/>
        </w:rPr>
        <w:t>RU</w:t>
      </w:r>
      <w:r>
        <w:rPr>
          <w:sz w:val="15"/>
        </w:rPr>
        <w:t xml:space="preserve">TERAAN ELEKTRIK  </w:t>
      </w:r>
    </w:p>
    <w:p w14:paraId="2B1D6ACA" w14:textId="546B70A6" w:rsidR="00773AEE" w:rsidRDefault="00773AEE" w:rsidP="00773AEE">
      <w:pPr>
        <w:pStyle w:val="BodyText"/>
        <w:spacing w:before="11"/>
        <w:rPr>
          <w:sz w:val="14"/>
        </w:rPr>
      </w:pPr>
    </w:p>
    <w:p w14:paraId="22969682" w14:textId="01E5A549" w:rsidR="00773AEE" w:rsidRDefault="00773AEE" w:rsidP="00773AEE">
      <w:pPr>
        <w:ind w:left="3284" w:right="387"/>
        <w:rPr>
          <w:b/>
          <w:sz w:val="15"/>
        </w:rPr>
      </w:pPr>
      <w:r>
        <w:rPr>
          <w:b/>
          <w:sz w:val="15"/>
        </w:rPr>
        <w:t xml:space="preserve">                 BORANG PENGESAHAN STATUS LAPORAN</w:t>
      </w:r>
    </w:p>
    <w:p w14:paraId="2596EB50" w14:textId="2489EA41" w:rsidR="00512981" w:rsidRDefault="00773AEE" w:rsidP="00773AEE">
      <w:pPr>
        <w:tabs>
          <w:tab w:val="left" w:pos="3050"/>
        </w:tabs>
        <w:rPr>
          <w:b/>
          <w:w w:val="105"/>
          <w:sz w:val="20"/>
        </w:rPr>
      </w:pPr>
      <w:r>
        <w:rPr>
          <w:b/>
          <w:w w:val="105"/>
          <w:sz w:val="20"/>
        </w:rPr>
        <w:t xml:space="preserve">                                                                              PROJEK SARJANA MUDA II</w:t>
      </w:r>
    </w:p>
    <w:p w14:paraId="4685815D" w14:textId="1A59E62A" w:rsidR="00773AEE" w:rsidRDefault="00773AEE" w:rsidP="00773AEE">
      <w:pPr>
        <w:tabs>
          <w:tab w:val="left" w:pos="3050"/>
        </w:tabs>
        <w:rPr>
          <w:b/>
          <w:w w:val="105"/>
          <w:sz w:val="20"/>
        </w:rPr>
      </w:pPr>
    </w:p>
    <w:p w14:paraId="27C93AA1" w14:textId="4273B0D9" w:rsidR="00773AEE" w:rsidRPr="00D61CCD" w:rsidRDefault="00D61CCD" w:rsidP="00D61CCD">
      <w:pPr>
        <w:pStyle w:val="BodyText"/>
        <w:tabs>
          <w:tab w:val="left" w:pos="284"/>
          <w:tab w:val="left" w:pos="2972"/>
        </w:tabs>
        <w:rPr>
          <w:rFonts w:ascii="Times New Roman" w:hAnsi="Times New Roman" w:cs="Times New Roman"/>
          <w:sz w:val="22"/>
          <w:szCs w:val="22"/>
        </w:rPr>
      </w:pPr>
      <w:r>
        <w:t xml:space="preserve">     </w:t>
      </w:r>
      <w:proofErr w:type="spellStart"/>
      <w:r w:rsidR="00773AEE" w:rsidRPr="00D61CCD">
        <w:rPr>
          <w:rFonts w:ascii="Times New Roman" w:hAnsi="Times New Roman" w:cs="Times New Roman"/>
          <w:sz w:val="22"/>
          <w:szCs w:val="22"/>
        </w:rPr>
        <w:t>Tajuk</w:t>
      </w:r>
      <w:proofErr w:type="spellEnd"/>
      <w:r w:rsidR="00773AEE" w:rsidRPr="00D61CCD">
        <w:rPr>
          <w:rFonts w:ascii="Times New Roman" w:hAnsi="Times New Roman" w:cs="Times New Roman"/>
          <w:spacing w:val="9"/>
          <w:sz w:val="22"/>
          <w:szCs w:val="22"/>
        </w:rPr>
        <w:t xml:space="preserve"> </w:t>
      </w:r>
      <w:proofErr w:type="spellStart"/>
      <w:r>
        <w:rPr>
          <w:rFonts w:ascii="Times New Roman" w:hAnsi="Times New Roman" w:cs="Times New Roman"/>
          <w:sz w:val="22"/>
          <w:szCs w:val="22"/>
        </w:rPr>
        <w:t>Projek</w:t>
      </w:r>
      <w:proofErr w:type="spellEnd"/>
      <w:r>
        <w:rPr>
          <w:rFonts w:ascii="Times New Roman" w:hAnsi="Times New Roman" w:cs="Times New Roman"/>
          <w:sz w:val="22"/>
          <w:szCs w:val="22"/>
        </w:rPr>
        <w:t xml:space="preserve">    </w:t>
      </w:r>
      <w:r w:rsidR="00773AEE" w:rsidRPr="00D61CCD">
        <w:rPr>
          <w:rFonts w:ascii="Times New Roman" w:hAnsi="Times New Roman" w:cs="Times New Roman"/>
          <w:sz w:val="22"/>
          <w:szCs w:val="22"/>
        </w:rPr>
        <w:t>:</w:t>
      </w:r>
      <w:r w:rsidR="00086372" w:rsidRPr="00D61CCD">
        <w:rPr>
          <w:rFonts w:ascii="Times New Roman" w:hAnsi="Times New Roman" w:cs="Times New Roman"/>
          <w:sz w:val="22"/>
          <w:szCs w:val="22"/>
        </w:rPr>
        <w:t xml:space="preserve"> </w:t>
      </w:r>
    </w:p>
    <w:p w14:paraId="27330E25" w14:textId="3EC9A3F6" w:rsidR="008B6120" w:rsidRPr="00D61CCD" w:rsidRDefault="008B6120" w:rsidP="00773AEE">
      <w:pPr>
        <w:pStyle w:val="BodyText"/>
        <w:tabs>
          <w:tab w:val="left" w:pos="2972"/>
        </w:tabs>
        <w:rPr>
          <w:rFonts w:ascii="Times New Roman" w:hAnsi="Times New Roman" w:cs="Times New Roman"/>
          <w:sz w:val="22"/>
          <w:szCs w:val="22"/>
        </w:rPr>
      </w:pPr>
    </w:p>
    <w:p w14:paraId="6DDAFF36" w14:textId="70690837" w:rsidR="00773AEE" w:rsidRPr="00D61CCD" w:rsidRDefault="00D61CCD" w:rsidP="00773AEE">
      <w:pPr>
        <w:pStyle w:val="BodyText"/>
        <w:tabs>
          <w:tab w:val="left" w:pos="2971"/>
        </w:tabs>
        <w:spacing w:before="46"/>
        <w:rPr>
          <w:rFonts w:ascii="Times New Roman" w:hAnsi="Times New Roman" w:cs="Times New Roman"/>
          <w:sz w:val="22"/>
          <w:szCs w:val="22"/>
        </w:rPr>
      </w:pPr>
      <w:r w:rsidRPr="00D61CCD">
        <w:rPr>
          <w:rFonts w:ascii="Times New Roman" w:hAnsi="Times New Roman" w:cs="Times New Roman"/>
          <w:sz w:val="22"/>
          <w:szCs w:val="22"/>
        </w:rPr>
        <w:t xml:space="preserve">      </w:t>
      </w:r>
      <w:proofErr w:type="spellStart"/>
      <w:r w:rsidR="00773AEE" w:rsidRPr="00D61CCD">
        <w:rPr>
          <w:rFonts w:ascii="Times New Roman" w:hAnsi="Times New Roman" w:cs="Times New Roman"/>
          <w:sz w:val="22"/>
          <w:szCs w:val="22"/>
        </w:rPr>
        <w:t>Sesi</w:t>
      </w:r>
      <w:proofErr w:type="spellEnd"/>
      <w:r w:rsidR="00773AEE" w:rsidRPr="00D61CCD">
        <w:rPr>
          <w:rFonts w:ascii="Times New Roman" w:hAnsi="Times New Roman" w:cs="Times New Roman"/>
          <w:spacing w:val="9"/>
          <w:sz w:val="22"/>
          <w:szCs w:val="22"/>
        </w:rPr>
        <w:t xml:space="preserve"> </w:t>
      </w:r>
      <w:proofErr w:type="spellStart"/>
      <w:r w:rsidR="00773AEE" w:rsidRPr="00D61CCD">
        <w:rPr>
          <w:rFonts w:ascii="Times New Roman" w:hAnsi="Times New Roman" w:cs="Times New Roman"/>
          <w:sz w:val="22"/>
          <w:szCs w:val="22"/>
        </w:rPr>
        <w:t>Pengajian</w:t>
      </w:r>
      <w:proofErr w:type="spellEnd"/>
      <w:r w:rsidR="00773AEE" w:rsidRPr="00D61CCD">
        <w:rPr>
          <w:rFonts w:ascii="Times New Roman" w:hAnsi="Times New Roman" w:cs="Times New Roman"/>
          <w:sz w:val="22"/>
          <w:szCs w:val="22"/>
        </w:rPr>
        <w:t xml:space="preserve"> :</w:t>
      </w:r>
    </w:p>
    <w:p w14:paraId="057DBAD3" w14:textId="76134095" w:rsidR="00773AEE" w:rsidRPr="00773AEE" w:rsidRDefault="00773AEE" w:rsidP="00773AEE">
      <w:pPr>
        <w:pStyle w:val="BodyText"/>
        <w:rPr>
          <w:sz w:val="22"/>
          <w:szCs w:val="22"/>
        </w:rPr>
      </w:pPr>
    </w:p>
    <w:p w14:paraId="4374DC09" w14:textId="1EE873E9" w:rsidR="00773AEE" w:rsidRPr="00773AEE" w:rsidRDefault="00773AEE" w:rsidP="00773AEE">
      <w:pPr>
        <w:pStyle w:val="BodyText"/>
        <w:spacing w:before="8"/>
        <w:rPr>
          <w:sz w:val="22"/>
          <w:szCs w:val="22"/>
        </w:rPr>
      </w:pPr>
    </w:p>
    <w:p w14:paraId="1AC9078B" w14:textId="1ECDD6CF" w:rsidR="00D61CCD" w:rsidRDefault="00D61CCD" w:rsidP="00D61CCD">
      <w:pPr>
        <w:pStyle w:val="BodyText"/>
        <w:spacing w:before="96"/>
        <w:ind w:left="284" w:right="318" w:hanging="142"/>
        <w:jc w:val="both"/>
        <w:rPr>
          <w:rFonts w:ascii="Times New Roman" w:hAnsi="Times New Roman" w:cs="Times New Roman"/>
          <w:sz w:val="22"/>
          <w:szCs w:val="22"/>
        </w:rPr>
      </w:pPr>
      <w:r>
        <w:rPr>
          <w:sz w:val="22"/>
          <w:szCs w:val="22"/>
        </w:rPr>
        <w:t xml:space="preserve">   </w:t>
      </w:r>
      <w:r w:rsidR="00773AEE" w:rsidRPr="00773AEE">
        <w:rPr>
          <w:rFonts w:ascii="Times New Roman" w:hAnsi="Times New Roman" w:cs="Times New Roman"/>
          <w:sz w:val="22"/>
          <w:szCs w:val="22"/>
        </w:rPr>
        <w:t xml:space="preserve">Saya …………………………………….. </w:t>
      </w:r>
      <w:proofErr w:type="spellStart"/>
      <w:r w:rsidR="00773AEE" w:rsidRPr="00773AEE">
        <w:rPr>
          <w:rFonts w:ascii="Times New Roman" w:hAnsi="Times New Roman" w:cs="Times New Roman"/>
          <w:sz w:val="22"/>
          <w:szCs w:val="22"/>
        </w:rPr>
        <w:t>mengaku</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membenarkan</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laporan</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Projek</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Sarjana</w:t>
      </w:r>
      <w:proofErr w:type="spellEnd"/>
      <w:r w:rsidR="00773AEE" w:rsidRPr="00773AEE">
        <w:rPr>
          <w:rFonts w:ascii="Times New Roman" w:hAnsi="Times New Roman" w:cs="Times New Roman"/>
          <w:sz w:val="22"/>
          <w:szCs w:val="22"/>
        </w:rPr>
        <w:t xml:space="preserve"> </w:t>
      </w:r>
      <w:r>
        <w:rPr>
          <w:rFonts w:ascii="Times New Roman" w:hAnsi="Times New Roman" w:cs="Times New Roman"/>
          <w:sz w:val="22"/>
          <w:szCs w:val="22"/>
        </w:rPr>
        <w:t xml:space="preserve">                           </w:t>
      </w:r>
    </w:p>
    <w:p w14:paraId="6CF25B97" w14:textId="7A5FF96E" w:rsidR="00773AEE" w:rsidRPr="00773AEE" w:rsidRDefault="00D61CCD" w:rsidP="00D61CCD">
      <w:pPr>
        <w:pStyle w:val="BodyText"/>
        <w:spacing w:before="96"/>
        <w:ind w:left="284" w:right="318" w:hanging="142"/>
        <w:jc w:val="both"/>
        <w:rPr>
          <w:rFonts w:ascii="Times New Roman" w:hAnsi="Times New Roman" w:cs="Times New Roman"/>
          <w:sz w:val="22"/>
          <w:szCs w:val="22"/>
        </w:rPr>
      </w:pPr>
      <w:r>
        <w:rPr>
          <w:rFonts w:ascii="Times New Roman" w:hAnsi="Times New Roman" w:cs="Times New Roman"/>
          <w:sz w:val="22"/>
          <w:szCs w:val="22"/>
        </w:rPr>
        <w:t xml:space="preserve">   </w:t>
      </w:r>
      <w:r w:rsidR="00773AEE" w:rsidRPr="00773AEE">
        <w:rPr>
          <w:rFonts w:ascii="Times New Roman" w:hAnsi="Times New Roman" w:cs="Times New Roman"/>
          <w:sz w:val="22"/>
          <w:szCs w:val="22"/>
        </w:rPr>
        <w:t xml:space="preserve">Muda </w:t>
      </w:r>
      <w:proofErr w:type="spellStart"/>
      <w:r w:rsidR="00773AEE" w:rsidRPr="00773AEE">
        <w:rPr>
          <w:rFonts w:ascii="Times New Roman" w:hAnsi="Times New Roman" w:cs="Times New Roman"/>
          <w:sz w:val="22"/>
          <w:szCs w:val="22"/>
        </w:rPr>
        <w:t>ini</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disimpan</w:t>
      </w:r>
      <w:proofErr w:type="spellEnd"/>
      <w:r w:rsidR="00773AEE" w:rsidRPr="00773AEE">
        <w:rPr>
          <w:rFonts w:ascii="Times New Roman" w:hAnsi="Times New Roman" w:cs="Times New Roman"/>
          <w:sz w:val="22"/>
          <w:szCs w:val="22"/>
        </w:rPr>
        <w:t xml:space="preserve"> di </w:t>
      </w:r>
      <w:proofErr w:type="spellStart"/>
      <w:r w:rsidR="00773AEE" w:rsidRPr="00773AEE">
        <w:rPr>
          <w:rFonts w:ascii="Times New Roman" w:hAnsi="Times New Roman" w:cs="Times New Roman"/>
          <w:sz w:val="22"/>
          <w:szCs w:val="22"/>
        </w:rPr>
        <w:t>Perpustakaan</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dengan</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syarat-syarat</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kegunaan</w:t>
      </w:r>
      <w:proofErr w:type="spellEnd"/>
      <w:r w:rsidR="00773AEE" w:rsidRPr="00773AEE">
        <w:rPr>
          <w:rFonts w:ascii="Times New Roman" w:hAnsi="Times New Roman" w:cs="Times New Roman"/>
          <w:sz w:val="22"/>
          <w:szCs w:val="22"/>
        </w:rPr>
        <w:t xml:space="preserve"> </w:t>
      </w:r>
      <w:proofErr w:type="spellStart"/>
      <w:r w:rsidR="00773AEE" w:rsidRPr="00773AEE">
        <w:rPr>
          <w:rFonts w:ascii="Times New Roman" w:hAnsi="Times New Roman" w:cs="Times New Roman"/>
          <w:sz w:val="22"/>
          <w:szCs w:val="22"/>
        </w:rPr>
        <w:t>seperti</w:t>
      </w:r>
      <w:proofErr w:type="spellEnd"/>
      <w:r>
        <w:rPr>
          <w:rFonts w:ascii="Times New Roman" w:hAnsi="Times New Roman" w:cs="Times New Roman"/>
          <w:spacing w:val="3"/>
          <w:sz w:val="22"/>
          <w:szCs w:val="22"/>
        </w:rPr>
        <w:t xml:space="preserve"> </w:t>
      </w:r>
      <w:proofErr w:type="spellStart"/>
      <w:r w:rsidR="00773AEE" w:rsidRPr="00773AEE">
        <w:rPr>
          <w:rFonts w:ascii="Times New Roman" w:hAnsi="Times New Roman" w:cs="Times New Roman"/>
          <w:sz w:val="22"/>
          <w:szCs w:val="22"/>
        </w:rPr>
        <w:t>berikut</w:t>
      </w:r>
      <w:proofErr w:type="spellEnd"/>
      <w:r w:rsidR="00773AEE" w:rsidRPr="00773AEE">
        <w:rPr>
          <w:rFonts w:ascii="Times New Roman" w:hAnsi="Times New Roman" w:cs="Times New Roman"/>
          <w:sz w:val="22"/>
          <w:szCs w:val="22"/>
        </w:rPr>
        <w:t>:</w:t>
      </w:r>
    </w:p>
    <w:p w14:paraId="28B0A26C" w14:textId="6AA31335" w:rsidR="00773AEE" w:rsidRPr="00773AEE" w:rsidRDefault="00773AEE" w:rsidP="00D61CCD">
      <w:pPr>
        <w:pStyle w:val="ListParagraph"/>
        <w:widowControl w:val="0"/>
        <w:numPr>
          <w:ilvl w:val="0"/>
          <w:numId w:val="33"/>
        </w:numPr>
        <w:autoSpaceDE w:val="0"/>
        <w:autoSpaceDN w:val="0"/>
        <w:ind w:left="567" w:hanging="283"/>
        <w:contextualSpacing w:val="0"/>
        <w:rPr>
          <w:sz w:val="22"/>
          <w:szCs w:val="22"/>
        </w:rPr>
      </w:pPr>
      <w:r w:rsidRPr="00773AEE">
        <w:rPr>
          <w:sz w:val="22"/>
          <w:szCs w:val="22"/>
        </w:rPr>
        <w:t>Laporan adalah hakmilik Universiti Teknikal Malaysia</w:t>
      </w:r>
      <w:r w:rsidRPr="00773AEE">
        <w:rPr>
          <w:spacing w:val="27"/>
          <w:sz w:val="22"/>
          <w:szCs w:val="22"/>
        </w:rPr>
        <w:t xml:space="preserve"> </w:t>
      </w:r>
      <w:r w:rsidRPr="00773AEE">
        <w:rPr>
          <w:sz w:val="22"/>
          <w:szCs w:val="22"/>
        </w:rPr>
        <w:t>Melaka.</w:t>
      </w:r>
    </w:p>
    <w:p w14:paraId="1B53D8BC" w14:textId="0A6BB23E" w:rsidR="00773AEE" w:rsidRPr="00773AEE" w:rsidRDefault="00773AEE" w:rsidP="00D61CCD">
      <w:pPr>
        <w:pStyle w:val="ListParagraph"/>
        <w:widowControl w:val="0"/>
        <w:numPr>
          <w:ilvl w:val="0"/>
          <w:numId w:val="33"/>
        </w:numPr>
        <w:autoSpaceDE w:val="0"/>
        <w:autoSpaceDN w:val="0"/>
        <w:spacing w:before="45"/>
        <w:ind w:left="567" w:hanging="283"/>
        <w:contextualSpacing w:val="0"/>
        <w:rPr>
          <w:sz w:val="22"/>
          <w:szCs w:val="22"/>
        </w:rPr>
      </w:pPr>
      <w:r w:rsidRPr="00773AEE">
        <w:rPr>
          <w:sz w:val="22"/>
          <w:szCs w:val="22"/>
        </w:rPr>
        <w:t>Perpustakaan dibenarkan membuat salinan untuk tujuan pengajian</w:t>
      </w:r>
      <w:r w:rsidRPr="00773AEE">
        <w:rPr>
          <w:spacing w:val="5"/>
          <w:sz w:val="22"/>
          <w:szCs w:val="22"/>
        </w:rPr>
        <w:t xml:space="preserve"> </w:t>
      </w:r>
      <w:r w:rsidRPr="00773AEE">
        <w:rPr>
          <w:sz w:val="22"/>
          <w:szCs w:val="22"/>
        </w:rPr>
        <w:t>sahaja.</w:t>
      </w:r>
    </w:p>
    <w:p w14:paraId="7AAE736B" w14:textId="7E4EAE27" w:rsidR="00773AEE" w:rsidRPr="00773AEE" w:rsidRDefault="00773AEE" w:rsidP="00A84A83">
      <w:pPr>
        <w:pStyle w:val="ListParagraph"/>
        <w:widowControl w:val="0"/>
        <w:numPr>
          <w:ilvl w:val="0"/>
          <w:numId w:val="33"/>
        </w:numPr>
        <w:tabs>
          <w:tab w:val="left" w:pos="567"/>
        </w:tabs>
        <w:autoSpaceDE w:val="0"/>
        <w:autoSpaceDN w:val="0"/>
        <w:spacing w:before="47" w:line="283" w:lineRule="auto"/>
        <w:ind w:right="321"/>
        <w:contextualSpacing w:val="0"/>
        <w:rPr>
          <w:sz w:val="22"/>
          <w:szCs w:val="22"/>
        </w:rPr>
      </w:pPr>
      <w:r w:rsidRPr="00773AEE">
        <w:rPr>
          <w:sz w:val="22"/>
          <w:szCs w:val="22"/>
        </w:rPr>
        <w:t>Perpustakaan dibenarkan membuat salinan laporan ini sebagai bahan pertukaran antara institusi pengajian</w:t>
      </w:r>
      <w:r w:rsidRPr="00773AEE">
        <w:rPr>
          <w:spacing w:val="8"/>
          <w:sz w:val="22"/>
          <w:szCs w:val="22"/>
        </w:rPr>
        <w:t xml:space="preserve"> </w:t>
      </w:r>
      <w:r w:rsidRPr="00773AEE">
        <w:rPr>
          <w:sz w:val="22"/>
          <w:szCs w:val="22"/>
        </w:rPr>
        <w:t>tinggi.</w:t>
      </w:r>
    </w:p>
    <w:p w14:paraId="118EC8E2" w14:textId="1DA63B04" w:rsidR="00773AEE" w:rsidRPr="00773AEE" w:rsidRDefault="00773AEE" w:rsidP="00D61CCD">
      <w:pPr>
        <w:pStyle w:val="ListParagraph"/>
        <w:widowControl w:val="0"/>
        <w:numPr>
          <w:ilvl w:val="0"/>
          <w:numId w:val="33"/>
        </w:numPr>
        <w:autoSpaceDE w:val="0"/>
        <w:autoSpaceDN w:val="0"/>
        <w:spacing w:line="252" w:lineRule="exact"/>
        <w:ind w:left="567" w:hanging="283"/>
        <w:contextualSpacing w:val="0"/>
        <w:rPr>
          <w:sz w:val="22"/>
          <w:szCs w:val="22"/>
        </w:rPr>
      </w:pPr>
      <w:r w:rsidRPr="00773AEE">
        <w:rPr>
          <w:sz w:val="22"/>
          <w:szCs w:val="22"/>
        </w:rPr>
        <w:t>Sila tandakan</w:t>
      </w:r>
      <w:r w:rsidRPr="00773AEE">
        <w:rPr>
          <w:spacing w:val="2"/>
          <w:sz w:val="22"/>
          <w:szCs w:val="22"/>
        </w:rPr>
        <w:t xml:space="preserve"> </w:t>
      </w:r>
      <w:r w:rsidRPr="00773AEE">
        <w:rPr>
          <w:sz w:val="22"/>
          <w:szCs w:val="22"/>
        </w:rPr>
        <w:t>(</w:t>
      </w:r>
      <w:r>
        <w:rPr>
          <w:rFonts w:ascii="Wingdings" w:hAnsi="Wingdings"/>
          <w:sz w:val="22"/>
        </w:rPr>
        <w:t></w:t>
      </w:r>
      <w:r w:rsidRPr="00773AEE">
        <w:rPr>
          <w:sz w:val="22"/>
          <w:szCs w:val="22"/>
        </w:rPr>
        <w:t>):</w:t>
      </w:r>
    </w:p>
    <w:p w14:paraId="449246E1" w14:textId="2425A3FB" w:rsidR="00773AEE" w:rsidRDefault="00773AEE" w:rsidP="00773AEE">
      <w:pPr>
        <w:tabs>
          <w:tab w:val="left" w:pos="3050"/>
        </w:tabs>
      </w:pPr>
    </w:p>
    <w:p w14:paraId="07079465" w14:textId="11FABFAB" w:rsidR="00D61CCD" w:rsidRDefault="00D61CCD" w:rsidP="00773AEE">
      <w:pPr>
        <w:tabs>
          <w:tab w:val="left" w:pos="3050"/>
        </w:tabs>
      </w:pPr>
    </w:p>
    <w:p w14:paraId="744B31EA" w14:textId="33A9DE1B" w:rsidR="00D61CCD" w:rsidRDefault="00D61CCD" w:rsidP="00773AEE">
      <w:pPr>
        <w:tabs>
          <w:tab w:val="left" w:pos="3050"/>
        </w:tabs>
      </w:pPr>
      <w:r>
        <w:rPr>
          <w:noProof/>
          <w:sz w:val="17"/>
          <w:lang w:val="en-MY" w:eastAsia="en-MY"/>
        </w:rPr>
        <mc:AlternateContent>
          <mc:Choice Requires="wps">
            <w:drawing>
              <wp:anchor distT="0" distB="0" distL="114300" distR="114300" simplePos="0" relativeHeight="251779584" behindDoc="0" locked="0" layoutInCell="1" allowOverlap="1" wp14:anchorId="707207FE" wp14:editId="36941295">
                <wp:simplePos x="0" y="0"/>
                <wp:positionH relativeFrom="column">
                  <wp:posOffset>2562200</wp:posOffset>
                </wp:positionH>
                <wp:positionV relativeFrom="paragraph">
                  <wp:posOffset>79375</wp:posOffset>
                </wp:positionV>
                <wp:extent cx="2735884" cy="857250"/>
                <wp:effectExtent l="0" t="0" r="0" b="0"/>
                <wp:wrapNone/>
                <wp:docPr id="26" name="Rectangle 26"/>
                <wp:cNvGraphicFramePr/>
                <a:graphic xmlns:a="http://schemas.openxmlformats.org/drawingml/2006/main">
                  <a:graphicData uri="http://schemas.microsoft.com/office/word/2010/wordprocessingShape">
                    <wps:wsp>
                      <wps:cNvSpPr/>
                      <wps:spPr>
                        <a:xfrm>
                          <a:off x="0" y="0"/>
                          <a:ext cx="2735884"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79EC6" w14:textId="1B765B31"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(Mengandungi maklumat yang berdarjah keselamatan atau kepentingan Malaysia seperti yang termaktub di dalam AKTA RAHSIA RASMI 1972)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7207FE" id="Rectangle 26" o:spid="_x0000_s1042" style="position:absolute;margin-left:201.75pt;margin-top:6.25pt;width:215.4pt;height:67.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" filled="f" stroked="f" strokeweight="2pt">
                <v:textbox>
                  <w:txbxContent>
                    <w:p w14:paraId="52179EC6" w14:textId="1B765B31"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(Mengandungi maklumat yang berdarjah keselamatan atau kepentingan Malaysia seperti yang termaktub di dalam AKTA RAHSIA RASMI 1972)</w:t>
                      </w:r>
                    </w:p>
                  </w:txbxContent>
                </v:textbox>
              </v:rect>
            </w:pict>
          </mc:Fallback>
        </mc:AlternateContent>
      </w:r>
      <w:r>
        <w:rPr>
          <w:noProof/>
          <w:sz w:val="17"/>
          <w:lang w:val="en-MY" w:eastAsia="en-MY"/>
        </w:rPr>
        <mc:AlternateContent>
          <mc:Choice Requires="wps">
            <w:drawing>
              <wp:anchor distT="0" distB="0" distL="114300" distR="114300" simplePos="0" relativeHeight="251790848" behindDoc="0" locked="0" layoutInCell="1" allowOverlap="1" wp14:anchorId="7A2DB372" wp14:editId="6999A9E1">
                <wp:simplePos x="0" y="0"/>
                <wp:positionH relativeFrom="column">
                  <wp:posOffset>-502412</wp:posOffset>
                </wp:positionH>
                <wp:positionV relativeFrom="paragraph">
                  <wp:posOffset>235127</wp:posOffset>
                </wp:positionV>
                <wp:extent cx="2863850" cy="425450"/>
                <wp:effectExtent l="0" t="0" r="0" b="0"/>
                <wp:wrapNone/>
                <wp:docPr id="32" name="Rectangle 32"/>
                <wp:cNvGraphicFramePr/>
                <a:graphic xmlns:a="http://schemas.openxmlformats.org/drawingml/2006/main">
                  <a:graphicData uri="http://schemas.microsoft.com/office/word/2010/wordprocessingShape">
                    <wps:wsp>
                      <wps:cNvSpPr/>
                      <wps:spPr>
                        <a:xfrm>
                          <a:off x="0" y="0"/>
                          <a:ext cx="286385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8CD66" w14:textId="79961899"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SULIT*</w:t>
                            </w:r>
                          </w:p>
                          <w:p w14:paraId="0FAF6AD7" w14:textId="3DCEC56D"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A27B97"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DB372" id="Rectangle 32" o:spid="_x0000_s1043" style="position:absolute;margin-left:-39.55pt;margin-top:18.5pt;width:225.5pt;height:3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" filled="f" stroked="f" strokeweight="2pt">
                <v:textbox>
                  <w:txbxContent>
                    <w:p w14:paraId="4078CD66" w14:textId="79961899"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SULIT*</w:t>
                      </w:r>
                    </w:p>
                    <w:p w14:paraId="0FAF6AD7" w14:textId="3DCEC56D"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A27B97"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179A4D01" w14:textId="2E96A8D2" w:rsidR="00D61CCD" w:rsidRPr="004C3C13" w:rsidRDefault="00DD5F78" w:rsidP="00773AEE">
      <w:pPr>
        <w:tabs>
          <w:tab w:val="left" w:pos="3050"/>
        </w:tabs>
        <w:sectPr w:rsidR="00D61CCD" w:rsidRPr="004C3C13" w:rsidSect="004B7B5F">
          <w:footerReference w:type="default" r:id="rId12"/>
          <w:pgSz w:w="11909" w:h="16834" w:code="9"/>
          <w:pgMar w:top="1985" w:right="1418" w:bottom="1418" w:left="1701" w:header="720" w:footer="1298" w:gutter="0"/>
          <w:pgNumType w:fmt="upperRoman" w:start="1"/>
          <w:cols w:space="720"/>
          <w:docGrid w:linePitch="360"/>
        </w:sectPr>
      </w:pPr>
      <w:r>
        <w:rPr>
          <w:noProof/>
          <w:sz w:val="17"/>
          <w:lang w:val="en-MY" w:eastAsia="en-MY"/>
        </w:rPr>
        <mc:AlternateContent>
          <mc:Choice Requires="wps">
            <w:drawing>
              <wp:anchor distT="0" distB="0" distL="114300" distR="114300" simplePos="0" relativeHeight="251878912" behindDoc="0" locked="0" layoutInCell="1" allowOverlap="1" wp14:anchorId="64D74B97" wp14:editId="3F773045">
                <wp:simplePos x="0" y="0"/>
                <wp:positionH relativeFrom="column">
                  <wp:posOffset>-506730</wp:posOffset>
                </wp:positionH>
                <wp:positionV relativeFrom="paragraph">
                  <wp:posOffset>779992</wp:posOffset>
                </wp:positionV>
                <wp:extent cx="2863850" cy="425450"/>
                <wp:effectExtent l="0" t="0" r="0" b="0"/>
                <wp:wrapNone/>
                <wp:docPr id="25" name="Rectangle 25"/>
                <wp:cNvGraphicFramePr/>
                <a:graphic xmlns:a="http://schemas.openxmlformats.org/drawingml/2006/main">
                  <a:graphicData uri="http://schemas.microsoft.com/office/word/2010/wordprocessingShape">
                    <wps:wsp>
                      <wps:cNvSpPr/>
                      <wps:spPr>
                        <a:xfrm>
                          <a:off x="0" y="0"/>
                          <a:ext cx="286385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F8002" w14:textId="05CD3F5E" w:rsidR="00B569D3" w:rsidRPr="00714EC1" w:rsidRDefault="00B569D3" w:rsidP="00DD5F78">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w:t>
                            </w:r>
                          </w:p>
                          <w:p w14:paraId="6BAE9089" w14:textId="77777777" w:rsidR="00B569D3" w:rsidRPr="00714EC1" w:rsidRDefault="00B569D3" w:rsidP="00DD5F78">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EBC05F" w14:textId="77777777" w:rsidR="00B569D3" w:rsidRPr="00714EC1" w:rsidRDefault="00B569D3" w:rsidP="00DD5F78">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4B97" id="Rectangle 25" o:spid="_x0000_s1044" style="position:absolute;margin-left:-39.9pt;margin-top:61.4pt;width:225.5pt;height:33.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" filled="f" stroked="f" strokeweight="2pt">
                <v:textbox>
                  <w:txbxContent>
                    <w:p w14:paraId="160F8002" w14:textId="05CD3F5E" w:rsidR="00B569D3" w:rsidRPr="00714EC1" w:rsidRDefault="00B569D3" w:rsidP="00DD5F78">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w:t>
                      </w:r>
                    </w:p>
                    <w:p w14:paraId="6BAE9089" w14:textId="77777777" w:rsidR="00B569D3" w:rsidRPr="00714EC1" w:rsidRDefault="00B569D3" w:rsidP="00DD5F78">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EBC05F" w14:textId="77777777" w:rsidR="00B569D3" w:rsidRPr="00714EC1" w:rsidRDefault="00B569D3" w:rsidP="00DD5F78">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D61CCD">
        <w:rPr>
          <w:noProof/>
          <w:sz w:val="17"/>
          <w:lang w:val="en-MY" w:eastAsia="en-MY"/>
        </w:rPr>
        <mc:AlternateContent>
          <mc:Choice Requires="wps">
            <w:drawing>
              <wp:anchor distT="0" distB="0" distL="114300" distR="114300" simplePos="0" relativeHeight="251799040" behindDoc="0" locked="0" layoutInCell="1" allowOverlap="1" wp14:anchorId="2D562BA6" wp14:editId="47170F14">
                <wp:simplePos x="0" y="0"/>
                <wp:positionH relativeFrom="margin">
                  <wp:posOffset>221971</wp:posOffset>
                </wp:positionH>
                <wp:positionV relativeFrom="paragraph">
                  <wp:posOffset>2588082</wp:posOffset>
                </wp:positionV>
                <wp:extent cx="2340864" cy="1288415"/>
                <wp:effectExtent l="0" t="0" r="0" b="0"/>
                <wp:wrapNone/>
                <wp:docPr id="36" name="Rectangle 36"/>
                <wp:cNvGraphicFramePr/>
                <a:graphic xmlns:a="http://schemas.openxmlformats.org/drawingml/2006/main">
                  <a:graphicData uri="http://schemas.microsoft.com/office/word/2010/wordprocessingShape">
                    <wps:wsp>
                      <wps:cNvSpPr/>
                      <wps:spPr>
                        <a:xfrm>
                          <a:off x="0" y="0"/>
                          <a:ext cx="2340864" cy="1288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2ABAD" w14:textId="1160BC6F" w:rsidR="00B569D3" w:rsidRPr="00714EC1" w:rsidRDefault="00B569D3" w:rsidP="00375C5D">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Alamat Tetap: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62BA6" id="Rectangle 36" o:spid="_x0000_s1045" style="position:absolute;margin-left:17.5pt;margin-top:203.8pt;width:184.3pt;height:101.4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" filled="f" stroked="f" strokeweight="2pt">
                <v:textbox>
                  <w:txbxContent>
                    <w:p w14:paraId="0932ABAD" w14:textId="1160BC6F" w:rsidR="00B569D3" w:rsidRPr="00714EC1" w:rsidRDefault="00B569D3" w:rsidP="00375C5D">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Alamat Tetap: </w:t>
                      </w:r>
                    </w:p>
                  </w:txbxContent>
                </v:textbox>
                <w10:wrap anchorx="margin"/>
              </v:rect>
            </w:pict>
          </mc:Fallback>
        </mc:AlternateContent>
      </w:r>
      <w:r w:rsidR="00D61CCD">
        <w:rPr>
          <w:noProof/>
          <w:sz w:val="17"/>
          <w:lang w:val="en-MY" w:eastAsia="en-MY"/>
        </w:rPr>
        <mc:AlternateContent>
          <mc:Choice Requires="wps">
            <w:drawing>
              <wp:anchor distT="0" distB="0" distL="114300" distR="114300" simplePos="0" relativeHeight="251792896" behindDoc="0" locked="0" layoutInCell="1" allowOverlap="1" wp14:anchorId="10888B19" wp14:editId="5AAA5326">
                <wp:simplePos x="0" y="0"/>
                <wp:positionH relativeFrom="margin">
                  <wp:posOffset>524739</wp:posOffset>
                </wp:positionH>
                <wp:positionV relativeFrom="paragraph">
                  <wp:posOffset>2306346</wp:posOffset>
                </wp:positionV>
                <wp:extent cx="4750130" cy="425450"/>
                <wp:effectExtent l="0" t="0" r="0" b="0"/>
                <wp:wrapNone/>
                <wp:docPr id="33" name="Rectangle 33"/>
                <wp:cNvGraphicFramePr/>
                <a:graphic xmlns:a="http://schemas.openxmlformats.org/drawingml/2006/main">
                  <a:graphicData uri="http://schemas.microsoft.com/office/word/2010/wordprocessingShape">
                    <wps:wsp>
                      <wps:cNvSpPr/>
                      <wps:spPr>
                        <a:xfrm>
                          <a:off x="0" y="0"/>
                          <a:ext cx="475013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02695" w14:textId="77777777" w:rsidR="00B569D3" w:rsidRDefault="00B569D3" w:rsidP="00714EC1">
                            <w:pPr>
                              <w:pStyle w:val="BodyText"/>
                              <w:spacing w:before="2"/>
                              <w:rPr>
                                <w:sz w:val="19"/>
                              </w:rPr>
                            </w:pPr>
                          </w:p>
                          <w:p w14:paraId="5F64CAD1" w14:textId="546539ED"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(TANDATANGAN PENULIS)</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 DAN TANDATANGAN PENYELIA)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88B19" id="Rectangle 33" o:spid="_x0000_s1046" style="position:absolute;margin-left:41.3pt;margin-top:181.6pt;width:374.05pt;height:33.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" filled="f" stroked="f" strokeweight="2pt">
                <v:textbox>
                  <w:txbxContent>
                    <w:p w14:paraId="4C002695" w14:textId="77777777" w:rsidR="00B569D3" w:rsidRDefault="00B569D3" w:rsidP="00714EC1">
                      <w:pPr>
                        <w:pStyle w:val="BodyText"/>
                        <w:spacing w:before="2"/>
                        <w:rPr>
                          <w:sz w:val="19"/>
                        </w:rPr>
                      </w:pPr>
                    </w:p>
                    <w:p w14:paraId="5F64CAD1" w14:textId="546539ED"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(TANDATANGAN PENULIS)</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 DAN TANDATANGAN PENYELIA)</w:t>
                      </w:r>
                    </w:p>
                  </w:txbxContent>
                </v:textbox>
                <w10:wrap anchorx="margin"/>
              </v:rect>
            </w:pict>
          </mc:Fallback>
        </mc:AlternateContent>
      </w:r>
      <w:r w:rsidR="00D61CCD" w:rsidRPr="004C3C13">
        <w:rPr>
          <w:noProof/>
          <w:lang w:val="en-MY" w:eastAsia="en-MY"/>
        </w:rPr>
        <mc:AlternateContent>
          <mc:Choice Requires="wps">
            <w:drawing>
              <wp:anchor distT="0" distB="0" distL="114300" distR="114300" simplePos="0" relativeHeight="251810304" behindDoc="0" locked="0" layoutInCell="1" allowOverlap="1" wp14:anchorId="3C90F3C8" wp14:editId="5344AD53">
                <wp:simplePos x="0" y="0"/>
                <wp:positionH relativeFrom="margin">
                  <wp:posOffset>190449</wp:posOffset>
                </wp:positionH>
                <wp:positionV relativeFrom="paragraph">
                  <wp:posOffset>3681527</wp:posOffset>
                </wp:positionV>
                <wp:extent cx="4627831" cy="425450"/>
                <wp:effectExtent l="0" t="0" r="0" b="0"/>
                <wp:wrapNone/>
                <wp:docPr id="48" name="Rectangle 48"/>
                <wp:cNvGraphicFramePr/>
                <a:graphic xmlns:a="http://schemas.openxmlformats.org/drawingml/2006/main">
                  <a:graphicData uri="http://schemas.microsoft.com/office/word/2010/wordprocessingShape">
                    <wps:wsp>
                      <wps:cNvSpPr/>
                      <wps:spPr>
                        <a:xfrm>
                          <a:off x="0" y="0"/>
                          <a:ext cx="4627831"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2C709" w14:textId="77777777" w:rsidR="00B569D3" w:rsidRDefault="00B569D3" w:rsidP="004C3C13">
                            <w:pPr>
                              <w:spacing w:before="2"/>
                              <w:rPr>
                                <w:sz w:val="19"/>
                              </w:rPr>
                            </w:pPr>
                          </w:p>
                          <w:p w14:paraId="36FA756B" w14:textId="7611DF7F" w:rsidR="00B569D3" w:rsidRPr="00714EC1" w:rsidRDefault="00B569D3" w:rsidP="004C3C13">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Tarikh:                                                                      Tarikh:</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F3C8" id="Rectangle 48" o:spid="_x0000_s1047" style="position:absolute;margin-left:15pt;margin-top:289.9pt;width:364.4pt;height:33.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" filled="f" stroked="f" strokeweight="2pt">
                <v:textbox>
                  <w:txbxContent>
                    <w:p w14:paraId="20E2C709" w14:textId="77777777" w:rsidR="00B569D3" w:rsidRDefault="00B569D3" w:rsidP="004C3C13">
                      <w:pPr>
                        <w:spacing w:before="2"/>
                        <w:rPr>
                          <w:sz w:val="19"/>
                        </w:rPr>
                      </w:pPr>
                    </w:p>
                    <w:p w14:paraId="36FA756B" w14:textId="7611DF7F" w:rsidR="00B569D3" w:rsidRPr="00714EC1" w:rsidRDefault="00B569D3" w:rsidP="004C3C13">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Tarikh:                                                                      Tarikh:</w:t>
                      </w:r>
                      <w:r w:rsidRPr="00714EC1">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ect>
            </w:pict>
          </mc:Fallback>
        </mc:AlternateContent>
      </w:r>
      <w:r w:rsidR="00D61CCD">
        <w:rPr>
          <w:noProof/>
          <w:sz w:val="17"/>
          <w:lang w:val="en-MY" w:eastAsia="en-MY"/>
        </w:rPr>
        <mc:AlternateContent>
          <mc:Choice Requires="wps">
            <w:drawing>
              <wp:anchor distT="0" distB="0" distL="114300" distR="114300" simplePos="0" relativeHeight="251783680" behindDoc="0" locked="0" layoutInCell="1" allowOverlap="1" wp14:anchorId="05B9AB8A" wp14:editId="0CBA1ECD">
                <wp:simplePos x="0" y="0"/>
                <wp:positionH relativeFrom="column">
                  <wp:posOffset>2532990</wp:posOffset>
                </wp:positionH>
                <wp:positionV relativeFrom="paragraph">
                  <wp:posOffset>526415</wp:posOffset>
                </wp:positionV>
                <wp:extent cx="2984602" cy="857250"/>
                <wp:effectExtent l="0" t="0" r="0" b="0"/>
                <wp:wrapNone/>
                <wp:docPr id="28" name="Rectangle 28"/>
                <wp:cNvGraphicFramePr/>
                <a:graphic xmlns:a="http://schemas.openxmlformats.org/drawingml/2006/main">
                  <a:graphicData uri="http://schemas.microsoft.com/office/word/2010/wordprocessingShape">
                    <wps:wsp>
                      <wps:cNvSpPr/>
                      <wps:spPr>
                        <a:xfrm>
                          <a:off x="0" y="0"/>
                          <a:ext cx="2984602"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A9FF8" w14:textId="068B055A" w:rsidR="00B569D3" w:rsidRPr="00714EC1" w:rsidRDefault="00B569D3" w:rsidP="00714EC1">
                            <w:pPr>
                              <w:spacing w:before="144" w:line="283" w:lineRule="auto"/>
                              <w:ind w:right="391"/>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(Mengandungi maklumat terhad yang telah ditentukan oleh organisasi/badan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 mana penyelidikan dijalankan)</w:t>
                            </w:r>
                          </w:p>
                          <w:p w14:paraId="7197E2CE"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9AB8A" id="Rectangle 28" o:spid="_x0000_s1048" style="position:absolute;margin-left:199.45pt;margin-top:41.45pt;width:235pt;height:67.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" filled="f" stroked="f" strokeweight="2pt">
                <v:textbox>
                  <w:txbxContent>
                    <w:p w14:paraId="6BBA9FF8" w14:textId="068B055A" w:rsidR="00B569D3" w:rsidRPr="00714EC1" w:rsidRDefault="00B569D3" w:rsidP="00714EC1">
                      <w:pPr>
                        <w:spacing w:before="144" w:line="283" w:lineRule="auto"/>
                        <w:ind w:right="391"/>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(Mengandungi maklumat terhad yang telah ditentukan oleh organisasi/badan </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 mana penyelidikan dijalankan)</w:t>
                      </w:r>
                    </w:p>
                    <w:p w14:paraId="7197E2CE"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D61CCD">
        <w:rPr>
          <w:noProof/>
          <w:sz w:val="17"/>
          <w:lang w:val="en-MY" w:eastAsia="en-MY"/>
        </w:rPr>
        <mc:AlternateContent>
          <mc:Choice Requires="wps">
            <w:drawing>
              <wp:anchor distT="0" distB="0" distL="114300" distR="114300" simplePos="0" relativeHeight="251794944" behindDoc="0" locked="0" layoutInCell="1" allowOverlap="1" wp14:anchorId="46115226" wp14:editId="5B3C4330">
                <wp:simplePos x="0" y="0"/>
                <wp:positionH relativeFrom="page">
                  <wp:posOffset>4480611</wp:posOffset>
                </wp:positionH>
                <wp:positionV relativeFrom="paragraph">
                  <wp:posOffset>1426795</wp:posOffset>
                </wp:positionV>
                <wp:extent cx="1003300" cy="425450"/>
                <wp:effectExtent l="0" t="0" r="0" b="0"/>
                <wp:wrapNone/>
                <wp:docPr id="34" name="Rectangle 34"/>
                <wp:cNvGraphicFramePr/>
                <a:graphic xmlns:a="http://schemas.openxmlformats.org/drawingml/2006/main">
                  <a:graphicData uri="http://schemas.microsoft.com/office/word/2010/wordprocessingShape">
                    <wps:wsp>
                      <wps:cNvSpPr/>
                      <wps:spPr>
                        <a:xfrm>
                          <a:off x="0" y="0"/>
                          <a:ext cx="100330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B83B7" w14:textId="77777777" w:rsidR="00B569D3" w:rsidRDefault="00B569D3" w:rsidP="00714EC1">
                            <w:pPr>
                              <w:spacing w:before="2"/>
                              <w:rPr>
                                <w:sz w:val="19"/>
                              </w:rPr>
                            </w:pPr>
                          </w:p>
                          <w:p w14:paraId="4898FC57" w14:textId="48BEF445"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Disahkan oleh: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15226" id="Rectangle 34" o:spid="_x0000_s1049" style="position:absolute;margin-left:352.8pt;margin-top:112.35pt;width:79pt;height:33.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" filled="f" stroked="f" strokeweight="2pt">
                <v:textbox>
                  <w:txbxContent>
                    <w:p w14:paraId="661B83B7" w14:textId="77777777" w:rsidR="00B569D3" w:rsidRDefault="00B569D3" w:rsidP="00714EC1">
                      <w:pPr>
                        <w:spacing w:before="2"/>
                        <w:rPr>
                          <w:sz w:val="19"/>
                        </w:rPr>
                      </w:pPr>
                    </w:p>
                    <w:p w14:paraId="4898FC57" w14:textId="48BEF445"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Disahkan oleh:</w:t>
                      </w:r>
                    </w:p>
                  </w:txbxContent>
                </v:textbox>
                <w10:wrap anchorx="page"/>
              </v:rect>
            </w:pict>
          </mc:Fallback>
        </mc:AlternateContent>
      </w:r>
      <w:r w:rsidR="00D61CCD">
        <w:rPr>
          <w:noProof/>
          <w:sz w:val="17"/>
          <w:lang w:val="en-MY" w:eastAsia="en-MY"/>
        </w:rPr>
        <mc:AlternateContent>
          <mc:Choice Requires="wps">
            <w:drawing>
              <wp:anchor distT="0" distB="0" distL="114300" distR="114300" simplePos="0" relativeHeight="251785728" behindDoc="0" locked="0" layoutInCell="1" allowOverlap="1" wp14:anchorId="11606772" wp14:editId="31EA626D">
                <wp:simplePos x="0" y="0"/>
                <wp:positionH relativeFrom="column">
                  <wp:posOffset>-521970</wp:posOffset>
                </wp:positionH>
                <wp:positionV relativeFrom="paragraph">
                  <wp:posOffset>1271905</wp:posOffset>
                </wp:positionV>
                <wp:extent cx="2863850" cy="425450"/>
                <wp:effectExtent l="0" t="0" r="0" b="0"/>
                <wp:wrapNone/>
                <wp:docPr id="29" name="Rectangle 29"/>
                <wp:cNvGraphicFramePr/>
                <a:graphic xmlns:a="http://schemas.openxmlformats.org/drawingml/2006/main">
                  <a:graphicData uri="http://schemas.microsoft.com/office/word/2010/wordprocessingShape">
                    <wps:wsp>
                      <wps:cNvSpPr/>
                      <wps:spPr>
                        <a:xfrm>
                          <a:off x="0" y="0"/>
                          <a:ext cx="286385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6D5A" w14:textId="77777777"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 TERHAD</w:t>
                            </w:r>
                          </w:p>
                          <w:p w14:paraId="21D1A193"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06772" id="Rectangle 29" o:spid="_x0000_s1050" style="position:absolute;margin-left:-41.1pt;margin-top:100.15pt;width:225.5pt;height:3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" filled="f" stroked="f" strokeweight="2pt">
                <v:textbox>
                  <w:txbxContent>
                    <w:p w14:paraId="34286D5A" w14:textId="77777777" w:rsidR="00B569D3" w:rsidRPr="00714EC1" w:rsidRDefault="00B569D3" w:rsidP="00714EC1">
                      <w:pPr>
                        <w:ind w:left="239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C1">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 TERHAD</w:t>
                      </w:r>
                    </w:p>
                    <w:p w14:paraId="21D1A193" w14:textId="77777777" w:rsidR="00B569D3" w:rsidRPr="00714EC1" w:rsidRDefault="00B569D3" w:rsidP="00714EC1">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bookmarkStart w:id="1" w:name="_Toc458241" w:displacedByCustomXml="next"/>
    <w:sdt>
      <w:sdtPr>
        <w:id w:val="574244856"/>
        <w:lock w:val="sdtContentLocked"/>
        <w:placeholder>
          <w:docPart w:val="2C646E9CD43F4D0BAE54E43EF1DCC2B0"/>
        </w:placeholder>
      </w:sdtPr>
      <w:sdtContent>
        <w:p w14:paraId="6C869B7F" w14:textId="1A178939" w:rsidR="00FB458B" w:rsidRPr="001D5AA5" w:rsidRDefault="00FB458B" w:rsidP="0036101E">
          <w:pPr>
            <w:pStyle w:val="TITLEDECLAPPRDEDIC"/>
          </w:pPr>
          <w:r w:rsidRPr="00B774A2">
            <w:t>DECLARATION</w:t>
          </w:r>
        </w:p>
        <w:bookmarkEnd w:id="1" w:displacedByCustomXml="next"/>
      </w:sdtContent>
    </w:sdt>
    <w:p w14:paraId="03083C12" w14:textId="12A6E679" w:rsidR="00F75E7E" w:rsidRDefault="00AB5919" w:rsidP="006E76D9">
      <w:pPr>
        <w:pStyle w:val="UTEM-DECL"/>
      </w:pPr>
      <w:r>
        <w:rPr>
          <w:noProof/>
          <w:lang w:val="en-MY" w:eastAsia="en-MY"/>
        </w:rPr>
        <mc:AlternateContent>
          <mc:Choice Requires="wpg">
            <w:drawing>
              <wp:anchor distT="0" distB="0" distL="114300" distR="114300" simplePos="0" relativeHeight="251874816" behindDoc="0" locked="0" layoutInCell="1" allowOverlap="1" wp14:anchorId="0314A3FF" wp14:editId="2C06EE03">
                <wp:simplePos x="0" y="0"/>
                <wp:positionH relativeFrom="column">
                  <wp:posOffset>3101340</wp:posOffset>
                </wp:positionH>
                <wp:positionV relativeFrom="paragraph">
                  <wp:posOffset>246380</wp:posOffset>
                </wp:positionV>
                <wp:extent cx="2524594" cy="1533524"/>
                <wp:effectExtent l="38100" t="38100" r="28575" b="10160"/>
                <wp:wrapNone/>
                <wp:docPr id="53" name="Group 53"/>
                <wp:cNvGraphicFramePr/>
                <a:graphic xmlns:a="http://schemas.openxmlformats.org/drawingml/2006/main">
                  <a:graphicData uri="http://schemas.microsoft.com/office/word/2010/wordprocessingGroup">
                    <wpg:wgp>
                      <wpg:cNvGrpSpPr/>
                      <wpg:grpSpPr>
                        <a:xfrm>
                          <a:off x="0" y="0"/>
                          <a:ext cx="2524594" cy="1533524"/>
                          <a:chOff x="219076" y="-1343024"/>
                          <a:chExt cx="2524594" cy="1533524"/>
                        </a:xfrm>
                      </wpg:grpSpPr>
                      <wps:wsp>
                        <wps:cNvPr id="56" name="Text Box 56"/>
                        <wps:cNvSpPr txBox="1"/>
                        <wps:spPr>
                          <a:xfrm>
                            <a:off x="867103" y="-457200"/>
                            <a:ext cx="1876567" cy="647700"/>
                          </a:xfrm>
                          <a:prstGeom prst="rect">
                            <a:avLst/>
                          </a:prstGeom>
                          <a:solidFill>
                            <a:schemeClr val="lt1"/>
                          </a:solidFill>
                          <a:ln w="6350">
                            <a:solidFill>
                              <a:prstClr val="black"/>
                            </a:solidFill>
                          </a:ln>
                        </wps:spPr>
                        <wps:txbx>
                          <w:txbxContent>
                            <w:p w14:paraId="6698662C" w14:textId="0D0B773C" w:rsidR="00B569D3" w:rsidRPr="00BE074F" w:rsidRDefault="00B569D3" w:rsidP="00AB5919">
                              <w:pPr>
                                <w:rPr>
                                  <w:color w:val="FF0000"/>
                                </w:rPr>
                              </w:pPr>
                              <w:r>
                                <w:rPr>
                                  <w:color w:val="FF0000"/>
                                </w:rPr>
                                <w:t xml:space="preserve">Please manually type the  report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a:stCxn id="56" idx="1"/>
                        </wps:cNvCnPr>
                        <wps:spPr>
                          <a:xfrm flipH="1" flipV="1">
                            <a:off x="219076" y="-1343024"/>
                            <a:ext cx="647906" cy="1209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14A3FF" id="Group 53" o:spid="_x0000_s1051" style="position:absolute;left:0;text-align:left;margin-left:244.2pt;margin-top:19.4pt;width:198.8pt;height:120.75pt;z-index:251874816;mso-width-relative:margin;mso-height-relative:margin" coordorigin="2190,-13430" coordsize="25245,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">
                <v:shape id="Text Box 56" o:spid="_x0000_s1052" type="#_x0000_t202" style="position:absolute;left:8671;top:-4572;width:1876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6698662C" w14:textId="0D0B773C" w:rsidR="00B569D3" w:rsidRPr="00BE074F" w:rsidRDefault="00B569D3" w:rsidP="00AB5919">
                        <w:pPr>
                          <w:rPr>
                            <w:color w:val="FF0000"/>
                          </w:rPr>
                        </w:pPr>
                        <w:r>
                          <w:rPr>
                            <w:color w:val="FF0000"/>
                          </w:rPr>
                          <w:t xml:space="preserve">Please manually type the  report title </w:t>
                        </w:r>
                      </w:p>
                    </w:txbxContent>
                  </v:textbox>
                </v:shape>
                <v:shape id="Straight Arrow Connector 70" o:spid="_x0000_s1053" type="#_x0000_t32" style="position:absolute;left:2190;top:-13430;width:6479;height:120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" strokecolor="#4579b8 [3044]">
                  <v:stroke endarrow="block"/>
                </v:shape>
              </v:group>
            </w:pict>
          </mc:Fallback>
        </mc:AlternateContent>
      </w:r>
      <w:r w:rsidR="00A84A83" w:rsidRPr="00A84A83">
        <w:rPr>
          <w:noProof/>
          <w:lang w:val="en-MY" w:eastAsia="en-MY"/>
        </w:rPr>
        <mc:AlternateContent>
          <mc:Choice Requires="wps">
            <w:drawing>
              <wp:anchor distT="0" distB="0" distL="114300" distR="114300" simplePos="0" relativeHeight="251843072" behindDoc="0" locked="0" layoutInCell="1" allowOverlap="1" wp14:anchorId="7D916975" wp14:editId="108BACB1">
                <wp:simplePos x="0" y="0"/>
                <wp:positionH relativeFrom="column">
                  <wp:posOffset>-510119</wp:posOffset>
                </wp:positionH>
                <wp:positionV relativeFrom="paragraph">
                  <wp:posOffset>-716386</wp:posOffset>
                </wp:positionV>
                <wp:extent cx="6558280" cy="5130140"/>
                <wp:effectExtent l="0" t="0" r="13970" b="13970"/>
                <wp:wrapNone/>
                <wp:docPr id="60" name="Rectangle 60"/>
                <wp:cNvGraphicFramePr/>
                <a:graphic xmlns:a="http://schemas.openxmlformats.org/drawingml/2006/main">
                  <a:graphicData uri="http://schemas.microsoft.com/office/word/2010/wordprocessingShape">
                    <wps:wsp>
                      <wps:cNvSpPr/>
                      <wps:spPr>
                        <a:xfrm>
                          <a:off x="0" y="0"/>
                          <a:ext cx="6558280" cy="513014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19368A7" id="Rectangle 60" o:spid="_x0000_s1026" style="position:absolute;margin-left:-40.15pt;margin-top:-56.4pt;width:516.4pt;height:403.9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" filled="f" strokecolor="red" strokeweight="2pt">
                <v:stroke dashstyle="dash"/>
              </v:rect>
            </w:pict>
          </mc:Fallback>
        </mc:AlternateContent>
      </w:r>
      <w:r w:rsidR="00C52D53" w:rsidRPr="00F75E7E">
        <w:t xml:space="preserve">I declare that this </w:t>
      </w:r>
      <w:r w:rsidR="0049420F">
        <w:t>project report</w:t>
      </w:r>
      <w:r w:rsidR="00F65D8D" w:rsidRPr="00F75E7E">
        <w:t xml:space="preserve"> </w:t>
      </w:r>
      <w:r w:rsidR="00E30016" w:rsidRPr="00F75E7E">
        <w:t xml:space="preserve">entitled </w:t>
      </w:r>
      <w:r w:rsidR="009B1DDD">
        <w:t>“</w:t>
      </w:r>
      <w:r w:rsidRPr="00AB5919">
        <w:t>Project Title</w:t>
      </w:r>
      <w:r w:rsidR="0032053E">
        <w:t>”</w:t>
      </w:r>
      <w:r w:rsidR="009B1DDD">
        <w:t xml:space="preserve"> </w:t>
      </w:r>
      <w:r w:rsidR="006E76D9">
        <w:t>is</w:t>
      </w:r>
      <w:r w:rsidR="00C52D53" w:rsidRPr="00F75E7E">
        <w:t xml:space="preserve"> the result of my own research except as cited in the references. The</w:t>
      </w:r>
      <w:r w:rsidR="0049420F" w:rsidRPr="0049420F">
        <w:t xml:space="preserve"> </w:t>
      </w:r>
      <w:r w:rsidR="00C52D53" w:rsidRPr="00F75E7E">
        <w:t xml:space="preserve"> </w:t>
      </w:r>
      <w:r w:rsidR="0049420F">
        <w:t>project report</w:t>
      </w:r>
      <w:r w:rsidR="00C52D53" w:rsidRPr="00F75E7E">
        <w:t xml:space="preserve"> has not been accepted for any degree and is not concurrently submitted in candidature of any other degree</w:t>
      </w:r>
      <w:r w:rsidR="000E031C">
        <w:t>.</w:t>
      </w:r>
    </w:p>
    <w:sdt>
      <w:sdtPr>
        <w:id w:val="-74507430"/>
        <w:lock w:val="sdtContentLocked"/>
        <w:placeholder>
          <w:docPart w:val="2C646E9CD43F4D0BAE54E43EF1DCC2B0"/>
        </w:placeholder>
      </w:sdtPr>
      <w:sdtContent>
        <w:p w14:paraId="6DF5256D" w14:textId="3D22F445" w:rsidR="00831B18" w:rsidRDefault="00831B18" w:rsidP="00831B18">
          <w:pPr>
            <w:pStyle w:val="UTEM-DECL"/>
          </w:pPr>
        </w:p>
        <w:p w14:paraId="70A9AADA" w14:textId="77777777" w:rsidR="00831B18" w:rsidRDefault="00831B18" w:rsidP="00831B18">
          <w:pPr>
            <w:pStyle w:val="UTEM-DECL"/>
          </w:pPr>
        </w:p>
        <w:p w14:paraId="380C5F76" w14:textId="77777777" w:rsidR="00831B18" w:rsidRPr="00F75E7E" w:rsidRDefault="00B569D3" w:rsidP="00831B18">
          <w:pPr>
            <w:pStyle w:val="UTEM-DECL"/>
          </w:pPr>
        </w:p>
      </w:sdtContent>
    </w:sdt>
    <w:sdt>
      <w:sdtPr>
        <w:id w:val="-96792576"/>
        <w:lock w:val="sdtLocked"/>
        <w:placeholder>
          <w:docPart w:val="E63C1EA1670A4FB896B714A30DAA0C00"/>
        </w:placeholder>
      </w:sdtPr>
      <w:sdtContent>
        <w:tbl>
          <w:tblPr>
            <w:tblW w:w="8789" w:type="dxa"/>
            <w:tblLook w:val="04A0" w:firstRow="1" w:lastRow="0" w:firstColumn="1" w:lastColumn="0" w:noHBand="0" w:noVBand="1"/>
          </w:tblPr>
          <w:tblGrid>
            <w:gridCol w:w="2127"/>
            <w:gridCol w:w="420"/>
            <w:gridCol w:w="6242"/>
          </w:tblGrid>
          <w:tr w:rsidR="00655C9D" w14:paraId="04AD7E8C" w14:textId="77777777" w:rsidTr="00831B18">
            <w:tc>
              <w:tcPr>
                <w:tcW w:w="2127" w:type="dxa"/>
                <w:vAlign w:val="center"/>
              </w:tcPr>
              <w:p w14:paraId="4DB70BDB" w14:textId="77777777" w:rsidR="00655C9D" w:rsidRDefault="000B54EA" w:rsidP="000B54EA">
                <w:pPr>
                  <w:pStyle w:val="UTEMAPPROVAL"/>
                  <w:jc w:val="left"/>
                </w:pPr>
                <w:r>
                  <w:t>Signature</w:t>
                </w:r>
              </w:p>
            </w:tc>
            <w:tc>
              <w:tcPr>
                <w:tcW w:w="420" w:type="dxa"/>
                <w:vAlign w:val="center"/>
              </w:tcPr>
              <w:p w14:paraId="024EB02C" w14:textId="77777777" w:rsidR="00655C9D" w:rsidRDefault="00655C9D" w:rsidP="00AE74D0">
                <w:pPr>
                  <w:pStyle w:val="UTEMAPPROVAL"/>
                  <w:jc w:val="left"/>
                </w:pPr>
                <w:r>
                  <w:t>:</w:t>
                </w:r>
              </w:p>
            </w:tc>
            <w:tc>
              <w:tcPr>
                <w:tcW w:w="6242" w:type="dxa"/>
                <w:tcBorders>
                  <w:bottom w:val="dashSmallGap" w:sz="4" w:space="0" w:color="auto"/>
                </w:tcBorders>
                <w:vAlign w:val="center"/>
              </w:tcPr>
              <w:p w14:paraId="1FC932C5" w14:textId="77777777" w:rsidR="00655C9D" w:rsidRDefault="00655C9D" w:rsidP="002B2694">
                <w:pPr>
                  <w:pStyle w:val="UTEMAPPROVAL"/>
                  <w:jc w:val="left"/>
                </w:pPr>
              </w:p>
            </w:tc>
          </w:tr>
          <w:tr w:rsidR="00655C9D" w14:paraId="18B4865A" w14:textId="77777777" w:rsidTr="00831B18">
            <w:tc>
              <w:tcPr>
                <w:tcW w:w="2127" w:type="dxa"/>
                <w:vAlign w:val="center"/>
              </w:tcPr>
              <w:p w14:paraId="0EDC7636" w14:textId="77777777" w:rsidR="00655C9D" w:rsidRDefault="00B332D6" w:rsidP="00AE74D0">
                <w:pPr>
                  <w:pStyle w:val="UTEMAPPROVAL"/>
                  <w:jc w:val="left"/>
                </w:pPr>
                <w:r>
                  <w:t xml:space="preserve">Student </w:t>
                </w:r>
                <w:r w:rsidR="000B54EA">
                  <w:t>Name</w:t>
                </w:r>
                <w:r w:rsidR="00655C9D" w:rsidRPr="001F4C6F">
                  <w:t xml:space="preserve">  </w:t>
                </w:r>
              </w:p>
            </w:tc>
            <w:tc>
              <w:tcPr>
                <w:tcW w:w="420" w:type="dxa"/>
                <w:vAlign w:val="center"/>
              </w:tcPr>
              <w:p w14:paraId="3AAFB5AE"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01D9B9AB" w14:textId="77777777" w:rsidR="00655C9D" w:rsidRDefault="00655C9D" w:rsidP="002B2694">
                <w:pPr>
                  <w:pStyle w:val="UTEMAPPROVAL"/>
                  <w:jc w:val="left"/>
                </w:pPr>
              </w:p>
            </w:tc>
          </w:tr>
          <w:tr w:rsidR="00655C9D" w14:paraId="1DE5220D" w14:textId="77777777" w:rsidTr="00831B18">
            <w:tc>
              <w:tcPr>
                <w:tcW w:w="2127" w:type="dxa"/>
                <w:vAlign w:val="center"/>
              </w:tcPr>
              <w:p w14:paraId="6092EB22" w14:textId="77777777" w:rsidR="00655C9D" w:rsidRPr="001F4C6F" w:rsidRDefault="00655C9D" w:rsidP="00AE74D0">
                <w:pPr>
                  <w:pStyle w:val="UTEMAPPROVAL"/>
                  <w:jc w:val="left"/>
                </w:pPr>
                <w:r w:rsidRPr="001F4C6F">
                  <w:t>Date</w:t>
                </w:r>
              </w:p>
            </w:tc>
            <w:tc>
              <w:tcPr>
                <w:tcW w:w="420" w:type="dxa"/>
                <w:vAlign w:val="center"/>
              </w:tcPr>
              <w:p w14:paraId="7F537048" w14:textId="77777777" w:rsidR="00655C9D" w:rsidRDefault="00655C9D" w:rsidP="00AE74D0">
                <w:pPr>
                  <w:pStyle w:val="UTEMAPPROVAL"/>
                  <w:jc w:val="left"/>
                </w:pPr>
                <w:r>
                  <w:t>:</w:t>
                </w:r>
              </w:p>
            </w:tc>
            <w:tc>
              <w:tcPr>
                <w:tcW w:w="6242" w:type="dxa"/>
                <w:tcBorders>
                  <w:top w:val="dashSmallGap" w:sz="4" w:space="0" w:color="auto"/>
                  <w:bottom w:val="dashSmallGap" w:sz="4" w:space="0" w:color="auto"/>
                </w:tcBorders>
                <w:vAlign w:val="center"/>
              </w:tcPr>
              <w:p w14:paraId="3F0780CE" w14:textId="77777777" w:rsidR="00655C9D" w:rsidRDefault="00B569D3" w:rsidP="002B2694">
                <w:pPr>
                  <w:pStyle w:val="UTEMAPPROVAL"/>
                  <w:jc w:val="left"/>
                </w:pPr>
              </w:p>
            </w:tc>
          </w:tr>
        </w:tbl>
      </w:sdtContent>
    </w:sdt>
    <w:p w14:paraId="7A57FD93" w14:textId="77777777" w:rsidR="003446C0" w:rsidRDefault="003446C0" w:rsidP="003446C0">
      <w:bookmarkStart w:id="2" w:name="_Toc458242"/>
    </w:p>
    <w:p w14:paraId="1CA7DABA" w14:textId="77777777" w:rsidR="00831B18" w:rsidRDefault="00831B18" w:rsidP="003446C0"/>
    <w:p w14:paraId="6E7EE1D1" w14:textId="77777777" w:rsidR="003446C0" w:rsidRDefault="003446C0" w:rsidP="003446C0"/>
    <w:p w14:paraId="14A9FD60" w14:textId="0D6DEC07" w:rsidR="003446C0" w:rsidRDefault="003446C0" w:rsidP="003446C0"/>
    <w:p w14:paraId="4D0488FB" w14:textId="443A2CE2" w:rsidR="00A84A83" w:rsidRDefault="00A84A83" w:rsidP="003446C0"/>
    <w:p w14:paraId="61B8C04A" w14:textId="77777777" w:rsidR="003E5B3E" w:rsidRDefault="003E5B3E" w:rsidP="003446C0">
      <w:pPr>
        <w:sectPr w:rsidR="003E5B3E" w:rsidSect="004B7B5F">
          <w:footerReference w:type="default" r:id="rId13"/>
          <w:pgSz w:w="11909" w:h="16834" w:code="9"/>
          <w:pgMar w:top="1985" w:right="1418" w:bottom="1418" w:left="1701" w:header="720" w:footer="1298" w:gutter="0"/>
          <w:pgNumType w:fmt="lowerRoman" w:start="1"/>
          <w:cols w:space="720"/>
          <w:docGrid w:linePitch="360"/>
        </w:sectPr>
      </w:pPr>
    </w:p>
    <w:sdt>
      <w:sdtPr>
        <w:id w:val="118967397"/>
        <w:lock w:val="contentLocked"/>
        <w:placeholder>
          <w:docPart w:val="A2C28111F76948C580859A5D2B205E9E"/>
        </w:placeholder>
      </w:sdtPr>
      <w:sdtContent>
        <w:p w14:paraId="6BD7C329" w14:textId="77777777" w:rsidR="003E5B3E" w:rsidRPr="001D5AA5" w:rsidRDefault="003E5B3E" w:rsidP="00F2410E">
          <w:pPr>
            <w:pStyle w:val="TITLEDECLAPPRDEDIC"/>
          </w:pPr>
          <w:r>
            <w:t>APPROVAL</w:t>
          </w:r>
        </w:p>
      </w:sdtContent>
    </w:sdt>
    <w:p w14:paraId="4F66F966" w14:textId="27E468FB" w:rsidR="003E5B3E" w:rsidRDefault="00AB5919" w:rsidP="00F2410E">
      <w:pPr>
        <w:pStyle w:val="UTEM-DECL"/>
      </w:pPr>
      <w:r>
        <w:rPr>
          <w:noProof/>
          <w:lang w:val="en-MY" w:eastAsia="en-MY"/>
        </w:rPr>
        <mc:AlternateContent>
          <mc:Choice Requires="wpg">
            <w:drawing>
              <wp:anchor distT="0" distB="0" distL="114300" distR="114300" simplePos="0" relativeHeight="251876864" behindDoc="0" locked="0" layoutInCell="1" allowOverlap="1" wp14:anchorId="5CE9B38B" wp14:editId="0C937200">
                <wp:simplePos x="0" y="0"/>
                <wp:positionH relativeFrom="column">
                  <wp:posOffset>3110865</wp:posOffset>
                </wp:positionH>
                <wp:positionV relativeFrom="paragraph">
                  <wp:posOffset>246380</wp:posOffset>
                </wp:positionV>
                <wp:extent cx="1876567" cy="1266935"/>
                <wp:effectExtent l="0" t="38100" r="28575" b="28575"/>
                <wp:wrapNone/>
                <wp:docPr id="71" name="Group 71"/>
                <wp:cNvGraphicFramePr/>
                <a:graphic xmlns:a="http://schemas.openxmlformats.org/drawingml/2006/main">
                  <a:graphicData uri="http://schemas.microsoft.com/office/word/2010/wordprocessingGroup">
                    <wpg:wgp>
                      <wpg:cNvGrpSpPr/>
                      <wpg:grpSpPr>
                        <a:xfrm>
                          <a:off x="0" y="0"/>
                          <a:ext cx="1876567" cy="1266935"/>
                          <a:chOff x="867103" y="-1343024"/>
                          <a:chExt cx="1876567" cy="1266935"/>
                        </a:xfrm>
                      </wpg:grpSpPr>
                      <wps:wsp>
                        <wps:cNvPr id="77" name="Text Box 77"/>
                        <wps:cNvSpPr txBox="1"/>
                        <wps:spPr>
                          <a:xfrm>
                            <a:off x="867103" y="-723789"/>
                            <a:ext cx="1876567" cy="647700"/>
                          </a:xfrm>
                          <a:prstGeom prst="rect">
                            <a:avLst/>
                          </a:prstGeom>
                          <a:solidFill>
                            <a:schemeClr val="lt1"/>
                          </a:solidFill>
                          <a:ln w="6350">
                            <a:solidFill>
                              <a:prstClr val="black"/>
                            </a:solidFill>
                          </a:ln>
                        </wps:spPr>
                        <wps:txbx>
                          <w:txbxContent>
                            <w:p w14:paraId="71C1E764" w14:textId="77777777" w:rsidR="00B569D3" w:rsidRPr="00BE074F" w:rsidRDefault="00B569D3" w:rsidP="00AB5919">
                              <w:pPr>
                                <w:rPr>
                                  <w:color w:val="FF0000"/>
                                </w:rPr>
                              </w:pPr>
                              <w:r>
                                <w:rPr>
                                  <w:color w:val="FF0000"/>
                                </w:rPr>
                                <w:t xml:space="preserve">Please manually type the  report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Straight Arrow Connector 78"/>
                        <wps:cNvCnPr/>
                        <wps:spPr>
                          <a:xfrm flipV="1">
                            <a:off x="2305258" y="-1343024"/>
                            <a:ext cx="199589"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E9B38B" id="Group 71" o:spid="_x0000_s1054" style="position:absolute;left:0;text-align:left;margin-left:244.95pt;margin-top:19.4pt;width:147.75pt;height:99.75pt;z-index:251876864;mso-width-relative:margin;mso-height-relative:margin" coordorigin="8671,-13430" coordsize="18765,1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">
                <v:shape id="Text Box 77" o:spid="_x0000_s1055" type="#_x0000_t202" style="position:absolute;left:8671;top:-7237;width:1876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" fillcolor="white [3201]" strokeweight=".5pt">
                  <v:textbox>
                    <w:txbxContent>
                      <w:p w14:paraId="71C1E764" w14:textId="77777777" w:rsidR="00B569D3" w:rsidRPr="00BE074F" w:rsidRDefault="00B569D3" w:rsidP="00AB5919">
                        <w:pPr>
                          <w:rPr>
                            <w:color w:val="FF0000"/>
                          </w:rPr>
                        </w:pPr>
                        <w:r>
                          <w:rPr>
                            <w:color w:val="FF0000"/>
                          </w:rPr>
                          <w:t xml:space="preserve">Please manually type the  report title </w:t>
                        </w:r>
                      </w:p>
                    </w:txbxContent>
                  </v:textbox>
                </v:shape>
                <v:shape id="Straight Arrow Connector 78" o:spid="_x0000_s1056" type="#_x0000_t32" style="position:absolute;left:23052;top:-13430;width:1996;height:6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" strokecolor="#4579b8 [3044]">
                  <v:stroke endarrow="block"/>
                </v:shape>
              </v:group>
            </w:pict>
          </mc:Fallback>
        </mc:AlternateContent>
      </w:r>
      <w:r w:rsidR="003E5B3E" w:rsidRPr="003E5B3E">
        <w:rPr>
          <w:noProof/>
          <w:lang w:val="en-MY" w:eastAsia="en-MY"/>
        </w:rPr>
        <mc:AlternateContent>
          <mc:Choice Requires="wps">
            <w:drawing>
              <wp:anchor distT="0" distB="0" distL="114300" distR="114300" simplePos="0" relativeHeight="251846144" behindDoc="0" locked="0" layoutInCell="1" allowOverlap="1" wp14:anchorId="423E5D93" wp14:editId="0F0964D3">
                <wp:simplePos x="0" y="0"/>
                <wp:positionH relativeFrom="column">
                  <wp:posOffset>-450743</wp:posOffset>
                </wp:positionH>
                <wp:positionV relativeFrom="paragraph">
                  <wp:posOffset>-740138</wp:posOffset>
                </wp:positionV>
                <wp:extent cx="6558280" cy="4643252"/>
                <wp:effectExtent l="0" t="0" r="13970" b="24130"/>
                <wp:wrapNone/>
                <wp:docPr id="62" name="Rectangle 62"/>
                <wp:cNvGraphicFramePr/>
                <a:graphic xmlns:a="http://schemas.openxmlformats.org/drawingml/2006/main">
                  <a:graphicData uri="http://schemas.microsoft.com/office/word/2010/wordprocessingShape">
                    <wps:wsp>
                      <wps:cNvSpPr/>
                      <wps:spPr>
                        <a:xfrm>
                          <a:off x="0" y="0"/>
                          <a:ext cx="6558280" cy="4643252"/>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70F872D" id="Rectangle 62" o:spid="_x0000_s1026" style="position:absolute;margin-left:-35.5pt;margin-top:-58.3pt;width:516.4pt;height:365.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" filled="f" strokecolor="red" strokeweight="2pt">
                <v:stroke dashstyle="dash"/>
              </v:rect>
            </w:pict>
          </mc:Fallback>
        </mc:AlternateContent>
      </w:r>
      <w:r w:rsidR="003E5B3E" w:rsidRPr="00F75E7E">
        <w:t xml:space="preserve">I </w:t>
      </w:r>
      <w:r w:rsidR="003E5B3E">
        <w:t>approve</w:t>
      </w:r>
      <w:r w:rsidR="003E5B3E" w:rsidRPr="00F75E7E">
        <w:t xml:space="preserve"> that this </w:t>
      </w:r>
      <w:r w:rsidR="003E5B3E">
        <w:t>Bachelor Degree Project 1 (PSM1) report</w:t>
      </w:r>
      <w:r w:rsidR="003E5B3E" w:rsidRPr="00F75E7E">
        <w:t xml:space="preserve"> </w:t>
      </w:r>
      <w:r w:rsidR="003E5B3E" w:rsidRPr="00AB5919">
        <w:t>entitled “</w:t>
      </w:r>
      <w:r w:rsidRPr="00AB5919">
        <w:t>Project Title</w:t>
      </w:r>
      <w:r w:rsidR="003E5B3E" w:rsidRPr="00AB5919">
        <w:t xml:space="preserve">” is </w:t>
      </w:r>
      <w:r w:rsidR="003E5B3E">
        <w:t>sufficient for submission</w:t>
      </w:r>
      <w:r w:rsidR="003E5B3E" w:rsidRPr="00F75E7E">
        <w:t xml:space="preserve">. </w:t>
      </w:r>
    </w:p>
    <w:sdt>
      <w:sdtPr>
        <w:id w:val="241611927"/>
        <w:lock w:val="contentLocked"/>
        <w:placeholder>
          <w:docPart w:val="A2C28111F76948C580859A5D2B205E9E"/>
        </w:placeholder>
      </w:sdtPr>
      <w:sdtContent>
        <w:p w14:paraId="3C7AA17C" w14:textId="77777777" w:rsidR="003E5B3E" w:rsidRDefault="003E5B3E" w:rsidP="00F2410E">
          <w:pPr>
            <w:pStyle w:val="UTEM-DECL"/>
          </w:pPr>
        </w:p>
        <w:p w14:paraId="4791ED4F" w14:textId="77777777" w:rsidR="003E5B3E" w:rsidRDefault="003E5B3E" w:rsidP="00F2410E">
          <w:pPr>
            <w:pStyle w:val="UTEM-DECL"/>
          </w:pPr>
        </w:p>
        <w:p w14:paraId="4449D2AE" w14:textId="77777777" w:rsidR="003E5B3E" w:rsidRPr="00F75E7E" w:rsidRDefault="00B569D3" w:rsidP="00F2410E">
          <w:pPr>
            <w:pStyle w:val="UTEM-DECL"/>
          </w:pPr>
        </w:p>
      </w:sdtContent>
    </w:sdt>
    <w:sdt>
      <w:sdtPr>
        <w:id w:val="2058813196"/>
        <w:placeholder>
          <w:docPart w:val="6672D7B7EF2C4DA282C13A089013B3D0"/>
        </w:placeholder>
      </w:sdtPr>
      <w:sdtContent>
        <w:tbl>
          <w:tblPr>
            <w:tblW w:w="8789" w:type="dxa"/>
            <w:tblLook w:val="04A0" w:firstRow="1" w:lastRow="0" w:firstColumn="1" w:lastColumn="0" w:noHBand="0" w:noVBand="1"/>
          </w:tblPr>
          <w:tblGrid>
            <w:gridCol w:w="2127"/>
            <w:gridCol w:w="420"/>
            <w:gridCol w:w="6242"/>
          </w:tblGrid>
          <w:tr w:rsidR="003E5B3E" w14:paraId="1F8F0162" w14:textId="77777777" w:rsidTr="00F2410E">
            <w:tc>
              <w:tcPr>
                <w:tcW w:w="2127" w:type="dxa"/>
                <w:vAlign w:val="center"/>
              </w:tcPr>
              <w:p w14:paraId="5F243506" w14:textId="77777777" w:rsidR="003E5B3E" w:rsidRDefault="003E5B3E" w:rsidP="00F2410E">
                <w:pPr>
                  <w:pStyle w:val="UTEMAPPROVAL"/>
                  <w:jc w:val="left"/>
                </w:pPr>
                <w:r>
                  <w:t>Signature</w:t>
                </w:r>
              </w:p>
            </w:tc>
            <w:tc>
              <w:tcPr>
                <w:tcW w:w="420" w:type="dxa"/>
                <w:vAlign w:val="center"/>
              </w:tcPr>
              <w:p w14:paraId="0B1322E4" w14:textId="77777777" w:rsidR="003E5B3E" w:rsidRDefault="003E5B3E" w:rsidP="00F2410E">
                <w:pPr>
                  <w:pStyle w:val="UTEMAPPROVAL"/>
                  <w:jc w:val="left"/>
                </w:pPr>
                <w:r>
                  <w:t>:</w:t>
                </w:r>
              </w:p>
            </w:tc>
            <w:tc>
              <w:tcPr>
                <w:tcW w:w="6242" w:type="dxa"/>
                <w:tcBorders>
                  <w:bottom w:val="dashSmallGap" w:sz="4" w:space="0" w:color="auto"/>
                </w:tcBorders>
                <w:vAlign w:val="center"/>
              </w:tcPr>
              <w:p w14:paraId="782E3408" w14:textId="77777777" w:rsidR="003E5B3E" w:rsidRDefault="003E5B3E" w:rsidP="00F2410E">
                <w:pPr>
                  <w:pStyle w:val="UTEMAPPROVAL"/>
                  <w:jc w:val="left"/>
                </w:pPr>
              </w:p>
            </w:tc>
          </w:tr>
          <w:tr w:rsidR="003E5B3E" w14:paraId="090AC7C1" w14:textId="77777777" w:rsidTr="00F2410E">
            <w:tc>
              <w:tcPr>
                <w:tcW w:w="2127" w:type="dxa"/>
                <w:vAlign w:val="center"/>
              </w:tcPr>
              <w:p w14:paraId="4C34C46C" w14:textId="77777777" w:rsidR="003E5B3E" w:rsidRDefault="003E5B3E" w:rsidP="00F2410E">
                <w:pPr>
                  <w:pStyle w:val="UTEMAPPROVAL"/>
                  <w:jc w:val="left"/>
                </w:pPr>
                <w:r>
                  <w:t>Supervisor Name</w:t>
                </w:r>
                <w:r w:rsidRPr="001F4C6F">
                  <w:t xml:space="preserve">  </w:t>
                </w:r>
              </w:p>
            </w:tc>
            <w:tc>
              <w:tcPr>
                <w:tcW w:w="420" w:type="dxa"/>
                <w:vAlign w:val="center"/>
              </w:tcPr>
              <w:p w14:paraId="1F604970" w14:textId="77777777" w:rsidR="003E5B3E" w:rsidRDefault="003E5B3E" w:rsidP="00F2410E">
                <w:pPr>
                  <w:pStyle w:val="UTEMAPPROVAL"/>
                  <w:jc w:val="left"/>
                </w:pPr>
                <w:r>
                  <w:t>:</w:t>
                </w:r>
              </w:p>
            </w:tc>
            <w:tc>
              <w:tcPr>
                <w:tcW w:w="6242" w:type="dxa"/>
                <w:tcBorders>
                  <w:top w:val="dashSmallGap" w:sz="4" w:space="0" w:color="auto"/>
                  <w:bottom w:val="dashSmallGap" w:sz="4" w:space="0" w:color="auto"/>
                </w:tcBorders>
                <w:vAlign w:val="center"/>
              </w:tcPr>
              <w:p w14:paraId="4BEE1E3C" w14:textId="1E204FCA" w:rsidR="003E5B3E" w:rsidRDefault="003E5B3E" w:rsidP="00F2410E">
                <w:pPr>
                  <w:pStyle w:val="UTEMAPPROVAL"/>
                  <w:jc w:val="left"/>
                </w:pPr>
              </w:p>
            </w:tc>
          </w:tr>
          <w:tr w:rsidR="003E5B3E" w14:paraId="21174897" w14:textId="77777777" w:rsidTr="00F2410E">
            <w:tc>
              <w:tcPr>
                <w:tcW w:w="2127" w:type="dxa"/>
                <w:vAlign w:val="center"/>
              </w:tcPr>
              <w:p w14:paraId="7D9DF66D" w14:textId="77777777" w:rsidR="003E5B3E" w:rsidRPr="001F4C6F" w:rsidRDefault="003E5B3E" w:rsidP="00F2410E">
                <w:pPr>
                  <w:pStyle w:val="UTEMAPPROVAL"/>
                  <w:jc w:val="left"/>
                </w:pPr>
                <w:r w:rsidRPr="001F4C6F">
                  <w:t>Date</w:t>
                </w:r>
              </w:p>
            </w:tc>
            <w:tc>
              <w:tcPr>
                <w:tcW w:w="420" w:type="dxa"/>
                <w:vAlign w:val="center"/>
              </w:tcPr>
              <w:p w14:paraId="3003A018" w14:textId="77777777" w:rsidR="003E5B3E" w:rsidRDefault="003E5B3E" w:rsidP="00F2410E">
                <w:pPr>
                  <w:pStyle w:val="UTEMAPPROVAL"/>
                  <w:jc w:val="left"/>
                </w:pPr>
                <w:r>
                  <w:t>:</w:t>
                </w:r>
              </w:p>
            </w:tc>
            <w:tc>
              <w:tcPr>
                <w:tcW w:w="6242" w:type="dxa"/>
                <w:tcBorders>
                  <w:top w:val="dashSmallGap" w:sz="4" w:space="0" w:color="auto"/>
                  <w:bottom w:val="dashSmallGap" w:sz="4" w:space="0" w:color="auto"/>
                </w:tcBorders>
                <w:vAlign w:val="center"/>
              </w:tcPr>
              <w:p w14:paraId="16219329" w14:textId="77777777" w:rsidR="003E5B3E" w:rsidRDefault="00B569D3" w:rsidP="00F2410E">
                <w:pPr>
                  <w:pStyle w:val="UTEMAPPROVAL"/>
                  <w:jc w:val="left"/>
                </w:pPr>
              </w:p>
            </w:tc>
          </w:tr>
        </w:tbl>
      </w:sdtContent>
    </w:sdt>
    <w:p w14:paraId="15488148" w14:textId="77777777" w:rsidR="003E5B3E" w:rsidRDefault="003E5B3E" w:rsidP="003E5B3E"/>
    <w:p w14:paraId="19945205" w14:textId="2BBF45F9" w:rsidR="003E5B3E" w:rsidRDefault="003E5B3E" w:rsidP="003E5B3E"/>
    <w:p w14:paraId="6A1B3965" w14:textId="77777777" w:rsidR="003E5B3E" w:rsidRDefault="003E5B3E" w:rsidP="003E5B3E"/>
    <w:p w14:paraId="06D8C2C8" w14:textId="4D8EB4C2" w:rsidR="00A84A83" w:rsidRDefault="00A84A83" w:rsidP="003446C0"/>
    <w:p w14:paraId="7317A872" w14:textId="6DA60F74" w:rsidR="00A84A83" w:rsidRDefault="00A84A83" w:rsidP="003446C0"/>
    <w:p w14:paraId="16ABC0AA" w14:textId="560B0669" w:rsidR="00A84A83" w:rsidRDefault="00A84A83" w:rsidP="003446C0"/>
    <w:p w14:paraId="0001BD05" w14:textId="5DBD183F" w:rsidR="00A84A83" w:rsidRDefault="00A84A83" w:rsidP="003446C0"/>
    <w:p w14:paraId="3A5801E7" w14:textId="5D4DDA86" w:rsidR="00A84A83" w:rsidRDefault="00A84A83" w:rsidP="003446C0"/>
    <w:p w14:paraId="0EC53E32" w14:textId="3FEFACC7" w:rsidR="00A84A83" w:rsidRDefault="00A84A83" w:rsidP="003446C0"/>
    <w:p w14:paraId="68C41300" w14:textId="4519D67E" w:rsidR="00A84A83" w:rsidRDefault="00A84A83" w:rsidP="003446C0"/>
    <w:p w14:paraId="2464E803" w14:textId="4E2579E1" w:rsidR="00A84A83" w:rsidRDefault="00A84A83" w:rsidP="003446C0"/>
    <w:p w14:paraId="0EC18ED3" w14:textId="3290DF36" w:rsidR="00A84A83" w:rsidRDefault="00A84A83" w:rsidP="003446C0"/>
    <w:p w14:paraId="7ACFFB0C" w14:textId="17DEF2CC" w:rsidR="00A84A83" w:rsidRDefault="00A84A83" w:rsidP="003446C0"/>
    <w:p w14:paraId="5F154444" w14:textId="4DE8BB78" w:rsidR="00A84A83" w:rsidRDefault="00A84A83" w:rsidP="003446C0"/>
    <w:p w14:paraId="746CD178" w14:textId="0DACD17F" w:rsidR="00A84A83" w:rsidRDefault="00A84A83" w:rsidP="003446C0"/>
    <w:p w14:paraId="39EDB401" w14:textId="6F1F4D0C" w:rsidR="00A84A83" w:rsidRDefault="00A84A83" w:rsidP="003446C0"/>
    <w:p w14:paraId="1C090B47" w14:textId="0EA3AE0D" w:rsidR="003E5B3E" w:rsidRPr="003446C0" w:rsidRDefault="003E5B3E" w:rsidP="003446C0">
      <w:pPr>
        <w:sectPr w:rsidR="003E5B3E" w:rsidRPr="003446C0" w:rsidSect="004B7B5F">
          <w:pgSz w:w="11909" w:h="16834" w:code="9"/>
          <w:pgMar w:top="1985" w:right="1418" w:bottom="1418" w:left="1701" w:header="720" w:footer="1298" w:gutter="0"/>
          <w:pgNumType w:fmt="lowerRoman" w:start="1"/>
          <w:cols w:space="720"/>
          <w:docGrid w:linePitch="360"/>
        </w:sectPr>
      </w:pPr>
    </w:p>
    <w:p w14:paraId="5869F576" w14:textId="009C216E" w:rsidR="00014076" w:rsidRPr="004D438A" w:rsidRDefault="003E5B3E" w:rsidP="0036101E">
      <w:pPr>
        <w:pStyle w:val="TITLEDECLAPPRDEDIC"/>
      </w:pPr>
      <w:r w:rsidRPr="003E5B3E">
        <w:rPr>
          <w:noProof/>
          <w:lang w:val="en-MY" w:eastAsia="en-MY"/>
        </w:rPr>
        <w:lastRenderedPageBreak/>
        <mc:AlternateContent>
          <mc:Choice Requires="wps">
            <w:drawing>
              <wp:anchor distT="0" distB="0" distL="114300" distR="114300" simplePos="0" relativeHeight="251849216" behindDoc="0" locked="0" layoutInCell="1" allowOverlap="1" wp14:anchorId="416D759F" wp14:editId="4B5A2E76">
                <wp:simplePos x="0" y="0"/>
                <wp:positionH relativeFrom="column">
                  <wp:posOffset>-225112</wp:posOffset>
                </wp:positionH>
                <wp:positionV relativeFrom="paragraph">
                  <wp:posOffset>-25442</wp:posOffset>
                </wp:positionV>
                <wp:extent cx="6558280" cy="6305797"/>
                <wp:effectExtent l="0" t="0" r="13970" b="19050"/>
                <wp:wrapNone/>
                <wp:docPr id="64" name="Rectangle 64"/>
                <wp:cNvGraphicFramePr/>
                <a:graphic xmlns:a="http://schemas.openxmlformats.org/drawingml/2006/main">
                  <a:graphicData uri="http://schemas.microsoft.com/office/word/2010/wordprocessingShape">
                    <wps:wsp>
                      <wps:cNvSpPr/>
                      <wps:spPr>
                        <a:xfrm>
                          <a:off x="0" y="0"/>
                          <a:ext cx="6558280" cy="630579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1737ECA7" id="Rectangle 64" o:spid="_x0000_s1026" style="position:absolute;margin-left:-17.75pt;margin-top:-2pt;width:516.4pt;height:49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" filled="f" strokecolor="red" strokeweight="2pt">
                <v:stroke dashstyle="dash"/>
              </v:rect>
            </w:pict>
          </mc:Fallback>
        </mc:AlternateContent>
      </w:r>
      <w:sdt>
        <w:sdtPr>
          <w:id w:val="-1007289582"/>
          <w:lock w:val="sdtContentLocked"/>
          <w:placeholder>
            <w:docPart w:val="2C646E9CD43F4D0BAE54E43EF1DCC2B0"/>
          </w:placeholder>
        </w:sdtPr>
        <w:sdtContent>
          <w:r w:rsidR="00014076" w:rsidRPr="004D438A">
            <w:t>APPROVAL</w:t>
          </w:r>
          <w:bookmarkEnd w:id="2"/>
        </w:sdtContent>
      </w:sdt>
    </w:p>
    <w:p w14:paraId="73FA826F" w14:textId="4CDF599E" w:rsidR="00CD7E82" w:rsidRDefault="00FA7B5B" w:rsidP="00CD7E82">
      <w:pPr>
        <w:pStyle w:val="UTEMAPPROVAL"/>
      </w:pPr>
      <w:r>
        <w:rPr>
          <w:noProof/>
        </w:rPr>
        <mc:AlternateContent>
          <mc:Choice Requires="wps">
            <w:drawing>
              <wp:anchor distT="0" distB="0" distL="114300" distR="114300" simplePos="0" relativeHeight="251880960" behindDoc="0" locked="0" layoutInCell="1" allowOverlap="1" wp14:anchorId="4034A090" wp14:editId="7B442215">
                <wp:simplePos x="0" y="0"/>
                <wp:positionH relativeFrom="column">
                  <wp:posOffset>2263140</wp:posOffset>
                </wp:positionH>
                <wp:positionV relativeFrom="paragraph">
                  <wp:posOffset>922655</wp:posOffset>
                </wp:positionV>
                <wp:extent cx="676275" cy="485775"/>
                <wp:effectExtent l="38100" t="38100" r="28575" b="28575"/>
                <wp:wrapNone/>
                <wp:docPr id="35" name="Straight Arrow Connector 35"/>
                <wp:cNvGraphicFramePr/>
                <a:graphic xmlns:a="http://schemas.openxmlformats.org/drawingml/2006/main">
                  <a:graphicData uri="http://schemas.microsoft.com/office/word/2010/wordprocessingShape">
                    <wps:wsp>
                      <wps:cNvCnPr/>
                      <wps:spPr>
                        <a:xfrm flipH="1" flipV="1">
                          <a:off x="0" y="0"/>
                          <a:ext cx="67627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107D9" id="Straight Arrow Connector 35" o:spid="_x0000_s1026" type="#_x0000_t32" style="position:absolute;margin-left:178.2pt;margin-top:72.65pt;width:53.25pt;height:38.25pt;flip:x y;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879936" behindDoc="0" locked="0" layoutInCell="1" allowOverlap="1" wp14:anchorId="09E78479" wp14:editId="7BA2EEF2">
                <wp:simplePos x="0" y="0"/>
                <wp:positionH relativeFrom="column">
                  <wp:posOffset>2215515</wp:posOffset>
                </wp:positionH>
                <wp:positionV relativeFrom="paragraph">
                  <wp:posOffset>1398905</wp:posOffset>
                </wp:positionV>
                <wp:extent cx="2066925" cy="600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066925" cy="600075"/>
                        </a:xfrm>
                        <a:prstGeom prst="rect">
                          <a:avLst/>
                        </a:prstGeom>
                        <a:solidFill>
                          <a:schemeClr val="lt1"/>
                        </a:solidFill>
                        <a:ln w="6350">
                          <a:solidFill>
                            <a:prstClr val="black"/>
                          </a:solidFill>
                        </a:ln>
                      </wps:spPr>
                      <wps:txbx>
                        <w:txbxContent>
                          <w:p w14:paraId="35FBD216" w14:textId="0B45093B" w:rsidR="00B569D3" w:rsidRPr="00FA7B5B" w:rsidRDefault="00B569D3">
                            <w:pPr>
                              <w:rPr>
                                <w:color w:val="FF0000"/>
                                <w:lang w:val="en-US"/>
                              </w:rPr>
                            </w:pPr>
                            <w:r w:rsidRPr="00FA7B5B">
                              <w:rPr>
                                <w:color w:val="FF0000"/>
                                <w:lang w:val="en-US"/>
                              </w:rPr>
                              <w:t>Please SELECT your academic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8479" id="Text Box 31" o:spid="_x0000_s1057" type="#_x0000_t202" style="position:absolute;left:0;text-align:left;margin-left:174.45pt;margin-top:110.15pt;width:162.75pt;height:47.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" fillcolor="white [3201]" strokeweight=".5pt">
                <v:textbox>
                  <w:txbxContent>
                    <w:p w14:paraId="35FBD216" w14:textId="0B45093B" w:rsidR="00B569D3" w:rsidRPr="00FA7B5B" w:rsidRDefault="00B569D3">
                      <w:pPr>
                        <w:rPr>
                          <w:color w:val="FF0000"/>
                          <w:lang w:val="en-US"/>
                        </w:rPr>
                      </w:pPr>
                      <w:r w:rsidRPr="00FA7B5B">
                        <w:rPr>
                          <w:color w:val="FF0000"/>
                          <w:lang w:val="en-US"/>
                        </w:rPr>
                        <w:t>Please SELECT your academic programme</w:t>
                      </w:r>
                    </w:p>
                  </w:txbxContent>
                </v:textbox>
              </v:shape>
            </w:pict>
          </mc:Fallback>
        </mc:AlternateContent>
      </w:r>
      <w:sdt>
        <w:sdtPr>
          <w:id w:val="2078780578"/>
        </w:sdtPr>
        <w:sdtContent>
          <w:r w:rsidR="00987C56">
            <w:t>I</w:t>
          </w:r>
          <w:r w:rsidR="00987C56" w:rsidRPr="00987C56">
            <w:t xml:space="preserve"> hereby declare that I</w:t>
          </w:r>
          <w:r w:rsidR="00987C56">
            <w:t xml:space="preserve"> </w:t>
          </w:r>
          <w:r w:rsidR="00987C56" w:rsidRPr="00987C56">
            <w:t>h</w:t>
          </w:r>
          <w:r w:rsidR="00987C56">
            <w:t xml:space="preserve">ave checked this </w:t>
          </w:r>
          <w:r w:rsidR="00B54FC2">
            <w:t>project report</w:t>
          </w:r>
          <w:r w:rsidR="00987C56">
            <w:t xml:space="preserve"> </w:t>
          </w:r>
          <w:r w:rsidR="00987C56" w:rsidRPr="00987C56">
            <w:t xml:space="preserve"> and in my</w:t>
          </w:r>
          <w:r w:rsidR="00987C56">
            <w:t xml:space="preserve"> </w:t>
          </w:r>
          <w:r w:rsidR="00987C56" w:rsidRPr="00987C56">
            <w:t>opinion, this</w:t>
          </w:r>
          <w:r w:rsidR="00987C56">
            <w:t xml:space="preserve"> </w:t>
          </w:r>
          <w:r w:rsidR="00987C56" w:rsidRPr="00987C56">
            <w:t xml:space="preserve"> </w:t>
          </w:r>
          <w:r w:rsidR="00B54FC2">
            <w:t xml:space="preserve">project report </w:t>
          </w:r>
          <w:r w:rsidR="00B54FC2" w:rsidRPr="00987C56">
            <w:t xml:space="preserve"> </w:t>
          </w:r>
          <w:r w:rsidR="00987C56" w:rsidRPr="00987C56">
            <w:t xml:space="preserve"> is adequate in terms of scope and quality for the award of the degree of</w:t>
          </w:r>
          <w:r w:rsidR="00B54FC2">
            <w:t xml:space="preserve"> </w:t>
          </w:r>
          <w:sdt>
            <w:sdtPr>
              <w:id w:val="-1364746355"/>
              <w:placeholder>
                <w:docPart w:val="E8D3719BC9324534B107A922CEB97579"/>
              </w:placeholder>
              <w:dropDownList>
                <w:listItem w:value="Choose an item."/>
                <w:listItem w:displayText="Bachelor of Electrical Engineering Technology (Industrial Power) with Honours" w:value="Bachelor of Electrical Engineering Technology (Industrial Power) with Honours"/>
                <w:listItem w:displayText="Bachelor of Electrical Engineering Technology (Industrial Automation &amp; Robotics) with Honours" w:value="Bachelor of Electrical Engineering Technology (Industrial Automation &amp; Robotics) with Honours"/>
                <w:listItem w:displayText="Bachelor of Electrical Engineering Technology with Honours" w:value="Bachelor of Electrical Engineering Technology with Honours"/>
                <w:listItem w:displayText="Bachelor of Electronics Engineering Technology (Telecommunications) with Honours" w:value="Bachelor of Electronics Engineering Technology (Telecommunications) with Honours"/>
                <w:listItem w:displayText="Bachelor of Electronics Engineering Technology (Industrial Electronics) with Honours" w:value="Bachelor of Electronics Engineering Technology (Industrial Electronics) with Honours"/>
                <w:listItem w:displayText="Bachelor of Computer Engineering Technology (Computer Systems) with Honours" w:value="Bachelor of Computer Engineering Technology (Computer Systems) with Honours"/>
                <w:listItem w:displayText="Bachelor of Electronics Engineering Technology with Honours" w:value="Bachelor of Electronics Engineering Technology with Honours"/>
                <w:listItem w:displayText="Bachelor of Technology in Electrical Maintenance System with Honours" w:value="Bachelor of Technology in Electrical Maintenance System with Honours"/>
                <w:listItem w:displayText="Bachelor of Technology in Electronic Industrial Automation with Honours" w:value="Bachelor of Technology in Electronic Industrial Automation with Honours"/>
              </w:dropDownList>
            </w:sdtPr>
            <w:sdtContent>
              <w:r>
                <w:t>Bachelor of Electrical Engineering Technology with Honours</w:t>
              </w:r>
            </w:sdtContent>
          </w:sdt>
          <w:r w:rsidR="0032053E">
            <w:rPr>
              <w:color w:val="FF0000"/>
            </w:rPr>
            <w:t xml:space="preserve">. </w:t>
          </w:r>
        </w:sdtContent>
      </w:sdt>
    </w:p>
    <w:sdt>
      <w:sdtPr>
        <w:id w:val="-1576115435"/>
        <w:lock w:val="sdtContentLocked"/>
        <w15:repeatingSection/>
      </w:sdtPr>
      <w:sdtContent>
        <w:sdt>
          <w:sdtPr>
            <w:id w:val="1383517936"/>
            <w:lock w:val="sdtContentLocked"/>
            <w:placeholder>
              <w:docPart w:val="5B605304D3E24BE98C5E17A0269E67E9"/>
            </w:placeholder>
            <w15:repeatingSectionItem/>
          </w:sdtPr>
          <w:sdtContent>
            <w:p w14:paraId="6C6AE2F8" w14:textId="77777777" w:rsidR="00AE74D0" w:rsidRDefault="00AE74D0" w:rsidP="00C607B9">
              <w:pPr>
                <w:pStyle w:val="UTEMAPPROVAL"/>
              </w:pPr>
            </w:p>
            <w:p w14:paraId="5B922DAB" w14:textId="77777777" w:rsidR="00C607B9" w:rsidRDefault="00C607B9" w:rsidP="00C607B9">
              <w:pPr>
                <w:spacing w:line="480" w:lineRule="auto"/>
              </w:pPr>
            </w:p>
            <w:p w14:paraId="11EED06A" w14:textId="77777777" w:rsidR="00C607B9" w:rsidRPr="00C607B9" w:rsidRDefault="00B569D3" w:rsidP="00C607B9">
              <w:pPr>
                <w:spacing w:line="480" w:lineRule="auto"/>
              </w:pPr>
            </w:p>
          </w:sdtContent>
        </w:sdt>
      </w:sdtContent>
    </w:sdt>
    <w:sdt>
      <w:sdtPr>
        <w:id w:val="-1882772406"/>
        <w:lock w:val="sdtLocked"/>
        <w:placeholder>
          <w:docPart w:val="2C646E9CD43F4D0BAE54E43EF1DCC2B0"/>
        </w:placeholder>
      </w:sdtPr>
      <w:sdtContent>
        <w:tbl>
          <w:tblPr>
            <w:tblW w:w="8789" w:type="dxa"/>
            <w:tblLook w:val="04A0" w:firstRow="1" w:lastRow="0" w:firstColumn="1" w:lastColumn="0" w:noHBand="0" w:noVBand="1"/>
          </w:tblPr>
          <w:tblGrid>
            <w:gridCol w:w="2127"/>
            <w:gridCol w:w="284"/>
            <w:gridCol w:w="6378"/>
          </w:tblGrid>
          <w:tr w:rsidR="00655C9D" w14:paraId="160107EE" w14:textId="77777777" w:rsidTr="00655C9D">
            <w:tc>
              <w:tcPr>
                <w:tcW w:w="2127" w:type="dxa"/>
              </w:tcPr>
              <w:p w14:paraId="11BE3D70" w14:textId="77777777" w:rsidR="00655C9D" w:rsidRDefault="00655C9D" w:rsidP="00CD7E82">
                <w:pPr>
                  <w:pStyle w:val="UTEMAPPROVAL"/>
                </w:pPr>
                <w:r w:rsidRPr="001F4C6F">
                  <w:t>Signature</w:t>
                </w:r>
              </w:p>
            </w:tc>
            <w:tc>
              <w:tcPr>
                <w:tcW w:w="284" w:type="dxa"/>
              </w:tcPr>
              <w:p w14:paraId="4A47BDBD" w14:textId="77777777" w:rsidR="00655C9D" w:rsidRDefault="00655C9D" w:rsidP="00B21384">
                <w:pPr>
                  <w:pStyle w:val="UTEMAPPROVAL"/>
                  <w:jc w:val="left"/>
                </w:pPr>
                <w:r>
                  <w:t>:</w:t>
                </w:r>
              </w:p>
            </w:tc>
            <w:tc>
              <w:tcPr>
                <w:tcW w:w="6378" w:type="dxa"/>
                <w:tcBorders>
                  <w:bottom w:val="dotted" w:sz="8" w:space="0" w:color="auto"/>
                </w:tcBorders>
                <w:vAlign w:val="center"/>
              </w:tcPr>
              <w:p w14:paraId="3D46E383" w14:textId="69BADAFF" w:rsidR="00655C9D" w:rsidRDefault="00655C9D" w:rsidP="00B21384">
                <w:pPr>
                  <w:pStyle w:val="UTEMAPPROVAL"/>
                  <w:jc w:val="left"/>
                </w:pPr>
              </w:p>
              <w:p w14:paraId="6392E8FC" w14:textId="413E06C5" w:rsidR="00EB560E" w:rsidRPr="00EB560E" w:rsidRDefault="00EB560E" w:rsidP="00EB560E"/>
            </w:tc>
          </w:tr>
          <w:tr w:rsidR="00655C9D" w14:paraId="08DE3EB5" w14:textId="77777777" w:rsidTr="00655C9D">
            <w:tc>
              <w:tcPr>
                <w:tcW w:w="2127" w:type="dxa"/>
              </w:tcPr>
              <w:p w14:paraId="4099FD05" w14:textId="77777777" w:rsidR="00655C9D" w:rsidRDefault="00655C9D" w:rsidP="00CD7E82">
                <w:pPr>
                  <w:pStyle w:val="UTEMAPPROVAL"/>
                </w:pPr>
                <w:r w:rsidRPr="001F4C6F">
                  <w:t xml:space="preserve">Supervisor Name  </w:t>
                </w:r>
              </w:p>
            </w:tc>
            <w:tc>
              <w:tcPr>
                <w:tcW w:w="284" w:type="dxa"/>
              </w:tcPr>
              <w:p w14:paraId="6E8C6E33"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1C6C7C03" w14:textId="5C30B7A0" w:rsidR="00655C9D" w:rsidRDefault="00655C9D" w:rsidP="00B21384">
                <w:pPr>
                  <w:pStyle w:val="UTEMAPPROVAL"/>
                  <w:jc w:val="left"/>
                </w:pPr>
              </w:p>
            </w:tc>
          </w:tr>
          <w:tr w:rsidR="00655C9D" w14:paraId="287C37DB" w14:textId="77777777" w:rsidTr="00655C9D">
            <w:tc>
              <w:tcPr>
                <w:tcW w:w="2127" w:type="dxa"/>
              </w:tcPr>
              <w:p w14:paraId="51186165" w14:textId="77777777" w:rsidR="00655C9D" w:rsidRPr="001F4C6F" w:rsidRDefault="00655C9D" w:rsidP="00CD7E82">
                <w:pPr>
                  <w:pStyle w:val="UTEMAPPROVAL"/>
                </w:pPr>
                <w:r w:rsidRPr="001F4C6F">
                  <w:t>Date</w:t>
                </w:r>
              </w:p>
            </w:tc>
            <w:tc>
              <w:tcPr>
                <w:tcW w:w="284" w:type="dxa"/>
              </w:tcPr>
              <w:p w14:paraId="2F5D5003" w14:textId="77777777" w:rsidR="00655C9D" w:rsidRDefault="00655C9D" w:rsidP="00B21384">
                <w:pPr>
                  <w:pStyle w:val="UTEMAPPROVAL"/>
                  <w:jc w:val="left"/>
                </w:pPr>
                <w:r>
                  <w:t>:</w:t>
                </w:r>
              </w:p>
            </w:tc>
            <w:tc>
              <w:tcPr>
                <w:tcW w:w="6378" w:type="dxa"/>
                <w:tcBorders>
                  <w:top w:val="dotted" w:sz="8" w:space="0" w:color="auto"/>
                  <w:bottom w:val="dotted" w:sz="8" w:space="0" w:color="auto"/>
                </w:tcBorders>
                <w:vAlign w:val="center"/>
              </w:tcPr>
              <w:p w14:paraId="29D34148" w14:textId="77777777" w:rsidR="00655C9D" w:rsidRDefault="00B569D3" w:rsidP="00B21384">
                <w:pPr>
                  <w:pStyle w:val="UTEMAPPROVAL"/>
                  <w:jc w:val="left"/>
                </w:pPr>
              </w:p>
            </w:tc>
          </w:tr>
        </w:tbl>
      </w:sdtContent>
    </w:sdt>
    <w:p w14:paraId="40779816" w14:textId="22C7B50B" w:rsidR="008E1C32" w:rsidRPr="00CD7E82" w:rsidRDefault="008E1C32" w:rsidP="00CD7E82">
      <w:pPr>
        <w:pStyle w:val="UTEMAPPROVAL"/>
      </w:pPr>
    </w:p>
    <w:bookmarkStart w:id="3" w:name="_Toc458243" w:displacedByCustomXml="next"/>
    <w:sdt>
      <w:sdtPr>
        <w:id w:val="-1625991550"/>
        <w:lock w:val="sdtLocked"/>
        <w:placeholder>
          <w:docPart w:val="AE28C1E4FB3844E1B408073FE0971F8D"/>
        </w:placeholder>
      </w:sdtPr>
      <w:sdtContent>
        <w:tbl>
          <w:tblPr>
            <w:tblW w:w="8789" w:type="dxa"/>
            <w:tblLook w:val="04A0" w:firstRow="1" w:lastRow="0" w:firstColumn="1" w:lastColumn="0" w:noHBand="0" w:noVBand="1"/>
          </w:tblPr>
          <w:tblGrid>
            <w:gridCol w:w="2127"/>
            <w:gridCol w:w="284"/>
            <w:gridCol w:w="6378"/>
          </w:tblGrid>
          <w:tr w:rsidR="00B54FC2" w14:paraId="655BFE4D" w14:textId="77777777" w:rsidTr="00FC51EB">
            <w:tc>
              <w:tcPr>
                <w:tcW w:w="2127" w:type="dxa"/>
              </w:tcPr>
              <w:p w14:paraId="4712616D" w14:textId="77777777" w:rsidR="00B54FC2" w:rsidRDefault="00B54FC2" w:rsidP="00FC51EB">
                <w:pPr>
                  <w:pStyle w:val="UTEMAPPROVAL"/>
                </w:pPr>
                <w:r w:rsidRPr="001F4C6F">
                  <w:t>Signature</w:t>
                </w:r>
              </w:p>
            </w:tc>
            <w:tc>
              <w:tcPr>
                <w:tcW w:w="284" w:type="dxa"/>
              </w:tcPr>
              <w:p w14:paraId="27307FD8" w14:textId="77777777" w:rsidR="00B54FC2" w:rsidRDefault="00B54FC2" w:rsidP="00FC51EB">
                <w:pPr>
                  <w:pStyle w:val="UTEMAPPROVAL"/>
                  <w:jc w:val="left"/>
                </w:pPr>
                <w:r>
                  <w:t>:</w:t>
                </w:r>
              </w:p>
            </w:tc>
            <w:tc>
              <w:tcPr>
                <w:tcW w:w="6378" w:type="dxa"/>
                <w:tcBorders>
                  <w:bottom w:val="dotted" w:sz="8" w:space="0" w:color="auto"/>
                </w:tcBorders>
                <w:vAlign w:val="center"/>
              </w:tcPr>
              <w:p w14:paraId="0AA554DE" w14:textId="45C50C33" w:rsidR="00B54FC2" w:rsidRDefault="00B54FC2" w:rsidP="00FC51EB">
                <w:pPr>
                  <w:pStyle w:val="UTEMAPPROVAL"/>
                  <w:jc w:val="left"/>
                </w:pPr>
              </w:p>
              <w:p w14:paraId="03B5827F" w14:textId="77777777" w:rsidR="00397B63" w:rsidRPr="00397B63" w:rsidRDefault="00397B63" w:rsidP="00397B63"/>
            </w:tc>
          </w:tr>
          <w:tr w:rsidR="00B54FC2" w14:paraId="1B3B95AE" w14:textId="77777777" w:rsidTr="00FC51EB">
            <w:tc>
              <w:tcPr>
                <w:tcW w:w="2127" w:type="dxa"/>
              </w:tcPr>
              <w:p w14:paraId="1537CAB5" w14:textId="77777777" w:rsidR="00B54FC2" w:rsidRDefault="00397B63" w:rsidP="00FC51EB">
                <w:pPr>
                  <w:pStyle w:val="UTEMAPPROVAL"/>
                </w:pPr>
                <w:r>
                  <w:t>Co-</w:t>
                </w:r>
                <w:r w:rsidR="00B54FC2" w:rsidRPr="001F4C6F">
                  <w:t xml:space="preserve">Supervisor Name  </w:t>
                </w:r>
                <w:r w:rsidR="005E5B43">
                  <w:t>(if any)</w:t>
                </w:r>
              </w:p>
            </w:tc>
            <w:tc>
              <w:tcPr>
                <w:tcW w:w="284" w:type="dxa"/>
              </w:tcPr>
              <w:p w14:paraId="18684977" w14:textId="77777777" w:rsidR="00B54FC2" w:rsidRDefault="00B54FC2" w:rsidP="00FC51EB">
                <w:pPr>
                  <w:pStyle w:val="UTEMAPPROVAL"/>
                  <w:jc w:val="left"/>
                </w:pPr>
                <w:r>
                  <w:t>:</w:t>
                </w:r>
              </w:p>
            </w:tc>
            <w:tc>
              <w:tcPr>
                <w:tcW w:w="6378" w:type="dxa"/>
                <w:tcBorders>
                  <w:top w:val="dotted" w:sz="8" w:space="0" w:color="auto"/>
                  <w:bottom w:val="dotted" w:sz="8" w:space="0" w:color="auto"/>
                </w:tcBorders>
                <w:vAlign w:val="center"/>
              </w:tcPr>
              <w:p w14:paraId="73D7072F" w14:textId="6B3956A0" w:rsidR="00397B63" w:rsidRPr="00397B63" w:rsidRDefault="00397B63" w:rsidP="00397B63"/>
            </w:tc>
          </w:tr>
          <w:tr w:rsidR="00B54FC2" w14:paraId="381624EA" w14:textId="77777777" w:rsidTr="00FC51EB">
            <w:tc>
              <w:tcPr>
                <w:tcW w:w="2127" w:type="dxa"/>
              </w:tcPr>
              <w:p w14:paraId="57E9F493" w14:textId="77777777" w:rsidR="00B54FC2" w:rsidRPr="001F4C6F" w:rsidRDefault="00B54FC2" w:rsidP="00FC51EB">
                <w:pPr>
                  <w:pStyle w:val="UTEMAPPROVAL"/>
                </w:pPr>
                <w:r w:rsidRPr="001F4C6F">
                  <w:t>Date</w:t>
                </w:r>
              </w:p>
            </w:tc>
            <w:tc>
              <w:tcPr>
                <w:tcW w:w="284" w:type="dxa"/>
              </w:tcPr>
              <w:p w14:paraId="4558865E" w14:textId="77777777" w:rsidR="00B54FC2" w:rsidRDefault="00B54FC2" w:rsidP="00FC51EB">
                <w:pPr>
                  <w:pStyle w:val="UTEMAPPROVAL"/>
                  <w:jc w:val="left"/>
                </w:pPr>
                <w:r>
                  <w:t>:</w:t>
                </w:r>
              </w:p>
            </w:tc>
            <w:tc>
              <w:tcPr>
                <w:tcW w:w="6378" w:type="dxa"/>
                <w:tcBorders>
                  <w:top w:val="dotted" w:sz="8" w:space="0" w:color="auto"/>
                  <w:bottom w:val="dotted" w:sz="8" w:space="0" w:color="auto"/>
                </w:tcBorders>
                <w:vAlign w:val="center"/>
              </w:tcPr>
              <w:p w14:paraId="70278B41" w14:textId="77777777" w:rsidR="00B54FC2" w:rsidRDefault="00B569D3" w:rsidP="00FC51EB">
                <w:pPr>
                  <w:pStyle w:val="UTEMAPPROVAL"/>
                  <w:jc w:val="left"/>
                </w:pPr>
              </w:p>
            </w:tc>
          </w:tr>
        </w:tbl>
      </w:sdtContent>
    </w:sdt>
    <w:p w14:paraId="4492F8DA" w14:textId="50DDEEA7" w:rsidR="00884B1B" w:rsidRDefault="00884B1B" w:rsidP="00E876AB">
      <w:pPr>
        <w:pStyle w:val="TITLEDECLAPPRDEDIC"/>
        <w:jc w:val="left"/>
      </w:pPr>
    </w:p>
    <w:p w14:paraId="5561A6D9" w14:textId="3ABA9E9A" w:rsidR="00E876AB" w:rsidRDefault="00E876AB" w:rsidP="00E876AB"/>
    <w:p w14:paraId="1E4AC301" w14:textId="77777777" w:rsidR="00E876AB" w:rsidRDefault="00E876AB" w:rsidP="00E876AB"/>
    <w:p w14:paraId="3527AD9E" w14:textId="77777777" w:rsidR="00E876AB" w:rsidRPr="00E876AB" w:rsidRDefault="00E876AB" w:rsidP="00E876AB"/>
    <w:p w14:paraId="4E3C5F56" w14:textId="77777777" w:rsidR="0049420F" w:rsidRPr="0049420F" w:rsidRDefault="0049420F" w:rsidP="0049420F">
      <w:pPr>
        <w:sectPr w:rsidR="0049420F" w:rsidRPr="0049420F" w:rsidSect="004B7B5F">
          <w:pgSz w:w="11909" w:h="16834" w:code="9"/>
          <w:pgMar w:top="1985" w:right="1418" w:bottom="1418" w:left="1701" w:header="720" w:footer="1298" w:gutter="0"/>
          <w:pgNumType w:fmt="lowerRoman" w:start="1"/>
          <w:cols w:space="720"/>
          <w:docGrid w:linePitch="360"/>
        </w:sectPr>
      </w:pPr>
    </w:p>
    <w:sdt>
      <w:sdtPr>
        <w:id w:val="1328324031"/>
        <w:lock w:val="sdtContentLocked"/>
        <w:placeholder>
          <w:docPart w:val="2C646E9CD43F4D0BAE54E43EF1DCC2B0"/>
        </w:placeholder>
      </w:sdtPr>
      <w:sdtContent>
        <w:p w14:paraId="0F3E0270" w14:textId="57F0EDA0" w:rsidR="00792FFB" w:rsidRDefault="00792FFB" w:rsidP="00644BA4">
          <w:pPr>
            <w:pStyle w:val="TITLEDECLAPPRDEDIC"/>
          </w:pPr>
          <w:r w:rsidRPr="00B774A2">
            <w:t>DEDICATION</w:t>
          </w:r>
        </w:p>
        <w:bookmarkEnd w:id="3" w:displacedByCustomXml="next"/>
      </w:sdtContent>
    </w:sdt>
    <w:p w14:paraId="6A4D926B" w14:textId="054FA4FB" w:rsidR="000D0686" w:rsidRPr="00C0219B" w:rsidRDefault="003E5B3E" w:rsidP="000D0686">
      <w:pPr>
        <w:autoSpaceDE w:val="0"/>
        <w:autoSpaceDN w:val="0"/>
        <w:adjustRightInd w:val="0"/>
        <w:spacing w:line="360" w:lineRule="auto"/>
        <w:jc w:val="center"/>
        <w:rPr>
          <w:i/>
          <w:lang w:val="en-MY"/>
        </w:rPr>
      </w:pPr>
      <w:r w:rsidRPr="003E5B3E">
        <w:rPr>
          <w:noProof/>
          <w:lang w:val="en-MY" w:eastAsia="en-MY"/>
        </w:rPr>
        <mc:AlternateContent>
          <mc:Choice Requires="wps">
            <w:drawing>
              <wp:anchor distT="0" distB="0" distL="114300" distR="114300" simplePos="0" relativeHeight="251852288" behindDoc="0" locked="0" layoutInCell="1" allowOverlap="1" wp14:anchorId="2DB9E2DC" wp14:editId="5B78D3F3">
                <wp:simplePos x="0" y="0"/>
                <wp:positionH relativeFrom="column">
                  <wp:posOffset>-439387</wp:posOffset>
                </wp:positionH>
                <wp:positionV relativeFrom="paragraph">
                  <wp:posOffset>-705510</wp:posOffset>
                </wp:positionV>
                <wp:extent cx="6558280" cy="4643252"/>
                <wp:effectExtent l="0" t="0" r="13970" b="24130"/>
                <wp:wrapNone/>
                <wp:docPr id="66" name="Rectangle 66"/>
                <wp:cNvGraphicFramePr/>
                <a:graphic xmlns:a="http://schemas.openxmlformats.org/drawingml/2006/main">
                  <a:graphicData uri="http://schemas.microsoft.com/office/word/2010/wordprocessingShape">
                    <wps:wsp>
                      <wps:cNvSpPr/>
                      <wps:spPr>
                        <a:xfrm>
                          <a:off x="0" y="0"/>
                          <a:ext cx="6558280" cy="4643252"/>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7BF7" id="Rectangle 66" o:spid="_x0000_s1026" style="position:absolute;margin-left:-34.6pt;margin-top:-55.55pt;width:516.4pt;height:365.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" filled="f" strokecolor="red" strokeweight="2pt">
                <v:stroke dashstyle="dash"/>
              </v:rect>
            </w:pict>
          </mc:Fallback>
        </mc:AlternateContent>
      </w:r>
      <w:r w:rsidR="000D0686" w:rsidRPr="00C0219B">
        <w:rPr>
          <w:i/>
          <w:lang w:val="en-MY"/>
        </w:rPr>
        <w:t xml:space="preserve">To my beloved mother, </w:t>
      </w:r>
      <w:proofErr w:type="spellStart"/>
      <w:r w:rsidR="00972438" w:rsidRPr="00C0219B">
        <w:rPr>
          <w:i/>
          <w:lang w:val="en-MY"/>
        </w:rPr>
        <w:t>xxxxxx</w:t>
      </w:r>
      <w:proofErr w:type="spellEnd"/>
      <w:r w:rsidR="000D0686" w:rsidRPr="00C0219B">
        <w:rPr>
          <w:i/>
          <w:lang w:val="en-MY"/>
        </w:rPr>
        <w:t xml:space="preserve">, and father, </w:t>
      </w:r>
      <w:proofErr w:type="spellStart"/>
      <w:r w:rsidR="00972438" w:rsidRPr="00C0219B">
        <w:rPr>
          <w:i/>
          <w:lang w:val="en-MY"/>
        </w:rPr>
        <w:t>xxxxxx</w:t>
      </w:r>
      <w:proofErr w:type="spellEnd"/>
      <w:r w:rsidR="000D0686" w:rsidRPr="00C0219B">
        <w:rPr>
          <w:i/>
          <w:lang w:val="en-MY"/>
        </w:rPr>
        <w:t>,</w:t>
      </w:r>
    </w:p>
    <w:p w14:paraId="3CF7024A" w14:textId="130A39C0" w:rsidR="000D0686" w:rsidRPr="00C0219B" w:rsidRDefault="000D0686" w:rsidP="000D0686">
      <w:pPr>
        <w:autoSpaceDE w:val="0"/>
        <w:autoSpaceDN w:val="0"/>
        <w:adjustRightInd w:val="0"/>
        <w:spacing w:line="360" w:lineRule="auto"/>
        <w:jc w:val="center"/>
        <w:rPr>
          <w:i/>
          <w:lang w:val="en-MY"/>
        </w:rPr>
      </w:pPr>
      <w:r w:rsidRPr="00C0219B">
        <w:rPr>
          <w:i/>
          <w:lang w:val="en-MY"/>
        </w:rPr>
        <w:t>and</w:t>
      </w:r>
    </w:p>
    <w:p w14:paraId="6B1FAE8A" w14:textId="401DC91A" w:rsidR="000D0686" w:rsidRPr="00C0219B" w:rsidRDefault="000D0686" w:rsidP="000D0686">
      <w:pPr>
        <w:autoSpaceDE w:val="0"/>
        <w:autoSpaceDN w:val="0"/>
        <w:adjustRightInd w:val="0"/>
        <w:spacing w:line="360" w:lineRule="auto"/>
        <w:jc w:val="center"/>
        <w:rPr>
          <w:i/>
          <w:lang w:val="en-MY"/>
        </w:rPr>
      </w:pPr>
      <w:r w:rsidRPr="00C0219B">
        <w:rPr>
          <w:i/>
          <w:lang w:val="en-MY"/>
        </w:rPr>
        <w:t xml:space="preserve">To dearest wife, </w:t>
      </w:r>
      <w:proofErr w:type="spellStart"/>
      <w:r w:rsidR="00972438" w:rsidRPr="00C0219B">
        <w:rPr>
          <w:i/>
          <w:lang w:val="en-MY"/>
        </w:rPr>
        <w:t>xxxxxx</w:t>
      </w:r>
      <w:proofErr w:type="spellEnd"/>
      <w:r w:rsidRPr="00C0219B">
        <w:rPr>
          <w:i/>
          <w:lang w:val="en-MY"/>
        </w:rPr>
        <w:t xml:space="preserve"> and</w:t>
      </w:r>
    </w:p>
    <w:p w14:paraId="3977E649" w14:textId="7E60DD74" w:rsidR="000D0686" w:rsidRPr="00C0219B" w:rsidRDefault="000D0686" w:rsidP="000D0686">
      <w:pPr>
        <w:autoSpaceDE w:val="0"/>
        <w:autoSpaceDN w:val="0"/>
        <w:adjustRightInd w:val="0"/>
        <w:spacing w:line="360" w:lineRule="auto"/>
        <w:jc w:val="center"/>
        <w:rPr>
          <w:i/>
          <w:lang w:val="en-MY"/>
        </w:rPr>
      </w:pPr>
      <w:r w:rsidRPr="00C0219B">
        <w:rPr>
          <w:i/>
          <w:lang w:val="en-MY"/>
        </w:rPr>
        <w:t xml:space="preserve">My son, </w:t>
      </w:r>
      <w:proofErr w:type="spellStart"/>
      <w:r w:rsidR="00972438" w:rsidRPr="00C0219B">
        <w:rPr>
          <w:i/>
          <w:lang w:val="en-MY"/>
        </w:rPr>
        <w:t>xxxxxx</w:t>
      </w:r>
      <w:proofErr w:type="spellEnd"/>
    </w:p>
    <w:p w14:paraId="651CA63F" w14:textId="6459B5DA" w:rsidR="00972438" w:rsidRPr="00C0219B" w:rsidRDefault="00972438" w:rsidP="000D0686">
      <w:pPr>
        <w:autoSpaceDE w:val="0"/>
        <w:autoSpaceDN w:val="0"/>
        <w:adjustRightInd w:val="0"/>
        <w:spacing w:line="360" w:lineRule="auto"/>
        <w:jc w:val="center"/>
        <w:rPr>
          <w:caps/>
        </w:rPr>
      </w:pPr>
      <w:r w:rsidRPr="00C0219B">
        <w:rPr>
          <w:i/>
          <w:lang w:val="en-MY"/>
        </w:rPr>
        <w:t>(example only)</w:t>
      </w:r>
    </w:p>
    <w:p w14:paraId="11DF207E" w14:textId="77777777" w:rsidR="00E54A35" w:rsidRDefault="00E54A35" w:rsidP="00D2465F"/>
    <w:p w14:paraId="37EE4C8D" w14:textId="3B682400" w:rsidR="00CA70FC" w:rsidRDefault="00CA70FC" w:rsidP="00D2465F"/>
    <w:p w14:paraId="4BFBA1B3" w14:textId="77777777" w:rsidR="00E12811" w:rsidRDefault="00E12811" w:rsidP="00D2465F"/>
    <w:p w14:paraId="0F774020" w14:textId="77777777" w:rsidR="00E12811" w:rsidRDefault="00E12811" w:rsidP="00D2465F"/>
    <w:p w14:paraId="6CE3B4E8" w14:textId="77777777" w:rsidR="00E12811" w:rsidRDefault="00E12811" w:rsidP="00D2465F">
      <w:pPr>
        <w:sectPr w:rsidR="00E12811" w:rsidSect="004B7B5F">
          <w:pgSz w:w="11909" w:h="16834" w:code="9"/>
          <w:pgMar w:top="1985" w:right="1418" w:bottom="1418" w:left="1701" w:header="720" w:footer="1298" w:gutter="0"/>
          <w:pgNumType w:fmt="lowerRoman" w:start="1"/>
          <w:cols w:space="720"/>
          <w:docGrid w:linePitch="360"/>
        </w:sectPr>
      </w:pPr>
    </w:p>
    <w:bookmarkStart w:id="4" w:name="_Toc458244" w:displacedByCustomXml="next"/>
    <w:bookmarkStart w:id="5" w:name="_Toc130887363" w:displacedByCustomXml="next"/>
    <w:sdt>
      <w:sdtPr>
        <w:id w:val="-478767850"/>
        <w:lock w:val="sdtContentLocked"/>
        <w:placeholder>
          <w:docPart w:val="E63C1EA1670A4FB896B714A30DAA0C00"/>
        </w:placeholder>
      </w:sdtPr>
      <w:sdtContent>
        <w:p w14:paraId="76A02BB4" w14:textId="77777777" w:rsidR="002615F2" w:rsidRPr="004D438A" w:rsidRDefault="002615F2" w:rsidP="00C13B9B">
          <w:pPr>
            <w:pStyle w:val="UTEMTITLEATROMANPAGES"/>
          </w:pPr>
          <w:r w:rsidRPr="004D438A">
            <w:t>ABSTRACT</w:t>
          </w:r>
        </w:p>
        <w:bookmarkEnd w:id="4" w:displacedByCustomXml="next"/>
      </w:sdtContent>
    </w:sdt>
    <w:bookmarkEnd w:id="5" w:displacedByCustomXml="prev"/>
    <w:p w14:paraId="7B58EEFA" w14:textId="4567F5E8" w:rsidR="00CD3621" w:rsidRDefault="003E5B3E" w:rsidP="00CD3621">
      <w:pPr>
        <w:pStyle w:val="UTEMABSTRACT-ENG"/>
        <w:spacing w:line="360" w:lineRule="auto"/>
      </w:pPr>
      <w:r>
        <w:rPr>
          <w:noProof/>
          <w:lang w:val="en-MY" w:eastAsia="en-MY"/>
        </w:rPr>
        <mc:AlternateContent>
          <mc:Choice Requires="wps">
            <w:drawing>
              <wp:anchor distT="0" distB="0" distL="114300" distR="114300" simplePos="0" relativeHeight="251858432" behindDoc="0" locked="0" layoutInCell="1" allowOverlap="1" wp14:anchorId="2F77C9E4" wp14:editId="30C67F85">
                <wp:simplePos x="0" y="0"/>
                <wp:positionH relativeFrom="column">
                  <wp:posOffset>-131014</wp:posOffset>
                </wp:positionH>
                <wp:positionV relativeFrom="paragraph">
                  <wp:posOffset>-1121794</wp:posOffset>
                </wp:positionV>
                <wp:extent cx="1806855" cy="526211"/>
                <wp:effectExtent l="0" t="0" r="22225" b="26670"/>
                <wp:wrapNone/>
                <wp:docPr id="72" name="Text Box 72"/>
                <wp:cNvGraphicFramePr/>
                <a:graphic xmlns:a="http://schemas.openxmlformats.org/drawingml/2006/main">
                  <a:graphicData uri="http://schemas.microsoft.com/office/word/2010/wordprocessingShape">
                    <wps:wsp>
                      <wps:cNvSpPr txBox="1"/>
                      <wps:spPr>
                        <a:xfrm>
                          <a:off x="0" y="0"/>
                          <a:ext cx="1806855" cy="526211"/>
                        </a:xfrm>
                        <a:prstGeom prst="rect">
                          <a:avLst/>
                        </a:prstGeom>
                        <a:solidFill>
                          <a:schemeClr val="lt1"/>
                        </a:solidFill>
                        <a:ln w="6350">
                          <a:solidFill>
                            <a:prstClr val="black"/>
                          </a:solidFill>
                        </a:ln>
                      </wps:spPr>
                      <wps:txbx>
                        <w:txbxContent>
                          <w:p w14:paraId="3C79AD41" w14:textId="12029B51" w:rsidR="00B569D3" w:rsidRDefault="00B569D3" w:rsidP="003E5B3E">
                            <w:pPr>
                              <w:pStyle w:val="UTEMABSTRACT-ENG"/>
                              <w:jc w:val="center"/>
                            </w:pPr>
                            <w:r w:rsidRPr="009F7768">
                              <w:rPr>
                                <w:i/>
                                <w:color w:val="FF0000"/>
                              </w:rPr>
                              <w:t>Note: not more than 1 page</w:t>
                            </w:r>
                            <w:r>
                              <w:rPr>
                                <w:i/>
                                <w:color w:val="FF0000"/>
                              </w:rPr>
                              <w:t xml:space="preserve"> &amp;  no paragraphs.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C9E4" id="Text Box 72" o:spid="_x0000_s1058" type="#_x0000_t202" style="position:absolute;left:0;text-align:left;margin-left:-10.3pt;margin-top:-88.35pt;width:142.25pt;height:41.4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" fillcolor="white [3201]" strokeweight=".5pt">
                <v:textbox>
                  <w:txbxContent>
                    <w:p w14:paraId="3C79AD41" w14:textId="12029B51" w:rsidR="00B569D3" w:rsidRDefault="00B569D3" w:rsidP="003E5B3E">
                      <w:pPr>
                        <w:pStyle w:val="UTEMABSTRACT-ENG"/>
                        <w:jc w:val="center"/>
                      </w:pPr>
                      <w:r w:rsidRPr="009F7768">
                        <w:rPr>
                          <w:i/>
                          <w:color w:val="FF0000"/>
                        </w:rPr>
                        <w:t>Note: not more than 1 page</w:t>
                      </w:r>
                      <w:r>
                        <w:rPr>
                          <w:i/>
                          <w:color w:val="FF0000"/>
                        </w:rPr>
                        <w:t xml:space="preserve"> &amp;  no paragraphs. </w:t>
                      </w:r>
                    </w:p>
                  </w:txbxContent>
                </v:textbox>
              </v:shape>
            </w:pict>
          </mc:Fallback>
        </mc:AlternateContent>
      </w:r>
      <w:r w:rsidR="00CD3621">
        <w:t xml:space="preserve">Abstract must be one page only. </w:t>
      </w:r>
      <w:r w:rsidR="00CD3621" w:rsidRPr="008757D4">
        <w:t>The beginning of abstract needs to include general information. It draws readers’ attention, allows them discovering key research work’ objectives and outcomes of conducted studies when reading a single summary</w:t>
      </w:r>
      <w:r w:rsidR="00CD3621">
        <w:t xml:space="preserve">. Key elements must be included which are, aims, methods, results, and conclusion. </w:t>
      </w:r>
      <w:r w:rsidR="00CD3621" w:rsidRPr="008757D4">
        <w:t xml:space="preserve">Begin by clearly defining the purpose of your research. What practical or theoretical problem does the research respond to, or what research question did you aim to answer? You can include some brief context on the social or academic relevance of your topic, but don’t go into detailed background information. </w:t>
      </w:r>
      <w:r w:rsidR="00CD3621">
        <w:t>Then, m</w:t>
      </w:r>
      <w:r w:rsidR="00CD3621" w:rsidRPr="008757D4">
        <w:t xml:space="preserve">ention the research methods that you used to answer your question. This part should be a direct description of what you did in one or two sentences. It is usually written in the past simple tense as it refers to completed actions. </w:t>
      </w:r>
      <w:r w:rsidR="00CD3621">
        <w:t xml:space="preserve">Next, </w:t>
      </w:r>
      <w:r w:rsidR="00CD3621" w:rsidRPr="008757D4">
        <w:t xml:space="preserve">summarize the main research results. This part of the abstract can be in the present or past simple tense. Depending on how long and complex your research is, you may not be able to include all results here. Try to highlight only the most important findings that will allow the reader to understand your conclusions. Finally, provide the main conclusions of your research: what is your answer to the problem or question? The reader should finish with a clear understanding of the central point that your research has proved or argued. Conclusions are usually written in the present simple tense. If your aim was to solve a practical problem, the conclusions might include recommendations for implementation. If relevant, you can briefly make suggestions for further research. </w:t>
      </w:r>
    </w:p>
    <w:p w14:paraId="5DD56B59" w14:textId="77777777" w:rsidR="0084307A" w:rsidRDefault="0084307A" w:rsidP="00AE74D0">
      <w:pPr>
        <w:pStyle w:val="UTEMABSTRACT-ENG"/>
      </w:pPr>
    </w:p>
    <w:bookmarkStart w:id="6" w:name="_Toc458245" w:displacedByCustomXml="next"/>
    <w:bookmarkStart w:id="7" w:name="_Toc130887364" w:displacedByCustomXml="next"/>
    <w:sdt>
      <w:sdtPr>
        <w:id w:val="309761621"/>
        <w:lock w:val="sdtContentLocked"/>
        <w:placeholder>
          <w:docPart w:val="E63C1EA1670A4FB896B714A30DAA0C00"/>
        </w:placeholder>
      </w:sdtPr>
      <w:sdtContent>
        <w:p w14:paraId="5F841277" w14:textId="77777777" w:rsidR="002615F2" w:rsidRPr="008E1C32" w:rsidRDefault="002615F2" w:rsidP="00C13B9B">
          <w:pPr>
            <w:pStyle w:val="UTEMTITLEATROMANPAGES-ABSTRAK"/>
          </w:pPr>
          <w:r w:rsidRPr="008E1C32">
            <w:t>ABSTRAK</w:t>
          </w:r>
        </w:p>
        <w:bookmarkEnd w:id="6" w:displacedByCustomXml="next"/>
      </w:sdtContent>
    </w:sdt>
    <w:bookmarkEnd w:id="7" w:displacedByCustomXml="prev"/>
    <w:p w14:paraId="29136831" w14:textId="77777777" w:rsidR="00CD3621" w:rsidRDefault="00CD3621" w:rsidP="00CD3621">
      <w:pPr>
        <w:pStyle w:val="UTEMABSTRACT-ENG"/>
        <w:spacing w:line="360" w:lineRule="auto"/>
      </w:pPr>
      <w:r>
        <w:t xml:space="preserve">Sama seperti kandungan abstrak di dalam bahasa Inggeris, di halaman ini adalah abstrak yang telah diterjemah ke dalam bahasa Melayu. </w:t>
      </w:r>
    </w:p>
    <w:p w14:paraId="333DD0A0" w14:textId="77777777" w:rsidR="002615F2" w:rsidRDefault="002615F2" w:rsidP="00476A6D">
      <w:pPr>
        <w:jc w:val="both"/>
      </w:pPr>
    </w:p>
    <w:p w14:paraId="6579616A" w14:textId="77777777" w:rsidR="00275AAC" w:rsidRDefault="00275AAC" w:rsidP="00B85E9C"/>
    <w:bookmarkStart w:id="8" w:name="_Toc458246" w:displacedByCustomXml="next"/>
    <w:bookmarkStart w:id="9" w:name="_Toc130887365" w:displacedByCustomXml="next"/>
    <w:sdt>
      <w:sdtPr>
        <w:id w:val="-625316485"/>
        <w:lock w:val="sdtContentLocked"/>
        <w:placeholder>
          <w:docPart w:val="E63C1EA1670A4FB896B714A30DAA0C00"/>
        </w:placeholder>
      </w:sdtPr>
      <w:sdtContent>
        <w:p w14:paraId="7C9B10CC" w14:textId="77777777" w:rsidR="00BC65FC" w:rsidRPr="00F051FB" w:rsidRDefault="00BC65FC" w:rsidP="00C13B9B">
          <w:pPr>
            <w:pStyle w:val="UTEMTITLEATROMANPAGES"/>
            <w:rPr>
              <w:i/>
            </w:rPr>
          </w:pPr>
          <w:r w:rsidRPr="00F340C5">
            <w:t>ACKNOWLEDGEMENT</w:t>
          </w:r>
          <w:r>
            <w:t>S</w:t>
          </w:r>
        </w:p>
        <w:bookmarkEnd w:id="8" w:displacedByCustomXml="next"/>
      </w:sdtContent>
    </w:sdt>
    <w:bookmarkEnd w:id="9" w:displacedByCustomXml="prev"/>
    <w:p w14:paraId="3B2A698E" w14:textId="529C70D5" w:rsidR="000171E7" w:rsidRDefault="000171E7" w:rsidP="0088237B">
      <w:pPr>
        <w:spacing w:line="360" w:lineRule="auto"/>
        <w:ind w:firstLine="720"/>
        <w:jc w:val="both"/>
        <w:rPr>
          <w:lang w:val="en-MY"/>
        </w:rPr>
      </w:pPr>
      <w:r w:rsidRPr="003E5B3E">
        <w:rPr>
          <w:noProof/>
          <w:lang w:val="en-MY" w:eastAsia="en-MY"/>
        </w:rPr>
        <mc:AlternateContent>
          <mc:Choice Requires="wps">
            <w:drawing>
              <wp:anchor distT="0" distB="0" distL="114300" distR="114300" simplePos="0" relativeHeight="251855360" behindDoc="0" locked="0" layoutInCell="1" allowOverlap="1" wp14:anchorId="0DE340E7" wp14:editId="37DB3551">
                <wp:simplePos x="0" y="0"/>
                <wp:positionH relativeFrom="column">
                  <wp:posOffset>-640935</wp:posOffset>
                </wp:positionH>
                <wp:positionV relativeFrom="paragraph">
                  <wp:posOffset>-1397394</wp:posOffset>
                </wp:positionV>
                <wp:extent cx="6724800" cy="6444000"/>
                <wp:effectExtent l="0" t="0" r="19050" b="13970"/>
                <wp:wrapNone/>
                <wp:docPr id="68" name="Rectangle 68"/>
                <wp:cNvGraphicFramePr/>
                <a:graphic xmlns:a="http://schemas.openxmlformats.org/drawingml/2006/main">
                  <a:graphicData uri="http://schemas.microsoft.com/office/word/2010/wordprocessingShape">
                    <wps:wsp>
                      <wps:cNvSpPr/>
                      <wps:spPr>
                        <a:xfrm>
                          <a:off x="0" y="0"/>
                          <a:ext cx="6724800" cy="644400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8E10A" id="Rectangle 68" o:spid="_x0000_s1026" style="position:absolute;margin-left:-50.45pt;margin-top:-110.05pt;width:529.5pt;height:507.4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" filled="f" strokecolor="red" strokeweight="2pt">
                <v:stroke dashstyle="dash"/>
              </v:rect>
            </w:pict>
          </mc:Fallback>
        </mc:AlternateContent>
      </w:r>
      <w:r>
        <w:rPr>
          <w:lang w:val="en-MY"/>
        </w:rPr>
        <w:t>I would like to express my deepest gratitude to all those who have supported and guided me throughout the course of this project.</w:t>
      </w:r>
    </w:p>
    <w:p w14:paraId="2BE0D8E6" w14:textId="77777777" w:rsidR="000171E7" w:rsidRDefault="000171E7" w:rsidP="0088237B">
      <w:pPr>
        <w:spacing w:line="360" w:lineRule="auto"/>
        <w:ind w:firstLine="720"/>
        <w:jc w:val="both"/>
        <w:rPr>
          <w:lang w:val="en-MY"/>
        </w:rPr>
      </w:pPr>
    </w:p>
    <w:p w14:paraId="27F86455" w14:textId="61C83180" w:rsidR="0088237B" w:rsidRPr="009B6825" w:rsidRDefault="0088237B" w:rsidP="0088237B">
      <w:pPr>
        <w:spacing w:line="360" w:lineRule="auto"/>
        <w:ind w:firstLine="720"/>
        <w:jc w:val="both"/>
        <w:rPr>
          <w:lang w:val="en-MY"/>
        </w:rPr>
      </w:pPr>
      <w:r w:rsidRPr="009B6825">
        <w:rPr>
          <w:lang w:val="en-MY"/>
        </w:rPr>
        <w:t xml:space="preserve">First and foremost, I would like to </w:t>
      </w:r>
      <w:r w:rsidR="000171E7">
        <w:rPr>
          <w:lang w:val="en-MY"/>
        </w:rPr>
        <w:t xml:space="preserve">thank </w:t>
      </w:r>
      <w:r w:rsidRPr="009B6825">
        <w:rPr>
          <w:lang w:val="en-MY"/>
        </w:rPr>
        <w:t xml:space="preserve">my </w:t>
      </w:r>
      <w:r w:rsidR="000171E7">
        <w:rPr>
          <w:lang w:val="en-MY"/>
        </w:rPr>
        <w:t xml:space="preserve">project </w:t>
      </w:r>
      <w:r w:rsidRPr="009B6825">
        <w:rPr>
          <w:lang w:val="en-MY"/>
        </w:rPr>
        <w:t xml:space="preserve">supervisor, </w:t>
      </w:r>
      <w:proofErr w:type="spellStart"/>
      <w:r>
        <w:rPr>
          <w:lang w:val="en-MY"/>
        </w:rPr>
        <w:t>xxxxx</w:t>
      </w:r>
      <w:proofErr w:type="spellEnd"/>
      <w:r>
        <w:rPr>
          <w:lang w:val="en-MY"/>
        </w:rPr>
        <w:t xml:space="preserve"> and </w:t>
      </w:r>
      <w:r w:rsidRPr="009B6825">
        <w:rPr>
          <w:lang w:val="en-MY"/>
        </w:rPr>
        <w:t xml:space="preserve">co-supervisor, </w:t>
      </w:r>
      <w:proofErr w:type="spellStart"/>
      <w:r>
        <w:rPr>
          <w:lang w:val="en-MY"/>
        </w:rPr>
        <w:t>xxxxx</w:t>
      </w:r>
      <w:proofErr w:type="spellEnd"/>
      <w:r>
        <w:rPr>
          <w:lang w:val="en-MY"/>
        </w:rPr>
        <w:t xml:space="preserve"> </w:t>
      </w:r>
      <w:r w:rsidRPr="009B6825">
        <w:rPr>
          <w:lang w:val="en-MY"/>
        </w:rPr>
        <w:t>for the</w:t>
      </w:r>
      <w:r>
        <w:rPr>
          <w:lang w:val="en-MY"/>
        </w:rPr>
        <w:t xml:space="preserve">ir </w:t>
      </w:r>
      <w:r w:rsidR="000171E7">
        <w:rPr>
          <w:lang w:val="en-MY"/>
        </w:rPr>
        <w:t>invaluable guidance, encouragement, and insightful feedback. Their expertise and patience have been instrumental in the successful completion of this project</w:t>
      </w:r>
      <w:r w:rsidRPr="009B6825">
        <w:rPr>
          <w:lang w:val="en-MY"/>
        </w:rPr>
        <w:t>.</w:t>
      </w:r>
      <w:r>
        <w:rPr>
          <w:lang w:val="en-MY"/>
        </w:rPr>
        <w:t xml:space="preserve">  </w:t>
      </w:r>
    </w:p>
    <w:p w14:paraId="7F2DE3D2" w14:textId="18A417FD" w:rsidR="0088237B" w:rsidRPr="009B6825" w:rsidRDefault="0088237B" w:rsidP="0088237B">
      <w:pPr>
        <w:spacing w:line="360" w:lineRule="auto"/>
        <w:ind w:firstLine="720"/>
        <w:jc w:val="both"/>
        <w:rPr>
          <w:lang w:val="en-MY"/>
        </w:rPr>
      </w:pPr>
    </w:p>
    <w:p w14:paraId="1E89F26A" w14:textId="5B4377D2" w:rsidR="0088237B" w:rsidRPr="009B6825" w:rsidRDefault="0088237B" w:rsidP="0088237B">
      <w:pPr>
        <w:spacing w:line="360" w:lineRule="auto"/>
        <w:ind w:firstLine="720"/>
        <w:jc w:val="both"/>
        <w:rPr>
          <w:lang w:val="en-MY"/>
        </w:rPr>
      </w:pPr>
      <w:r w:rsidRPr="009B6825">
        <w:rPr>
          <w:lang w:val="en-MY"/>
        </w:rPr>
        <w:t xml:space="preserve">I am also </w:t>
      </w:r>
      <w:r w:rsidR="009B048E">
        <w:rPr>
          <w:lang w:val="en-MY"/>
        </w:rPr>
        <w:t>grateful</w:t>
      </w:r>
      <w:r w:rsidRPr="009B6825">
        <w:rPr>
          <w:lang w:val="en-MY"/>
        </w:rPr>
        <w:t xml:space="preserve"> </w:t>
      </w:r>
      <w:r>
        <w:rPr>
          <w:lang w:val="en-MY"/>
        </w:rPr>
        <w:t xml:space="preserve">to </w:t>
      </w:r>
      <w:proofErr w:type="spellStart"/>
      <w:r>
        <w:rPr>
          <w:lang w:val="en-MY"/>
        </w:rPr>
        <w:t>Universiti</w:t>
      </w:r>
      <w:proofErr w:type="spellEnd"/>
      <w:r>
        <w:rPr>
          <w:lang w:val="en-MY"/>
        </w:rPr>
        <w:t xml:space="preserve"> </w:t>
      </w:r>
      <w:proofErr w:type="spellStart"/>
      <w:r>
        <w:rPr>
          <w:lang w:val="en-MY"/>
        </w:rPr>
        <w:t>Teknikal</w:t>
      </w:r>
      <w:proofErr w:type="spellEnd"/>
      <w:r>
        <w:rPr>
          <w:lang w:val="en-MY"/>
        </w:rPr>
        <w:t xml:space="preserve"> Malaysia</w:t>
      </w:r>
      <w:r w:rsidRPr="009B6825">
        <w:rPr>
          <w:lang w:val="en-MY"/>
        </w:rPr>
        <w:t xml:space="preserve"> Melaka </w:t>
      </w:r>
      <w:r>
        <w:rPr>
          <w:lang w:val="en-MY"/>
        </w:rPr>
        <w:t>(</w:t>
      </w:r>
      <w:proofErr w:type="spellStart"/>
      <w:r>
        <w:rPr>
          <w:lang w:val="en-MY"/>
        </w:rPr>
        <w:t>UTeM</w:t>
      </w:r>
      <w:proofErr w:type="spellEnd"/>
      <w:r>
        <w:rPr>
          <w:lang w:val="en-MY"/>
        </w:rPr>
        <w:t xml:space="preserve">) </w:t>
      </w:r>
      <w:r w:rsidR="009B048E">
        <w:rPr>
          <w:lang w:val="en-MY"/>
        </w:rPr>
        <w:t>for providing the necessary resources and a conducive environment for my research. Special thanks to the faculty members and staff for their assistance and support.</w:t>
      </w:r>
    </w:p>
    <w:p w14:paraId="2D25A18E" w14:textId="77777777" w:rsidR="0088237B" w:rsidRPr="009B6825" w:rsidRDefault="0088237B" w:rsidP="0088237B">
      <w:pPr>
        <w:spacing w:line="360" w:lineRule="auto"/>
        <w:ind w:firstLine="720"/>
        <w:jc w:val="both"/>
        <w:rPr>
          <w:lang w:val="en-MY"/>
        </w:rPr>
      </w:pPr>
    </w:p>
    <w:p w14:paraId="17B37E49" w14:textId="6DF72A65" w:rsidR="0088237B" w:rsidRPr="009B6825" w:rsidRDefault="009B048E" w:rsidP="0088237B">
      <w:pPr>
        <w:spacing w:line="360" w:lineRule="auto"/>
        <w:ind w:firstLine="720"/>
        <w:jc w:val="both"/>
        <w:rPr>
          <w:lang w:val="en-MY"/>
        </w:rPr>
      </w:pPr>
      <w:r>
        <w:rPr>
          <w:lang w:val="en-MY"/>
        </w:rPr>
        <w:t>A heartfelt thanks to my family and friends for their unwavering support and understanding throughout this journey. Their encouragement has been a constant source of strength.</w:t>
      </w:r>
    </w:p>
    <w:p w14:paraId="5C0064C0" w14:textId="77777777" w:rsidR="0088237B" w:rsidRPr="009B6825" w:rsidRDefault="0088237B" w:rsidP="0088237B">
      <w:pPr>
        <w:spacing w:line="360" w:lineRule="auto"/>
        <w:ind w:firstLine="720"/>
        <w:jc w:val="both"/>
        <w:rPr>
          <w:lang w:val="en-MY"/>
        </w:rPr>
      </w:pPr>
    </w:p>
    <w:p w14:paraId="1625F65D" w14:textId="3C4A3A10" w:rsidR="0088237B" w:rsidRPr="009B6825" w:rsidRDefault="009B048E" w:rsidP="0088237B">
      <w:pPr>
        <w:spacing w:line="360" w:lineRule="auto"/>
        <w:ind w:firstLine="720"/>
        <w:jc w:val="both"/>
        <w:rPr>
          <w:lang w:val="en-MY"/>
        </w:rPr>
      </w:pPr>
      <w:r>
        <w:rPr>
          <w:lang w:val="en-MY"/>
        </w:rPr>
        <w:t>Lastly, thank you all for your support and encouragement</w:t>
      </w:r>
      <w:r w:rsidR="0088237B" w:rsidRPr="009B6825">
        <w:rPr>
          <w:lang w:val="en-MY"/>
        </w:rPr>
        <w:t xml:space="preserve">. </w:t>
      </w:r>
    </w:p>
    <w:p w14:paraId="3017809B" w14:textId="77777777" w:rsidR="00B627BF" w:rsidRPr="0088237B" w:rsidRDefault="00B627BF" w:rsidP="003E0B8D">
      <w:pPr>
        <w:pStyle w:val="UTEMACKNOWLEDGEMENT"/>
        <w:jc w:val="center"/>
        <w:rPr>
          <w:lang w:val="en-MY"/>
        </w:rPr>
      </w:pPr>
    </w:p>
    <w:p w14:paraId="10AD91AE" w14:textId="77777777" w:rsidR="00B627BF" w:rsidRPr="00B627BF" w:rsidRDefault="00B627BF" w:rsidP="00B627BF">
      <w:pPr>
        <w:pStyle w:val="UTEMACKNOWLEDGEMENT"/>
      </w:pPr>
    </w:p>
    <w:p w14:paraId="6DBA6BBE" w14:textId="77777777" w:rsidR="00E12811" w:rsidRDefault="00E12811" w:rsidP="00E12811">
      <w:pPr>
        <w:rPr>
          <w:lang w:val="en-US"/>
        </w:rPr>
      </w:pPr>
    </w:p>
    <w:p w14:paraId="23C44652" w14:textId="77777777" w:rsidR="00E12811" w:rsidRDefault="00E12811" w:rsidP="00E12811">
      <w:pPr>
        <w:rPr>
          <w:lang w:val="en-US"/>
        </w:rPr>
      </w:pPr>
    </w:p>
    <w:p w14:paraId="3BCA79A7" w14:textId="77777777" w:rsidR="00E12811" w:rsidRDefault="00E12811" w:rsidP="00E12811">
      <w:pPr>
        <w:rPr>
          <w:lang w:val="en-US"/>
        </w:rPr>
      </w:pPr>
    </w:p>
    <w:p w14:paraId="61A9C88B" w14:textId="77777777" w:rsidR="00E12811" w:rsidRDefault="00E12811" w:rsidP="00E12811">
      <w:pPr>
        <w:rPr>
          <w:lang w:val="en-US"/>
        </w:rPr>
      </w:pPr>
    </w:p>
    <w:p w14:paraId="497F6446" w14:textId="77777777" w:rsidR="00E12811" w:rsidRDefault="00E12811" w:rsidP="00E12811">
      <w:pPr>
        <w:rPr>
          <w:lang w:val="en-US"/>
        </w:rPr>
      </w:pPr>
    </w:p>
    <w:p w14:paraId="37369ADC" w14:textId="77777777" w:rsidR="00E12811" w:rsidRPr="00E12811" w:rsidRDefault="00E12811" w:rsidP="00E12811">
      <w:pPr>
        <w:rPr>
          <w:lang w:val="en-US"/>
        </w:rPr>
        <w:sectPr w:rsidR="00E12811" w:rsidRPr="00E12811" w:rsidSect="004B7B5F">
          <w:footerReference w:type="default" r:id="rId14"/>
          <w:pgSz w:w="11909" w:h="16834" w:code="9"/>
          <w:pgMar w:top="1985" w:right="1418" w:bottom="1418" w:left="1701" w:header="720" w:footer="1134" w:gutter="0"/>
          <w:pgNumType w:fmt="lowerRoman" w:start="1"/>
          <w:cols w:space="720"/>
          <w:docGrid w:linePitch="360"/>
        </w:sectPr>
      </w:pPr>
    </w:p>
    <w:bookmarkStart w:id="10" w:name="_Toc458247" w:displacedByCustomXml="next"/>
    <w:bookmarkStart w:id="11" w:name="_Toc130887366" w:displacedByCustomXml="next"/>
    <w:sdt>
      <w:sdtPr>
        <w:id w:val="771665099"/>
        <w:lock w:val="sdtContentLocked"/>
        <w:placeholder>
          <w:docPart w:val="E63C1EA1670A4FB896B714A30DAA0C00"/>
        </w:placeholder>
      </w:sdtPr>
      <w:sdtContent>
        <w:p w14:paraId="44DFC410" w14:textId="77777777" w:rsidR="00FB458B" w:rsidRDefault="00FB458B" w:rsidP="00C13B9B">
          <w:pPr>
            <w:pStyle w:val="UTEMTITLEATROMANPAGES"/>
          </w:pPr>
          <w:r>
            <w:t>TABLE OF CONTENTS</w:t>
          </w:r>
        </w:p>
        <w:bookmarkEnd w:id="10" w:displacedByCustomXml="next"/>
      </w:sdtContent>
    </w:sdt>
    <w:bookmarkEnd w:id="11" w:displacedByCustomXml="prev"/>
    <w:sdt>
      <w:sdtPr>
        <w:rPr>
          <w:b/>
        </w:rPr>
        <w:id w:val="-682666901"/>
      </w:sdtPr>
      <w:sdtContent>
        <w:p w14:paraId="577160FE" w14:textId="77777777" w:rsidR="009B2A7F" w:rsidRPr="00E81855" w:rsidRDefault="009B2A7F" w:rsidP="00E81855">
          <w:pPr>
            <w:spacing w:before="200"/>
            <w:jc w:val="right"/>
            <w:rPr>
              <w:b/>
            </w:rPr>
          </w:pPr>
          <w:r w:rsidRPr="00E81855">
            <w:rPr>
              <w:b/>
            </w:rPr>
            <w:t>PAGE</w:t>
          </w:r>
        </w:p>
        <w:p w14:paraId="33A2DF8B" w14:textId="0A38736D" w:rsidR="009B2A7F" w:rsidRPr="00E81855" w:rsidRDefault="003E5B3E" w:rsidP="00E81855">
          <w:pPr>
            <w:spacing w:before="200"/>
            <w:rPr>
              <w:b/>
            </w:rPr>
          </w:pPr>
          <w:r>
            <w:rPr>
              <w:b/>
            </w:rPr>
            <w:t>DECLARATION</w:t>
          </w:r>
        </w:p>
        <w:p w14:paraId="0A66A739" w14:textId="0F05D401" w:rsidR="009B2A7F" w:rsidRPr="00E81855" w:rsidRDefault="009B2A7F" w:rsidP="00E81855">
          <w:pPr>
            <w:spacing w:before="200"/>
            <w:rPr>
              <w:b/>
            </w:rPr>
          </w:pPr>
          <w:r w:rsidRPr="00E81855">
            <w:rPr>
              <w:b/>
            </w:rPr>
            <w:t>APPROVAL</w:t>
          </w:r>
        </w:p>
        <w:p w14:paraId="1F29F360" w14:textId="77777777" w:rsidR="009B2A7F" w:rsidRPr="00E81855" w:rsidRDefault="009B2A7F" w:rsidP="00E81855">
          <w:pPr>
            <w:spacing w:before="200"/>
            <w:rPr>
              <w:b/>
            </w:rPr>
          </w:pPr>
          <w:r w:rsidRPr="00E81855">
            <w:rPr>
              <w:b/>
            </w:rPr>
            <w:t>DEDICATIONS</w:t>
          </w:r>
        </w:p>
      </w:sdtContent>
    </w:sdt>
    <w:p w14:paraId="50D0947C" w14:textId="77777777" w:rsidR="00517A76" w:rsidRDefault="003E5B3E">
      <w:pPr>
        <w:pStyle w:val="TOC1"/>
        <w:rPr>
          <w:noProof/>
        </w:rPr>
      </w:pPr>
      <w:r w:rsidRPr="00AC3949">
        <w:rPr>
          <w:noProof/>
          <w:lang w:val="en-MY" w:eastAsia="en-MY"/>
        </w:rPr>
        <mc:AlternateContent>
          <mc:Choice Requires="wps">
            <w:drawing>
              <wp:anchor distT="0" distB="0" distL="114300" distR="114300" simplePos="0" relativeHeight="251860480" behindDoc="0" locked="0" layoutInCell="1" allowOverlap="1" wp14:anchorId="1CD349DF" wp14:editId="5D69AE30">
                <wp:simplePos x="0" y="0"/>
                <wp:positionH relativeFrom="column">
                  <wp:posOffset>-595223</wp:posOffset>
                </wp:positionH>
                <wp:positionV relativeFrom="paragraph">
                  <wp:posOffset>-2284957</wp:posOffset>
                </wp:positionV>
                <wp:extent cx="2406650" cy="914070"/>
                <wp:effectExtent l="0" t="0" r="12700" b="19685"/>
                <wp:wrapNone/>
                <wp:docPr id="73" name="Text Box 73"/>
                <wp:cNvGraphicFramePr/>
                <a:graphic xmlns:a="http://schemas.openxmlformats.org/drawingml/2006/main">
                  <a:graphicData uri="http://schemas.microsoft.com/office/word/2010/wordprocessingShape">
                    <wps:wsp>
                      <wps:cNvSpPr txBox="1"/>
                      <wps:spPr>
                        <a:xfrm>
                          <a:off x="0" y="0"/>
                          <a:ext cx="2406650" cy="914070"/>
                        </a:xfrm>
                        <a:prstGeom prst="rect">
                          <a:avLst/>
                        </a:prstGeom>
                        <a:solidFill>
                          <a:schemeClr val="lt1"/>
                        </a:solidFill>
                        <a:ln w="6350">
                          <a:solidFill>
                            <a:prstClr val="black"/>
                          </a:solidFill>
                        </a:ln>
                      </wps:spPr>
                      <wps:txbx>
                        <w:txbxContent>
                          <w:p w14:paraId="15540FBB" w14:textId="2C46544A" w:rsidR="00B569D3" w:rsidRPr="00561165" w:rsidRDefault="00B569D3" w:rsidP="003E5B3E">
                            <w:pPr>
                              <w:rPr>
                                <w:color w:val="FF0000"/>
                              </w:rPr>
                            </w:pPr>
                            <w:r w:rsidRPr="00561165">
                              <w:rPr>
                                <w:color w:val="FF0000"/>
                              </w:rPr>
                              <w:t xml:space="preserve">DO NOT ADJUST THIS SECTION. Just right click and update field </w:t>
                            </w:r>
                            <w:r w:rsidRPr="00561165">
                              <w:rPr>
                                <w:color w:val="FF0000"/>
                              </w:rPr>
                              <w:sym w:font="Wingdings" w:char="F0E0"/>
                            </w:r>
                            <w:r w:rsidRPr="00561165">
                              <w:rPr>
                                <w:color w:val="FF0000"/>
                              </w:rPr>
                              <w:t xml:space="preserve"> update entire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49DF" id="Text Box 73" o:spid="_x0000_s1059" type="#_x0000_t202" style="position:absolute;margin-left:-46.85pt;margin-top:-179.9pt;width:189.5pt;height:71.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" fillcolor="white [3201]" strokeweight=".5pt">
                <v:textbox>
                  <w:txbxContent>
                    <w:p w14:paraId="15540FBB" w14:textId="2C46544A" w:rsidR="00B569D3" w:rsidRPr="00561165" w:rsidRDefault="00B569D3" w:rsidP="003E5B3E">
                      <w:pPr>
                        <w:rPr>
                          <w:color w:val="FF0000"/>
                        </w:rPr>
                      </w:pPr>
                      <w:r w:rsidRPr="00561165">
                        <w:rPr>
                          <w:color w:val="FF0000"/>
                        </w:rPr>
                        <w:t xml:space="preserve">DO NOT ADJUST THIS SECTION. Just right click and update field </w:t>
                      </w:r>
                      <w:r w:rsidRPr="00561165">
                        <w:rPr>
                          <w:color w:val="FF0000"/>
                        </w:rPr>
                        <w:sym w:font="Wingdings" w:char="F0E0"/>
                      </w:r>
                      <w:r w:rsidRPr="00561165">
                        <w:rPr>
                          <w:color w:val="FF0000"/>
                        </w:rPr>
                        <w:t xml:space="preserve"> update entire table</w:t>
                      </w:r>
                    </w:p>
                  </w:txbxContent>
                </v:textbox>
              </v:shape>
            </w:pict>
          </mc:Fallback>
        </mc:AlternateContent>
      </w:r>
      <w:r w:rsidR="003C2B95">
        <w:fldChar w:fldCharType="begin"/>
      </w:r>
      <w:r w:rsidR="003C2B95">
        <w:instrText xml:space="preserve"> TOC \o "1-4" \h \z \u </w:instrText>
      </w:r>
      <w:r w:rsidR="003C2B95">
        <w:fldChar w:fldCharType="separate"/>
      </w:r>
    </w:p>
    <w:p w14:paraId="7B66721C" w14:textId="5CB81715" w:rsidR="00517A76" w:rsidRDefault="00B569D3">
      <w:pPr>
        <w:pStyle w:val="TOC1"/>
        <w:rPr>
          <w:rFonts w:asciiTheme="minorHAnsi" w:eastAsiaTheme="minorEastAsia" w:hAnsiTheme="minorHAnsi" w:cstheme="minorBidi"/>
          <w:b w:val="0"/>
          <w:noProof/>
          <w:lang w:val="en-MY" w:eastAsia="en-GB"/>
        </w:rPr>
      </w:pPr>
      <w:hyperlink w:anchor="_Toc130887363" w:history="1">
        <w:r w:rsidR="00517A76" w:rsidRPr="009C0AD4">
          <w:rPr>
            <w:rStyle w:val="Hyperlink"/>
            <w:rFonts w:eastAsiaTheme="majorEastAsia"/>
            <w:noProof/>
          </w:rPr>
          <w:t>ABSTRACT</w:t>
        </w:r>
        <w:r w:rsidR="00517A76">
          <w:rPr>
            <w:noProof/>
            <w:webHidden/>
          </w:rPr>
          <w:tab/>
        </w:r>
        <w:r w:rsidR="00517A76">
          <w:rPr>
            <w:noProof/>
            <w:webHidden/>
          </w:rPr>
          <w:fldChar w:fldCharType="begin"/>
        </w:r>
        <w:r w:rsidR="00517A76">
          <w:rPr>
            <w:noProof/>
            <w:webHidden/>
          </w:rPr>
          <w:instrText xml:space="preserve"> PAGEREF _Toc130887363 \h </w:instrText>
        </w:r>
        <w:r w:rsidR="00517A76">
          <w:rPr>
            <w:noProof/>
            <w:webHidden/>
          </w:rPr>
        </w:r>
        <w:r w:rsidR="00517A76">
          <w:rPr>
            <w:noProof/>
            <w:webHidden/>
          </w:rPr>
          <w:fldChar w:fldCharType="separate"/>
        </w:r>
        <w:r w:rsidR="00517A76">
          <w:rPr>
            <w:noProof/>
            <w:webHidden/>
          </w:rPr>
          <w:t>i</w:t>
        </w:r>
        <w:r w:rsidR="00517A76">
          <w:rPr>
            <w:noProof/>
            <w:webHidden/>
          </w:rPr>
          <w:fldChar w:fldCharType="end"/>
        </w:r>
      </w:hyperlink>
    </w:p>
    <w:p w14:paraId="24349961" w14:textId="68062994" w:rsidR="00517A76" w:rsidRDefault="00B569D3">
      <w:pPr>
        <w:pStyle w:val="TOC1"/>
        <w:rPr>
          <w:rFonts w:asciiTheme="minorHAnsi" w:eastAsiaTheme="minorEastAsia" w:hAnsiTheme="minorHAnsi" w:cstheme="minorBidi"/>
          <w:b w:val="0"/>
          <w:noProof/>
          <w:lang w:val="en-MY" w:eastAsia="en-GB"/>
        </w:rPr>
      </w:pPr>
      <w:hyperlink w:anchor="_Toc130887364" w:history="1">
        <w:r w:rsidR="00517A76" w:rsidRPr="009C0AD4">
          <w:rPr>
            <w:rStyle w:val="Hyperlink"/>
            <w:rFonts w:eastAsiaTheme="majorEastAsia"/>
            <w:noProof/>
          </w:rPr>
          <w:t>ABSTRAK</w:t>
        </w:r>
        <w:r w:rsidR="00517A76">
          <w:rPr>
            <w:noProof/>
            <w:webHidden/>
          </w:rPr>
          <w:tab/>
        </w:r>
        <w:r w:rsidR="00517A76">
          <w:rPr>
            <w:noProof/>
            <w:webHidden/>
          </w:rPr>
          <w:fldChar w:fldCharType="begin"/>
        </w:r>
        <w:r w:rsidR="00517A76">
          <w:rPr>
            <w:noProof/>
            <w:webHidden/>
          </w:rPr>
          <w:instrText xml:space="preserve"> PAGEREF _Toc130887364 \h </w:instrText>
        </w:r>
        <w:r w:rsidR="00517A76">
          <w:rPr>
            <w:noProof/>
            <w:webHidden/>
          </w:rPr>
        </w:r>
        <w:r w:rsidR="00517A76">
          <w:rPr>
            <w:noProof/>
            <w:webHidden/>
          </w:rPr>
          <w:fldChar w:fldCharType="separate"/>
        </w:r>
        <w:r w:rsidR="00517A76">
          <w:rPr>
            <w:noProof/>
            <w:webHidden/>
          </w:rPr>
          <w:t>ii</w:t>
        </w:r>
        <w:r w:rsidR="00517A76">
          <w:rPr>
            <w:noProof/>
            <w:webHidden/>
          </w:rPr>
          <w:fldChar w:fldCharType="end"/>
        </w:r>
      </w:hyperlink>
    </w:p>
    <w:p w14:paraId="10ECE5CC" w14:textId="74C292F5" w:rsidR="00517A76" w:rsidRDefault="00B569D3">
      <w:pPr>
        <w:pStyle w:val="TOC1"/>
        <w:rPr>
          <w:rFonts w:asciiTheme="minorHAnsi" w:eastAsiaTheme="minorEastAsia" w:hAnsiTheme="minorHAnsi" w:cstheme="minorBidi"/>
          <w:b w:val="0"/>
          <w:noProof/>
          <w:lang w:val="en-MY" w:eastAsia="en-GB"/>
        </w:rPr>
      </w:pPr>
      <w:hyperlink w:anchor="_Toc130887365" w:history="1">
        <w:r w:rsidR="00517A76" w:rsidRPr="009C0AD4">
          <w:rPr>
            <w:rStyle w:val="Hyperlink"/>
            <w:rFonts w:eastAsiaTheme="majorEastAsia"/>
            <w:noProof/>
          </w:rPr>
          <w:t>ACKNOWLEDGEMENTS</w:t>
        </w:r>
        <w:r w:rsidR="00517A76">
          <w:rPr>
            <w:noProof/>
            <w:webHidden/>
          </w:rPr>
          <w:tab/>
        </w:r>
        <w:r w:rsidR="00517A76">
          <w:rPr>
            <w:noProof/>
            <w:webHidden/>
          </w:rPr>
          <w:fldChar w:fldCharType="begin"/>
        </w:r>
        <w:r w:rsidR="00517A76">
          <w:rPr>
            <w:noProof/>
            <w:webHidden/>
          </w:rPr>
          <w:instrText xml:space="preserve"> PAGEREF _Toc130887365 \h </w:instrText>
        </w:r>
        <w:r w:rsidR="00517A76">
          <w:rPr>
            <w:noProof/>
            <w:webHidden/>
          </w:rPr>
        </w:r>
        <w:r w:rsidR="00517A76">
          <w:rPr>
            <w:noProof/>
            <w:webHidden/>
          </w:rPr>
          <w:fldChar w:fldCharType="separate"/>
        </w:r>
        <w:r w:rsidR="00517A76">
          <w:rPr>
            <w:noProof/>
            <w:webHidden/>
          </w:rPr>
          <w:t>iii</w:t>
        </w:r>
        <w:r w:rsidR="00517A76">
          <w:rPr>
            <w:noProof/>
            <w:webHidden/>
          </w:rPr>
          <w:fldChar w:fldCharType="end"/>
        </w:r>
      </w:hyperlink>
    </w:p>
    <w:p w14:paraId="6B38887E" w14:textId="51C64C11" w:rsidR="00517A76" w:rsidRDefault="00B569D3">
      <w:pPr>
        <w:pStyle w:val="TOC1"/>
        <w:rPr>
          <w:rFonts w:asciiTheme="minorHAnsi" w:eastAsiaTheme="minorEastAsia" w:hAnsiTheme="minorHAnsi" w:cstheme="minorBidi"/>
          <w:b w:val="0"/>
          <w:noProof/>
          <w:lang w:val="en-MY" w:eastAsia="en-GB"/>
        </w:rPr>
      </w:pPr>
      <w:hyperlink w:anchor="_Toc130887366" w:history="1">
        <w:r w:rsidR="00517A76" w:rsidRPr="009C0AD4">
          <w:rPr>
            <w:rStyle w:val="Hyperlink"/>
            <w:rFonts w:eastAsiaTheme="majorEastAsia"/>
            <w:noProof/>
          </w:rPr>
          <w:t>TABLE OF CONTENTS</w:t>
        </w:r>
        <w:r w:rsidR="00517A76">
          <w:rPr>
            <w:noProof/>
            <w:webHidden/>
          </w:rPr>
          <w:tab/>
        </w:r>
        <w:r w:rsidR="00517A76">
          <w:rPr>
            <w:noProof/>
            <w:webHidden/>
          </w:rPr>
          <w:fldChar w:fldCharType="begin"/>
        </w:r>
        <w:r w:rsidR="00517A76">
          <w:rPr>
            <w:noProof/>
            <w:webHidden/>
          </w:rPr>
          <w:instrText xml:space="preserve"> PAGEREF _Toc130887366 \h </w:instrText>
        </w:r>
        <w:r w:rsidR="00517A76">
          <w:rPr>
            <w:noProof/>
            <w:webHidden/>
          </w:rPr>
        </w:r>
        <w:r w:rsidR="00517A76">
          <w:rPr>
            <w:noProof/>
            <w:webHidden/>
          </w:rPr>
          <w:fldChar w:fldCharType="separate"/>
        </w:r>
        <w:r w:rsidR="00517A76">
          <w:rPr>
            <w:noProof/>
            <w:webHidden/>
          </w:rPr>
          <w:t>iv</w:t>
        </w:r>
        <w:r w:rsidR="00517A76">
          <w:rPr>
            <w:noProof/>
            <w:webHidden/>
          </w:rPr>
          <w:fldChar w:fldCharType="end"/>
        </w:r>
      </w:hyperlink>
    </w:p>
    <w:p w14:paraId="72D92B41" w14:textId="625CCB92" w:rsidR="00517A76" w:rsidRDefault="00B569D3">
      <w:pPr>
        <w:pStyle w:val="TOC1"/>
        <w:rPr>
          <w:rFonts w:asciiTheme="minorHAnsi" w:eastAsiaTheme="minorEastAsia" w:hAnsiTheme="minorHAnsi" w:cstheme="minorBidi"/>
          <w:b w:val="0"/>
          <w:noProof/>
          <w:lang w:val="en-MY" w:eastAsia="en-GB"/>
        </w:rPr>
      </w:pPr>
      <w:hyperlink w:anchor="_Toc130887367" w:history="1">
        <w:r w:rsidR="00517A76" w:rsidRPr="009C0AD4">
          <w:rPr>
            <w:rStyle w:val="Hyperlink"/>
            <w:rFonts w:eastAsiaTheme="majorEastAsia"/>
            <w:noProof/>
          </w:rPr>
          <w:t>LIST OF TABLES</w:t>
        </w:r>
        <w:r w:rsidR="00517A76">
          <w:rPr>
            <w:noProof/>
            <w:webHidden/>
          </w:rPr>
          <w:tab/>
        </w:r>
        <w:r w:rsidR="00517A76">
          <w:rPr>
            <w:noProof/>
            <w:webHidden/>
          </w:rPr>
          <w:fldChar w:fldCharType="begin"/>
        </w:r>
        <w:r w:rsidR="00517A76">
          <w:rPr>
            <w:noProof/>
            <w:webHidden/>
          </w:rPr>
          <w:instrText xml:space="preserve"> PAGEREF _Toc130887367 \h </w:instrText>
        </w:r>
        <w:r w:rsidR="00517A76">
          <w:rPr>
            <w:noProof/>
            <w:webHidden/>
          </w:rPr>
        </w:r>
        <w:r w:rsidR="00517A76">
          <w:rPr>
            <w:noProof/>
            <w:webHidden/>
          </w:rPr>
          <w:fldChar w:fldCharType="separate"/>
        </w:r>
        <w:r w:rsidR="00517A76">
          <w:rPr>
            <w:noProof/>
            <w:webHidden/>
          </w:rPr>
          <w:t>vi</w:t>
        </w:r>
        <w:r w:rsidR="00517A76">
          <w:rPr>
            <w:noProof/>
            <w:webHidden/>
          </w:rPr>
          <w:fldChar w:fldCharType="end"/>
        </w:r>
      </w:hyperlink>
    </w:p>
    <w:p w14:paraId="105D4298" w14:textId="18D55A50" w:rsidR="00517A76" w:rsidRDefault="00B569D3">
      <w:pPr>
        <w:pStyle w:val="TOC1"/>
        <w:rPr>
          <w:rFonts w:asciiTheme="minorHAnsi" w:eastAsiaTheme="minorEastAsia" w:hAnsiTheme="minorHAnsi" w:cstheme="minorBidi"/>
          <w:b w:val="0"/>
          <w:noProof/>
          <w:lang w:val="en-MY" w:eastAsia="en-GB"/>
        </w:rPr>
      </w:pPr>
      <w:hyperlink w:anchor="_Toc130887368" w:history="1">
        <w:r w:rsidR="00517A76" w:rsidRPr="009C0AD4">
          <w:rPr>
            <w:rStyle w:val="Hyperlink"/>
            <w:rFonts w:eastAsiaTheme="majorEastAsia"/>
            <w:noProof/>
          </w:rPr>
          <w:t>LIST OF FIGURES</w:t>
        </w:r>
        <w:r w:rsidR="00517A76">
          <w:rPr>
            <w:noProof/>
            <w:webHidden/>
          </w:rPr>
          <w:tab/>
        </w:r>
        <w:r w:rsidR="00517A76">
          <w:rPr>
            <w:noProof/>
            <w:webHidden/>
          </w:rPr>
          <w:fldChar w:fldCharType="begin"/>
        </w:r>
        <w:r w:rsidR="00517A76">
          <w:rPr>
            <w:noProof/>
            <w:webHidden/>
          </w:rPr>
          <w:instrText xml:space="preserve"> PAGEREF _Toc130887368 \h </w:instrText>
        </w:r>
        <w:r w:rsidR="00517A76">
          <w:rPr>
            <w:noProof/>
            <w:webHidden/>
          </w:rPr>
        </w:r>
        <w:r w:rsidR="00517A76">
          <w:rPr>
            <w:noProof/>
            <w:webHidden/>
          </w:rPr>
          <w:fldChar w:fldCharType="separate"/>
        </w:r>
        <w:r w:rsidR="00517A76">
          <w:rPr>
            <w:noProof/>
            <w:webHidden/>
          </w:rPr>
          <w:t>vii</w:t>
        </w:r>
        <w:r w:rsidR="00517A76">
          <w:rPr>
            <w:noProof/>
            <w:webHidden/>
          </w:rPr>
          <w:fldChar w:fldCharType="end"/>
        </w:r>
      </w:hyperlink>
    </w:p>
    <w:p w14:paraId="64D07CEF" w14:textId="06251A03" w:rsidR="00517A76" w:rsidRDefault="00B569D3">
      <w:pPr>
        <w:pStyle w:val="TOC1"/>
        <w:rPr>
          <w:rFonts w:asciiTheme="minorHAnsi" w:eastAsiaTheme="minorEastAsia" w:hAnsiTheme="minorHAnsi" w:cstheme="minorBidi"/>
          <w:b w:val="0"/>
          <w:noProof/>
          <w:lang w:val="en-MY" w:eastAsia="en-GB"/>
        </w:rPr>
      </w:pPr>
      <w:hyperlink w:anchor="_Toc130887369" w:history="1">
        <w:r w:rsidR="00517A76" w:rsidRPr="009C0AD4">
          <w:rPr>
            <w:rStyle w:val="Hyperlink"/>
            <w:rFonts w:eastAsiaTheme="majorEastAsia"/>
            <w:noProof/>
          </w:rPr>
          <w:t xml:space="preserve">LIST OF SYMBOLS </w:t>
        </w:r>
        <w:r w:rsidR="00517A76">
          <w:rPr>
            <w:noProof/>
            <w:webHidden/>
          </w:rPr>
          <w:tab/>
        </w:r>
        <w:r w:rsidR="00517A76">
          <w:rPr>
            <w:noProof/>
            <w:webHidden/>
          </w:rPr>
          <w:fldChar w:fldCharType="begin"/>
        </w:r>
        <w:r w:rsidR="00517A76">
          <w:rPr>
            <w:noProof/>
            <w:webHidden/>
          </w:rPr>
          <w:instrText xml:space="preserve"> PAGEREF _Toc130887369 \h </w:instrText>
        </w:r>
        <w:r w:rsidR="00517A76">
          <w:rPr>
            <w:noProof/>
            <w:webHidden/>
          </w:rPr>
        </w:r>
        <w:r w:rsidR="00517A76">
          <w:rPr>
            <w:noProof/>
            <w:webHidden/>
          </w:rPr>
          <w:fldChar w:fldCharType="separate"/>
        </w:r>
        <w:r w:rsidR="00517A76">
          <w:rPr>
            <w:noProof/>
            <w:webHidden/>
          </w:rPr>
          <w:t>viii</w:t>
        </w:r>
        <w:r w:rsidR="00517A76">
          <w:rPr>
            <w:noProof/>
            <w:webHidden/>
          </w:rPr>
          <w:fldChar w:fldCharType="end"/>
        </w:r>
      </w:hyperlink>
    </w:p>
    <w:p w14:paraId="2D55D41D" w14:textId="4EFBC696" w:rsidR="00517A76" w:rsidRDefault="00B569D3">
      <w:pPr>
        <w:pStyle w:val="TOC1"/>
        <w:rPr>
          <w:rFonts w:asciiTheme="minorHAnsi" w:eastAsiaTheme="minorEastAsia" w:hAnsiTheme="minorHAnsi" w:cstheme="minorBidi"/>
          <w:b w:val="0"/>
          <w:noProof/>
          <w:lang w:val="en-MY" w:eastAsia="en-GB"/>
        </w:rPr>
      </w:pPr>
      <w:hyperlink w:anchor="_Toc130887370" w:history="1">
        <w:r w:rsidR="00517A76" w:rsidRPr="009C0AD4">
          <w:rPr>
            <w:rStyle w:val="Hyperlink"/>
            <w:rFonts w:eastAsiaTheme="majorEastAsia"/>
            <w:noProof/>
          </w:rPr>
          <w:t xml:space="preserve">LIST OF ABBREVIATIONS </w:t>
        </w:r>
        <w:r w:rsidR="00517A76">
          <w:rPr>
            <w:noProof/>
            <w:webHidden/>
          </w:rPr>
          <w:tab/>
        </w:r>
        <w:r w:rsidR="00517A76">
          <w:rPr>
            <w:noProof/>
            <w:webHidden/>
          </w:rPr>
          <w:fldChar w:fldCharType="begin"/>
        </w:r>
        <w:r w:rsidR="00517A76">
          <w:rPr>
            <w:noProof/>
            <w:webHidden/>
          </w:rPr>
          <w:instrText xml:space="preserve"> PAGEREF _Toc130887370 \h </w:instrText>
        </w:r>
        <w:r w:rsidR="00517A76">
          <w:rPr>
            <w:noProof/>
            <w:webHidden/>
          </w:rPr>
        </w:r>
        <w:r w:rsidR="00517A76">
          <w:rPr>
            <w:noProof/>
            <w:webHidden/>
          </w:rPr>
          <w:fldChar w:fldCharType="separate"/>
        </w:r>
        <w:r w:rsidR="00517A76">
          <w:rPr>
            <w:noProof/>
            <w:webHidden/>
          </w:rPr>
          <w:t>ix</w:t>
        </w:r>
        <w:r w:rsidR="00517A76">
          <w:rPr>
            <w:noProof/>
            <w:webHidden/>
          </w:rPr>
          <w:fldChar w:fldCharType="end"/>
        </w:r>
      </w:hyperlink>
    </w:p>
    <w:p w14:paraId="50B7169B" w14:textId="5A82E42A" w:rsidR="00517A76" w:rsidRDefault="00B569D3">
      <w:pPr>
        <w:pStyle w:val="TOC1"/>
        <w:rPr>
          <w:rFonts w:asciiTheme="minorHAnsi" w:eastAsiaTheme="minorEastAsia" w:hAnsiTheme="minorHAnsi" w:cstheme="minorBidi"/>
          <w:b w:val="0"/>
          <w:noProof/>
          <w:lang w:val="en-MY" w:eastAsia="en-GB"/>
        </w:rPr>
      </w:pPr>
      <w:hyperlink w:anchor="_Toc130887371" w:history="1">
        <w:r w:rsidR="00517A76" w:rsidRPr="009C0AD4">
          <w:rPr>
            <w:rStyle w:val="Hyperlink"/>
            <w:rFonts w:eastAsiaTheme="majorEastAsia"/>
            <w:noProof/>
          </w:rPr>
          <w:t>LIST OF APPENDICES</w:t>
        </w:r>
        <w:r w:rsidR="00517A76">
          <w:rPr>
            <w:noProof/>
            <w:webHidden/>
          </w:rPr>
          <w:tab/>
        </w:r>
        <w:r w:rsidR="00517A76">
          <w:rPr>
            <w:noProof/>
            <w:webHidden/>
          </w:rPr>
          <w:fldChar w:fldCharType="begin"/>
        </w:r>
        <w:r w:rsidR="00517A76">
          <w:rPr>
            <w:noProof/>
            <w:webHidden/>
          </w:rPr>
          <w:instrText xml:space="preserve"> PAGEREF _Toc130887371 \h </w:instrText>
        </w:r>
        <w:r w:rsidR="00517A76">
          <w:rPr>
            <w:noProof/>
            <w:webHidden/>
          </w:rPr>
        </w:r>
        <w:r w:rsidR="00517A76">
          <w:rPr>
            <w:noProof/>
            <w:webHidden/>
          </w:rPr>
          <w:fldChar w:fldCharType="separate"/>
        </w:r>
        <w:r w:rsidR="00517A76">
          <w:rPr>
            <w:noProof/>
            <w:webHidden/>
          </w:rPr>
          <w:t>x</w:t>
        </w:r>
        <w:r w:rsidR="00517A76">
          <w:rPr>
            <w:noProof/>
            <w:webHidden/>
          </w:rPr>
          <w:fldChar w:fldCharType="end"/>
        </w:r>
      </w:hyperlink>
    </w:p>
    <w:p w14:paraId="1AEB0962" w14:textId="41346C85" w:rsidR="00517A76" w:rsidRDefault="00B569D3">
      <w:pPr>
        <w:pStyle w:val="TOC1"/>
        <w:tabs>
          <w:tab w:val="left" w:pos="2291"/>
        </w:tabs>
        <w:rPr>
          <w:rFonts w:asciiTheme="minorHAnsi" w:eastAsiaTheme="minorEastAsia" w:hAnsiTheme="minorHAnsi" w:cstheme="minorBidi"/>
          <w:b w:val="0"/>
          <w:noProof/>
          <w:lang w:val="en-MY" w:eastAsia="en-GB"/>
        </w:rPr>
      </w:pPr>
      <w:hyperlink w:anchor="_Toc130887372" w:history="1">
        <w:r w:rsidR="00517A76" w:rsidRPr="009C0AD4">
          <w:rPr>
            <w:rStyle w:val="Hyperlink"/>
            <w:rFonts w:eastAsiaTheme="majorEastAsia"/>
            <w:noProof/>
            <w14:scene3d>
              <w14:camera w14:prst="orthographicFront"/>
              <w14:lightRig w14:rig="threePt" w14:dir="t">
                <w14:rot w14:lat="0" w14:lon="0" w14:rev="0"/>
              </w14:lightRig>
            </w14:scene3d>
          </w:rPr>
          <w:t>CHAPTER 1</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_Toc130887372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45D3BC9C" w14:textId="4ABE4939" w:rsidR="00517A76" w:rsidRDefault="00B569D3">
      <w:pPr>
        <w:pStyle w:val="TOC2"/>
        <w:rPr>
          <w:rFonts w:asciiTheme="minorHAnsi" w:eastAsiaTheme="minorEastAsia" w:hAnsiTheme="minorHAnsi" w:cstheme="minorBidi"/>
          <w:noProof/>
          <w:lang w:val="en-MY" w:eastAsia="en-GB"/>
        </w:rPr>
      </w:pPr>
      <w:hyperlink w:anchor="_Toc130887373" w:history="1">
        <w:r w:rsidR="00517A76" w:rsidRPr="009C0AD4">
          <w:rPr>
            <w:rStyle w:val="Hyperlink"/>
            <w:rFonts w:eastAsiaTheme="majorEastAsia"/>
            <w:noProof/>
          </w:rPr>
          <w:t>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Background</w:t>
        </w:r>
        <w:r w:rsidR="00517A76">
          <w:rPr>
            <w:noProof/>
            <w:webHidden/>
          </w:rPr>
          <w:tab/>
        </w:r>
        <w:r w:rsidR="00517A76">
          <w:rPr>
            <w:noProof/>
            <w:webHidden/>
          </w:rPr>
          <w:fldChar w:fldCharType="begin"/>
        </w:r>
        <w:r w:rsidR="00517A76">
          <w:rPr>
            <w:noProof/>
            <w:webHidden/>
          </w:rPr>
          <w:instrText xml:space="preserve"> PAGEREF _Toc130887373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66F77580" w14:textId="49B53784" w:rsidR="00517A76" w:rsidRDefault="00B569D3">
      <w:pPr>
        <w:pStyle w:val="TOC2"/>
        <w:rPr>
          <w:rFonts w:asciiTheme="minorHAnsi" w:eastAsiaTheme="minorEastAsia" w:hAnsiTheme="minorHAnsi" w:cstheme="minorBidi"/>
          <w:noProof/>
          <w:lang w:val="en-MY" w:eastAsia="en-GB"/>
        </w:rPr>
      </w:pPr>
      <w:hyperlink w:anchor="_Toc130887374" w:history="1">
        <w:r w:rsidR="00517A76" w:rsidRPr="009C0AD4">
          <w:rPr>
            <w:rStyle w:val="Hyperlink"/>
            <w:rFonts w:eastAsiaTheme="majorEastAsia"/>
            <w:noProof/>
          </w:rPr>
          <w:t>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Addressing Global Warming Through Weather Sensing Project (Example only for Societal/Global Issue)</w:t>
        </w:r>
        <w:r w:rsidR="00517A76">
          <w:rPr>
            <w:noProof/>
            <w:webHidden/>
          </w:rPr>
          <w:tab/>
        </w:r>
        <w:r w:rsidR="00517A76">
          <w:rPr>
            <w:noProof/>
            <w:webHidden/>
          </w:rPr>
          <w:fldChar w:fldCharType="begin"/>
        </w:r>
        <w:r w:rsidR="00517A76">
          <w:rPr>
            <w:noProof/>
            <w:webHidden/>
          </w:rPr>
          <w:instrText xml:space="preserve"> PAGEREF _Toc130887374 \h </w:instrText>
        </w:r>
        <w:r w:rsidR="00517A76">
          <w:rPr>
            <w:noProof/>
            <w:webHidden/>
          </w:rPr>
        </w:r>
        <w:r w:rsidR="00517A76">
          <w:rPr>
            <w:noProof/>
            <w:webHidden/>
          </w:rPr>
          <w:fldChar w:fldCharType="separate"/>
        </w:r>
        <w:r w:rsidR="00517A76">
          <w:rPr>
            <w:noProof/>
            <w:webHidden/>
          </w:rPr>
          <w:t>1</w:t>
        </w:r>
        <w:r w:rsidR="00517A76">
          <w:rPr>
            <w:noProof/>
            <w:webHidden/>
          </w:rPr>
          <w:fldChar w:fldCharType="end"/>
        </w:r>
      </w:hyperlink>
    </w:p>
    <w:p w14:paraId="3E639E9E" w14:textId="288E6211" w:rsidR="00517A76" w:rsidRDefault="00B569D3">
      <w:pPr>
        <w:pStyle w:val="TOC2"/>
        <w:rPr>
          <w:rFonts w:asciiTheme="minorHAnsi" w:eastAsiaTheme="minorEastAsia" w:hAnsiTheme="minorHAnsi" w:cstheme="minorBidi"/>
          <w:noProof/>
          <w:lang w:val="en-MY" w:eastAsia="en-GB"/>
        </w:rPr>
      </w:pPr>
      <w:hyperlink w:anchor="_Toc130887375" w:history="1">
        <w:r w:rsidR="00517A76" w:rsidRPr="009C0AD4">
          <w:rPr>
            <w:rStyle w:val="Hyperlink"/>
            <w:rFonts w:eastAsiaTheme="majorEastAsia"/>
            <w:noProof/>
          </w:rPr>
          <w:t>1.3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Problem Statement</w:t>
        </w:r>
        <w:r w:rsidR="00517A76">
          <w:rPr>
            <w:noProof/>
            <w:webHidden/>
          </w:rPr>
          <w:tab/>
        </w:r>
        <w:r w:rsidR="00517A76">
          <w:rPr>
            <w:noProof/>
            <w:webHidden/>
          </w:rPr>
          <w:fldChar w:fldCharType="begin"/>
        </w:r>
        <w:r w:rsidR="00517A76">
          <w:rPr>
            <w:noProof/>
            <w:webHidden/>
          </w:rPr>
          <w:instrText xml:space="preserve"> PAGEREF _Toc130887375 \h </w:instrText>
        </w:r>
        <w:r w:rsidR="00517A76">
          <w:rPr>
            <w:noProof/>
            <w:webHidden/>
          </w:rPr>
        </w:r>
        <w:r w:rsidR="00517A76">
          <w:rPr>
            <w:noProof/>
            <w:webHidden/>
          </w:rPr>
          <w:fldChar w:fldCharType="separate"/>
        </w:r>
        <w:r w:rsidR="00517A76">
          <w:rPr>
            <w:noProof/>
            <w:webHidden/>
          </w:rPr>
          <w:t>2</w:t>
        </w:r>
        <w:r w:rsidR="00517A76">
          <w:rPr>
            <w:noProof/>
            <w:webHidden/>
          </w:rPr>
          <w:fldChar w:fldCharType="end"/>
        </w:r>
      </w:hyperlink>
    </w:p>
    <w:p w14:paraId="0EC8FB8D" w14:textId="4050A6EC" w:rsidR="00517A76" w:rsidRDefault="00B569D3">
      <w:pPr>
        <w:pStyle w:val="TOC2"/>
        <w:rPr>
          <w:rFonts w:asciiTheme="minorHAnsi" w:eastAsiaTheme="minorEastAsia" w:hAnsiTheme="minorHAnsi" w:cstheme="minorBidi"/>
          <w:noProof/>
          <w:lang w:val="en-MY" w:eastAsia="en-GB"/>
        </w:rPr>
      </w:pPr>
      <w:hyperlink w:anchor="_Toc130887376" w:history="1">
        <w:r w:rsidR="00517A76" w:rsidRPr="009C0AD4">
          <w:rPr>
            <w:rStyle w:val="Hyperlink"/>
            <w:rFonts w:eastAsiaTheme="majorEastAsia"/>
            <w:noProof/>
          </w:rPr>
          <w:t>1.4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Project Objective</w:t>
        </w:r>
        <w:r w:rsidR="00517A76">
          <w:rPr>
            <w:noProof/>
            <w:webHidden/>
          </w:rPr>
          <w:tab/>
        </w:r>
        <w:r w:rsidR="00517A76">
          <w:rPr>
            <w:noProof/>
            <w:webHidden/>
          </w:rPr>
          <w:fldChar w:fldCharType="begin"/>
        </w:r>
        <w:r w:rsidR="00517A76">
          <w:rPr>
            <w:noProof/>
            <w:webHidden/>
          </w:rPr>
          <w:instrText xml:space="preserve"> PAGEREF _Toc130887376 \h </w:instrText>
        </w:r>
        <w:r w:rsidR="00517A76">
          <w:rPr>
            <w:noProof/>
            <w:webHidden/>
          </w:rPr>
        </w:r>
        <w:r w:rsidR="00517A76">
          <w:rPr>
            <w:noProof/>
            <w:webHidden/>
          </w:rPr>
          <w:fldChar w:fldCharType="separate"/>
        </w:r>
        <w:r w:rsidR="00517A76">
          <w:rPr>
            <w:noProof/>
            <w:webHidden/>
          </w:rPr>
          <w:t>2</w:t>
        </w:r>
        <w:r w:rsidR="00517A76">
          <w:rPr>
            <w:noProof/>
            <w:webHidden/>
          </w:rPr>
          <w:fldChar w:fldCharType="end"/>
        </w:r>
      </w:hyperlink>
    </w:p>
    <w:p w14:paraId="4F671621" w14:textId="77C685D8" w:rsidR="00517A76" w:rsidRDefault="00B569D3">
      <w:pPr>
        <w:pStyle w:val="TOC2"/>
        <w:rPr>
          <w:rFonts w:asciiTheme="minorHAnsi" w:eastAsiaTheme="minorEastAsia" w:hAnsiTheme="minorHAnsi" w:cstheme="minorBidi"/>
          <w:noProof/>
          <w:lang w:val="en-MY" w:eastAsia="en-GB"/>
        </w:rPr>
      </w:pPr>
      <w:hyperlink w:anchor="_Toc130887377" w:history="1">
        <w:r w:rsidR="00517A76" w:rsidRPr="009C0AD4">
          <w:rPr>
            <w:rStyle w:val="Hyperlink"/>
            <w:rFonts w:eastAsiaTheme="majorEastAsia"/>
            <w:noProof/>
          </w:rPr>
          <w:t>1.5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Scope of Project</w:t>
        </w:r>
        <w:r w:rsidR="00517A76">
          <w:rPr>
            <w:noProof/>
            <w:webHidden/>
          </w:rPr>
          <w:tab/>
        </w:r>
        <w:r w:rsidR="00517A76">
          <w:rPr>
            <w:noProof/>
            <w:webHidden/>
          </w:rPr>
          <w:fldChar w:fldCharType="begin"/>
        </w:r>
        <w:r w:rsidR="00517A76">
          <w:rPr>
            <w:noProof/>
            <w:webHidden/>
          </w:rPr>
          <w:instrText xml:space="preserve"> PAGEREF _Toc130887377 \h </w:instrText>
        </w:r>
        <w:r w:rsidR="00517A76">
          <w:rPr>
            <w:noProof/>
            <w:webHidden/>
          </w:rPr>
        </w:r>
        <w:r w:rsidR="00517A76">
          <w:rPr>
            <w:noProof/>
            <w:webHidden/>
          </w:rPr>
          <w:fldChar w:fldCharType="separate"/>
        </w:r>
        <w:r w:rsidR="00517A76">
          <w:rPr>
            <w:noProof/>
            <w:webHidden/>
          </w:rPr>
          <w:t>3</w:t>
        </w:r>
        <w:r w:rsidR="00517A76">
          <w:rPr>
            <w:noProof/>
            <w:webHidden/>
          </w:rPr>
          <w:fldChar w:fldCharType="end"/>
        </w:r>
      </w:hyperlink>
    </w:p>
    <w:p w14:paraId="40C8DBE3" w14:textId="68D4711E" w:rsidR="00517A76" w:rsidRDefault="00B569D3">
      <w:pPr>
        <w:pStyle w:val="TOC1"/>
        <w:tabs>
          <w:tab w:val="left" w:pos="2291"/>
        </w:tabs>
        <w:rPr>
          <w:rFonts w:asciiTheme="minorHAnsi" w:eastAsiaTheme="minorEastAsia" w:hAnsiTheme="minorHAnsi" w:cstheme="minorBidi"/>
          <w:b w:val="0"/>
          <w:noProof/>
          <w:lang w:val="en-MY" w:eastAsia="en-GB"/>
        </w:rPr>
      </w:pPr>
      <w:hyperlink w:anchor="_Toc130887378" w:history="1">
        <w:r w:rsidR="00517A76" w:rsidRPr="009C0AD4">
          <w:rPr>
            <w:rStyle w:val="Hyperlink"/>
            <w:rFonts w:eastAsiaTheme="majorEastAsia"/>
            <w:noProof/>
            <w14:scene3d>
              <w14:camera w14:prst="orthographicFront"/>
              <w14:lightRig w14:rig="threePt" w14:dir="t">
                <w14:rot w14:lat="0" w14:lon="0" w14:rev="0"/>
              </w14:lightRig>
            </w14:scene3d>
          </w:rPr>
          <w:t>CHAPTER 2</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LITERATURE REVIEW</w:t>
        </w:r>
        <w:r w:rsidR="00517A76">
          <w:rPr>
            <w:noProof/>
            <w:webHidden/>
          </w:rPr>
          <w:tab/>
        </w:r>
        <w:r w:rsidR="00517A76">
          <w:rPr>
            <w:noProof/>
            <w:webHidden/>
          </w:rPr>
          <w:fldChar w:fldCharType="begin"/>
        </w:r>
        <w:r w:rsidR="00517A76">
          <w:rPr>
            <w:noProof/>
            <w:webHidden/>
          </w:rPr>
          <w:instrText xml:space="preserve"> PAGEREF _Toc130887378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74A85C84" w14:textId="3E484D42" w:rsidR="00517A76" w:rsidRDefault="00B569D3">
      <w:pPr>
        <w:pStyle w:val="TOC2"/>
        <w:rPr>
          <w:rFonts w:asciiTheme="minorHAnsi" w:eastAsiaTheme="minorEastAsia" w:hAnsiTheme="minorHAnsi" w:cstheme="minorBidi"/>
          <w:noProof/>
          <w:lang w:val="en-MY" w:eastAsia="en-GB"/>
        </w:rPr>
      </w:pPr>
      <w:hyperlink w:anchor="_Toc130887379" w:history="1">
        <w:r w:rsidR="00517A76" w:rsidRPr="009C0AD4">
          <w:rPr>
            <w:rStyle w:val="Hyperlink"/>
            <w:rFonts w:eastAsiaTheme="majorEastAsia"/>
            <w:noProof/>
          </w:rPr>
          <w:t>2.1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_Toc130887379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79F237F9" w14:textId="283676CD" w:rsidR="00517A76" w:rsidRDefault="00B569D3">
      <w:pPr>
        <w:pStyle w:val="TOC2"/>
        <w:rPr>
          <w:rFonts w:asciiTheme="minorHAnsi" w:eastAsiaTheme="minorEastAsia" w:hAnsiTheme="minorHAnsi" w:cstheme="minorBidi"/>
          <w:noProof/>
          <w:lang w:val="en-MY" w:eastAsia="en-GB"/>
        </w:rPr>
      </w:pPr>
      <w:hyperlink w:anchor="_Toc130887380" w:history="1">
        <w:r w:rsidR="00517A76" w:rsidRPr="009C0AD4">
          <w:rPr>
            <w:rStyle w:val="Hyperlink"/>
            <w:rFonts w:eastAsiaTheme="majorEastAsia"/>
            <w:noProof/>
          </w:rPr>
          <w:t>2.2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Understanding [Global/Current Issue] in the Literature (Example only)</w:t>
        </w:r>
        <w:r w:rsidR="00517A76">
          <w:rPr>
            <w:noProof/>
            <w:webHidden/>
          </w:rPr>
          <w:tab/>
        </w:r>
        <w:r w:rsidR="00517A76">
          <w:rPr>
            <w:noProof/>
            <w:webHidden/>
          </w:rPr>
          <w:fldChar w:fldCharType="begin"/>
        </w:r>
        <w:r w:rsidR="00517A76">
          <w:rPr>
            <w:noProof/>
            <w:webHidden/>
          </w:rPr>
          <w:instrText xml:space="preserve"> PAGEREF _Toc130887380 \h </w:instrText>
        </w:r>
        <w:r w:rsidR="00517A76">
          <w:rPr>
            <w:noProof/>
            <w:webHidden/>
          </w:rPr>
        </w:r>
        <w:r w:rsidR="00517A76">
          <w:rPr>
            <w:noProof/>
            <w:webHidden/>
          </w:rPr>
          <w:fldChar w:fldCharType="separate"/>
        </w:r>
        <w:r w:rsidR="00517A76">
          <w:rPr>
            <w:noProof/>
            <w:webHidden/>
          </w:rPr>
          <w:t>4</w:t>
        </w:r>
        <w:r w:rsidR="00517A76">
          <w:rPr>
            <w:noProof/>
            <w:webHidden/>
          </w:rPr>
          <w:fldChar w:fldCharType="end"/>
        </w:r>
      </w:hyperlink>
    </w:p>
    <w:p w14:paraId="5C5A4DC2" w14:textId="139D8BBB" w:rsidR="00517A76" w:rsidRDefault="00B569D3">
      <w:pPr>
        <w:pStyle w:val="TOC2"/>
        <w:rPr>
          <w:rFonts w:asciiTheme="minorHAnsi" w:eastAsiaTheme="minorEastAsia" w:hAnsiTheme="minorHAnsi" w:cstheme="minorBidi"/>
          <w:noProof/>
          <w:lang w:val="en-MY" w:eastAsia="en-GB"/>
        </w:rPr>
      </w:pPr>
      <w:hyperlink w:anchor="_Toc130887381" w:history="1">
        <w:r w:rsidR="00517A76" w:rsidRPr="009C0AD4">
          <w:rPr>
            <w:rStyle w:val="Hyperlink"/>
            <w:rFonts w:eastAsiaTheme="majorEastAsia"/>
            <w:noProof/>
          </w:rPr>
          <w:t>2.3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Subtopic Level 1</w:t>
        </w:r>
        <w:r w:rsidR="00517A76">
          <w:rPr>
            <w:noProof/>
            <w:webHidden/>
          </w:rPr>
          <w:tab/>
        </w:r>
        <w:r w:rsidR="00517A76">
          <w:rPr>
            <w:noProof/>
            <w:webHidden/>
          </w:rPr>
          <w:fldChar w:fldCharType="begin"/>
        </w:r>
        <w:r w:rsidR="00517A76">
          <w:rPr>
            <w:noProof/>
            <w:webHidden/>
          </w:rPr>
          <w:instrText xml:space="preserve"> PAGEREF _Toc130887381 \h </w:instrText>
        </w:r>
        <w:r w:rsidR="00517A76">
          <w:rPr>
            <w:noProof/>
            <w:webHidden/>
          </w:rPr>
        </w:r>
        <w:r w:rsidR="00517A76">
          <w:rPr>
            <w:noProof/>
            <w:webHidden/>
          </w:rPr>
          <w:fldChar w:fldCharType="separate"/>
        </w:r>
        <w:r w:rsidR="00517A76">
          <w:rPr>
            <w:noProof/>
            <w:webHidden/>
          </w:rPr>
          <w:t>5</w:t>
        </w:r>
        <w:r w:rsidR="00517A76">
          <w:rPr>
            <w:noProof/>
            <w:webHidden/>
          </w:rPr>
          <w:fldChar w:fldCharType="end"/>
        </w:r>
      </w:hyperlink>
    </w:p>
    <w:p w14:paraId="0F65E086" w14:textId="17CD8F82" w:rsidR="00517A76" w:rsidRDefault="00B569D3">
      <w:pPr>
        <w:pStyle w:val="TOC3"/>
        <w:tabs>
          <w:tab w:val="left" w:pos="2291"/>
        </w:tabs>
        <w:rPr>
          <w:rFonts w:asciiTheme="minorHAnsi" w:eastAsiaTheme="minorEastAsia" w:hAnsiTheme="minorHAnsi" w:cstheme="minorBidi"/>
          <w:noProof/>
          <w:lang w:val="en-MY" w:eastAsia="en-GB"/>
        </w:rPr>
      </w:pPr>
      <w:hyperlink w:anchor="_Toc130887382" w:history="1">
        <w:r w:rsidR="00517A76" w:rsidRPr="009C0AD4">
          <w:rPr>
            <w:rStyle w:val="Hyperlink"/>
            <w:rFonts w:eastAsiaTheme="majorEastAsia"/>
            <w:noProof/>
          </w:rPr>
          <w:t>2.3.1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sub- topic Level 2</w:t>
        </w:r>
        <w:r w:rsidR="00517A76">
          <w:rPr>
            <w:noProof/>
            <w:webHidden/>
          </w:rPr>
          <w:tab/>
        </w:r>
        <w:r w:rsidR="00517A76">
          <w:rPr>
            <w:noProof/>
            <w:webHidden/>
          </w:rPr>
          <w:fldChar w:fldCharType="begin"/>
        </w:r>
        <w:r w:rsidR="00517A76">
          <w:rPr>
            <w:noProof/>
            <w:webHidden/>
          </w:rPr>
          <w:instrText xml:space="preserve"> PAGEREF _Toc130887382 \h </w:instrText>
        </w:r>
        <w:r w:rsidR="00517A76">
          <w:rPr>
            <w:noProof/>
            <w:webHidden/>
          </w:rPr>
        </w:r>
        <w:r w:rsidR="00517A76">
          <w:rPr>
            <w:noProof/>
            <w:webHidden/>
          </w:rPr>
          <w:fldChar w:fldCharType="separate"/>
        </w:r>
        <w:r w:rsidR="00517A76">
          <w:rPr>
            <w:noProof/>
            <w:webHidden/>
          </w:rPr>
          <w:t>5</w:t>
        </w:r>
        <w:r w:rsidR="00517A76">
          <w:rPr>
            <w:noProof/>
            <w:webHidden/>
          </w:rPr>
          <w:fldChar w:fldCharType="end"/>
        </w:r>
      </w:hyperlink>
    </w:p>
    <w:p w14:paraId="52632E60" w14:textId="1AC333FD" w:rsidR="00517A76" w:rsidRDefault="00B569D3">
      <w:pPr>
        <w:pStyle w:val="TOC4"/>
        <w:rPr>
          <w:rFonts w:asciiTheme="minorHAnsi" w:eastAsiaTheme="minorEastAsia" w:hAnsiTheme="minorHAnsi" w:cstheme="minorBidi"/>
          <w:noProof/>
          <w:lang w:val="en-MY" w:eastAsia="en-GB"/>
        </w:rPr>
      </w:pPr>
      <w:hyperlink w:anchor="_Toc130887383" w:history="1">
        <w:r w:rsidR="00517A76" w:rsidRPr="009C0AD4">
          <w:rPr>
            <w:rStyle w:val="Hyperlink"/>
            <w:rFonts w:eastAsiaTheme="majorEastAsia"/>
            <w:noProof/>
            <w:lang w:val="en-US"/>
          </w:rPr>
          <w:t>2.3.1.1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Sample paragraph of subtopic level 3</w:t>
        </w:r>
        <w:r w:rsidR="00517A76">
          <w:rPr>
            <w:noProof/>
            <w:webHidden/>
          </w:rPr>
          <w:tab/>
        </w:r>
        <w:r w:rsidR="00517A76">
          <w:rPr>
            <w:noProof/>
            <w:webHidden/>
          </w:rPr>
          <w:fldChar w:fldCharType="begin"/>
        </w:r>
        <w:r w:rsidR="00517A76">
          <w:rPr>
            <w:noProof/>
            <w:webHidden/>
          </w:rPr>
          <w:instrText xml:space="preserve"> PAGEREF _Toc130887383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41F6ED78" w14:textId="5B6B9878" w:rsidR="00517A76" w:rsidRDefault="00B569D3">
      <w:pPr>
        <w:pStyle w:val="TOC2"/>
        <w:rPr>
          <w:rFonts w:asciiTheme="minorHAnsi" w:eastAsiaTheme="minorEastAsia" w:hAnsiTheme="minorHAnsi" w:cstheme="minorBidi"/>
          <w:noProof/>
          <w:lang w:val="en-MY" w:eastAsia="en-GB"/>
        </w:rPr>
      </w:pPr>
      <w:hyperlink w:anchor="_Toc130887384" w:history="1">
        <w:r w:rsidR="00517A76" w:rsidRPr="009C0AD4">
          <w:rPr>
            <w:rStyle w:val="Hyperlink"/>
            <w:rFonts w:eastAsiaTheme="majorEastAsia"/>
            <w:noProof/>
          </w:rPr>
          <w:t>2.4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This is just a sample of a very long subtopic level 2 title which consists of two  or more lines</w:t>
        </w:r>
        <w:r w:rsidR="00517A76">
          <w:rPr>
            <w:noProof/>
            <w:webHidden/>
          </w:rPr>
          <w:tab/>
        </w:r>
        <w:r w:rsidR="00517A76">
          <w:rPr>
            <w:noProof/>
            <w:webHidden/>
          </w:rPr>
          <w:fldChar w:fldCharType="begin"/>
        </w:r>
        <w:r w:rsidR="00517A76">
          <w:rPr>
            <w:noProof/>
            <w:webHidden/>
          </w:rPr>
          <w:instrText xml:space="preserve"> PAGEREF _Toc130887384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3900F135" w14:textId="067E154A" w:rsidR="00517A76" w:rsidRDefault="00B569D3">
      <w:pPr>
        <w:pStyle w:val="TOC3"/>
        <w:tabs>
          <w:tab w:val="left" w:pos="2291"/>
        </w:tabs>
        <w:rPr>
          <w:rFonts w:asciiTheme="minorHAnsi" w:eastAsiaTheme="minorEastAsia" w:hAnsiTheme="minorHAnsi" w:cstheme="minorBidi"/>
          <w:noProof/>
          <w:lang w:val="en-MY" w:eastAsia="en-GB"/>
        </w:rPr>
      </w:pPr>
      <w:hyperlink w:anchor="_Toc130887385" w:history="1">
        <w:r w:rsidR="00517A76" w:rsidRPr="009C0AD4">
          <w:rPr>
            <w:rStyle w:val="Hyperlink"/>
            <w:rFonts w:eastAsiaTheme="majorEastAsia"/>
            <w:noProof/>
            <w:lang w:val="en-US"/>
          </w:rPr>
          <w:t>2.4.1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This is just a sample of a very long subtopic level 2 title which consists of two  or more lines</w:t>
        </w:r>
        <w:r w:rsidR="00517A76">
          <w:rPr>
            <w:noProof/>
            <w:webHidden/>
          </w:rPr>
          <w:tab/>
        </w:r>
        <w:r w:rsidR="00517A76">
          <w:rPr>
            <w:noProof/>
            <w:webHidden/>
          </w:rPr>
          <w:fldChar w:fldCharType="begin"/>
        </w:r>
        <w:r w:rsidR="00517A76">
          <w:rPr>
            <w:noProof/>
            <w:webHidden/>
          </w:rPr>
          <w:instrText xml:space="preserve"> PAGEREF _Toc130887385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74324535" w14:textId="022F454F" w:rsidR="00517A76" w:rsidRDefault="00B569D3">
      <w:pPr>
        <w:pStyle w:val="TOC4"/>
        <w:rPr>
          <w:rFonts w:asciiTheme="minorHAnsi" w:eastAsiaTheme="minorEastAsia" w:hAnsiTheme="minorHAnsi" w:cstheme="minorBidi"/>
          <w:noProof/>
          <w:lang w:val="en-MY" w:eastAsia="en-GB"/>
        </w:rPr>
      </w:pPr>
      <w:hyperlink w:anchor="_Toc130887386" w:history="1">
        <w:r w:rsidR="00517A76" w:rsidRPr="009C0AD4">
          <w:rPr>
            <w:rStyle w:val="Hyperlink"/>
            <w:rFonts w:eastAsiaTheme="majorEastAsia"/>
            <w:noProof/>
            <w:lang w:val="en-US"/>
          </w:rPr>
          <w:t>2.4.1.1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lang w:val="en-US"/>
          </w:rPr>
          <w:t>This is just a sample of a very long subtopic level 3 title which consists of two  or more lines</w:t>
        </w:r>
        <w:r w:rsidR="00517A76">
          <w:rPr>
            <w:noProof/>
            <w:webHidden/>
          </w:rPr>
          <w:tab/>
        </w:r>
        <w:r w:rsidR="00517A76">
          <w:rPr>
            <w:noProof/>
            <w:webHidden/>
          </w:rPr>
          <w:fldChar w:fldCharType="begin"/>
        </w:r>
        <w:r w:rsidR="00517A76">
          <w:rPr>
            <w:noProof/>
            <w:webHidden/>
          </w:rPr>
          <w:instrText xml:space="preserve"> PAGEREF _Toc130887386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479602FB" w14:textId="7E5FAC2E" w:rsidR="00517A76" w:rsidRDefault="00B569D3">
      <w:pPr>
        <w:pStyle w:val="TOC2"/>
        <w:rPr>
          <w:rFonts w:asciiTheme="minorHAnsi" w:eastAsiaTheme="minorEastAsia" w:hAnsiTheme="minorHAnsi" w:cstheme="minorBidi"/>
          <w:noProof/>
          <w:lang w:val="en-MY" w:eastAsia="en-GB"/>
        </w:rPr>
      </w:pPr>
      <w:hyperlink w:anchor="_Toc130887387" w:history="1">
        <w:r w:rsidR="00517A76" w:rsidRPr="009C0AD4">
          <w:rPr>
            <w:rStyle w:val="Hyperlink"/>
            <w:rFonts w:eastAsiaTheme="majorEastAsia"/>
            <w:noProof/>
          </w:rPr>
          <w:t>2.5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lists (PROBLEM ON A,B AND C)</w:t>
        </w:r>
        <w:r w:rsidR="00517A76">
          <w:rPr>
            <w:noProof/>
            <w:webHidden/>
          </w:rPr>
          <w:tab/>
        </w:r>
        <w:r w:rsidR="00517A76">
          <w:rPr>
            <w:noProof/>
            <w:webHidden/>
          </w:rPr>
          <w:fldChar w:fldCharType="begin"/>
        </w:r>
        <w:r w:rsidR="00517A76">
          <w:rPr>
            <w:noProof/>
            <w:webHidden/>
          </w:rPr>
          <w:instrText xml:space="preserve"> PAGEREF _Toc130887387 \h </w:instrText>
        </w:r>
        <w:r w:rsidR="00517A76">
          <w:rPr>
            <w:noProof/>
            <w:webHidden/>
          </w:rPr>
        </w:r>
        <w:r w:rsidR="00517A76">
          <w:rPr>
            <w:noProof/>
            <w:webHidden/>
          </w:rPr>
          <w:fldChar w:fldCharType="separate"/>
        </w:r>
        <w:r w:rsidR="00517A76">
          <w:rPr>
            <w:noProof/>
            <w:webHidden/>
          </w:rPr>
          <w:t>6</w:t>
        </w:r>
        <w:r w:rsidR="00517A76">
          <w:rPr>
            <w:noProof/>
            <w:webHidden/>
          </w:rPr>
          <w:fldChar w:fldCharType="end"/>
        </w:r>
      </w:hyperlink>
    </w:p>
    <w:p w14:paraId="60FD336B" w14:textId="71D93181" w:rsidR="00517A76" w:rsidRDefault="00B569D3">
      <w:pPr>
        <w:pStyle w:val="TOC2"/>
        <w:rPr>
          <w:rFonts w:asciiTheme="minorHAnsi" w:eastAsiaTheme="minorEastAsia" w:hAnsiTheme="minorHAnsi" w:cstheme="minorBidi"/>
          <w:noProof/>
          <w:lang w:val="en-MY" w:eastAsia="en-GB"/>
        </w:rPr>
      </w:pPr>
      <w:hyperlink w:anchor="_Toc130887388" w:history="1">
        <w:r w:rsidR="00517A76" w:rsidRPr="009C0AD4">
          <w:rPr>
            <w:rStyle w:val="Hyperlink"/>
            <w:rFonts w:eastAsiaTheme="majorEastAsia"/>
            <w:noProof/>
          </w:rPr>
          <w:t>2.6</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 sample of small table</w:t>
        </w:r>
        <w:r w:rsidR="00517A76">
          <w:rPr>
            <w:noProof/>
            <w:webHidden/>
          </w:rPr>
          <w:tab/>
        </w:r>
        <w:r w:rsidR="00517A76">
          <w:rPr>
            <w:noProof/>
            <w:webHidden/>
          </w:rPr>
          <w:fldChar w:fldCharType="begin"/>
        </w:r>
        <w:r w:rsidR="00517A76">
          <w:rPr>
            <w:noProof/>
            <w:webHidden/>
          </w:rPr>
          <w:instrText xml:space="preserve"> PAGEREF _Toc130887388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6CAA80B6" w14:textId="326BAB35" w:rsidR="00517A76" w:rsidRDefault="00B569D3">
      <w:pPr>
        <w:pStyle w:val="TOC2"/>
        <w:rPr>
          <w:rFonts w:asciiTheme="minorHAnsi" w:eastAsiaTheme="minorEastAsia" w:hAnsiTheme="minorHAnsi" w:cstheme="minorBidi"/>
          <w:noProof/>
          <w:lang w:val="en-MY" w:eastAsia="en-GB"/>
        </w:rPr>
      </w:pPr>
      <w:hyperlink w:anchor="_Toc130887389" w:history="1">
        <w:r w:rsidR="00517A76" w:rsidRPr="009C0AD4">
          <w:rPr>
            <w:rStyle w:val="Hyperlink"/>
            <w:rFonts w:eastAsiaTheme="majorEastAsia"/>
            <w:noProof/>
          </w:rPr>
          <w:t>2.7</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A sample of figures</w:t>
        </w:r>
        <w:r w:rsidR="00517A76">
          <w:rPr>
            <w:noProof/>
            <w:webHidden/>
          </w:rPr>
          <w:tab/>
        </w:r>
        <w:r w:rsidR="00517A76">
          <w:rPr>
            <w:noProof/>
            <w:webHidden/>
          </w:rPr>
          <w:fldChar w:fldCharType="begin"/>
        </w:r>
        <w:r w:rsidR="00517A76">
          <w:rPr>
            <w:noProof/>
            <w:webHidden/>
          </w:rPr>
          <w:instrText xml:space="preserve"> PAGEREF _Toc130887389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6418B516" w14:textId="3056474E" w:rsidR="00517A76" w:rsidRDefault="00B569D3">
      <w:pPr>
        <w:pStyle w:val="TOC2"/>
        <w:rPr>
          <w:rFonts w:asciiTheme="minorHAnsi" w:eastAsiaTheme="minorEastAsia" w:hAnsiTheme="minorHAnsi" w:cstheme="minorBidi"/>
          <w:noProof/>
          <w:lang w:val="en-MY" w:eastAsia="en-GB"/>
        </w:rPr>
      </w:pPr>
      <w:hyperlink w:anchor="_Toc130887390" w:history="1">
        <w:r w:rsidR="00517A76" w:rsidRPr="009C0AD4">
          <w:rPr>
            <w:rStyle w:val="Hyperlink"/>
            <w:rFonts w:eastAsiaTheme="majorEastAsia"/>
            <w:noProof/>
          </w:rPr>
          <w:t>2.8</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formulas</w:t>
        </w:r>
        <w:r w:rsidR="00517A76">
          <w:rPr>
            <w:noProof/>
            <w:webHidden/>
          </w:rPr>
          <w:tab/>
        </w:r>
        <w:r w:rsidR="00517A76">
          <w:rPr>
            <w:noProof/>
            <w:webHidden/>
          </w:rPr>
          <w:fldChar w:fldCharType="begin"/>
        </w:r>
        <w:r w:rsidR="00517A76">
          <w:rPr>
            <w:noProof/>
            <w:webHidden/>
          </w:rPr>
          <w:instrText xml:space="preserve"> PAGEREF _Toc130887390 \h </w:instrText>
        </w:r>
        <w:r w:rsidR="00517A76">
          <w:rPr>
            <w:noProof/>
            <w:webHidden/>
          </w:rPr>
        </w:r>
        <w:r w:rsidR="00517A76">
          <w:rPr>
            <w:noProof/>
            <w:webHidden/>
          </w:rPr>
          <w:fldChar w:fldCharType="separate"/>
        </w:r>
        <w:r w:rsidR="00517A76">
          <w:rPr>
            <w:noProof/>
            <w:webHidden/>
          </w:rPr>
          <w:t>7</w:t>
        </w:r>
        <w:r w:rsidR="00517A76">
          <w:rPr>
            <w:noProof/>
            <w:webHidden/>
          </w:rPr>
          <w:fldChar w:fldCharType="end"/>
        </w:r>
      </w:hyperlink>
    </w:p>
    <w:p w14:paraId="22E7E748" w14:textId="680C2530" w:rsidR="00517A76" w:rsidRDefault="00B569D3">
      <w:pPr>
        <w:pStyle w:val="TOC2"/>
        <w:rPr>
          <w:rFonts w:asciiTheme="minorHAnsi" w:eastAsiaTheme="minorEastAsia" w:hAnsiTheme="minorHAnsi" w:cstheme="minorBidi"/>
          <w:noProof/>
          <w:lang w:val="en-MY" w:eastAsia="en-GB"/>
        </w:rPr>
      </w:pPr>
      <w:hyperlink w:anchor="_Toc130887391" w:history="1">
        <w:r w:rsidR="00517A76" w:rsidRPr="009C0AD4">
          <w:rPr>
            <w:rStyle w:val="Hyperlink"/>
            <w:rFonts w:eastAsiaTheme="majorEastAsia"/>
            <w:noProof/>
          </w:rPr>
          <w:t>2.9</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Cross referencing Tables, Figures and Formulas</w:t>
        </w:r>
        <w:r w:rsidR="00517A76">
          <w:rPr>
            <w:noProof/>
            <w:webHidden/>
          </w:rPr>
          <w:tab/>
        </w:r>
        <w:r w:rsidR="00517A76">
          <w:rPr>
            <w:noProof/>
            <w:webHidden/>
          </w:rPr>
          <w:fldChar w:fldCharType="begin"/>
        </w:r>
        <w:r w:rsidR="00517A76">
          <w:rPr>
            <w:noProof/>
            <w:webHidden/>
          </w:rPr>
          <w:instrText xml:space="preserve"> PAGEREF _Toc130887391 \h </w:instrText>
        </w:r>
        <w:r w:rsidR="00517A76">
          <w:rPr>
            <w:noProof/>
            <w:webHidden/>
          </w:rPr>
        </w:r>
        <w:r w:rsidR="00517A76">
          <w:rPr>
            <w:noProof/>
            <w:webHidden/>
          </w:rPr>
          <w:fldChar w:fldCharType="separate"/>
        </w:r>
        <w:r w:rsidR="00517A76">
          <w:rPr>
            <w:noProof/>
            <w:webHidden/>
          </w:rPr>
          <w:t>8</w:t>
        </w:r>
        <w:r w:rsidR="00517A76">
          <w:rPr>
            <w:noProof/>
            <w:webHidden/>
          </w:rPr>
          <w:fldChar w:fldCharType="end"/>
        </w:r>
      </w:hyperlink>
    </w:p>
    <w:p w14:paraId="35A08A47" w14:textId="684F8107" w:rsidR="00517A76" w:rsidRDefault="00B569D3">
      <w:pPr>
        <w:pStyle w:val="TOC2"/>
        <w:rPr>
          <w:rFonts w:asciiTheme="minorHAnsi" w:eastAsiaTheme="minorEastAsia" w:hAnsiTheme="minorHAnsi" w:cstheme="minorBidi"/>
          <w:noProof/>
          <w:lang w:val="en-MY" w:eastAsia="en-GB"/>
        </w:rPr>
      </w:pPr>
      <w:hyperlink w:anchor="_Toc130887392" w:history="1">
        <w:r w:rsidR="00517A76" w:rsidRPr="009C0AD4">
          <w:rPr>
            <w:rStyle w:val="Hyperlink"/>
            <w:rFonts w:eastAsiaTheme="majorEastAsia"/>
            <w:noProof/>
          </w:rPr>
          <w:t>2.10</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quotation</w:t>
        </w:r>
        <w:r w:rsidR="00517A76">
          <w:rPr>
            <w:noProof/>
            <w:webHidden/>
          </w:rPr>
          <w:tab/>
        </w:r>
        <w:r w:rsidR="00517A76">
          <w:rPr>
            <w:noProof/>
            <w:webHidden/>
          </w:rPr>
          <w:fldChar w:fldCharType="begin"/>
        </w:r>
        <w:r w:rsidR="00517A76">
          <w:rPr>
            <w:noProof/>
            <w:webHidden/>
          </w:rPr>
          <w:instrText xml:space="preserve"> PAGEREF _Toc130887392 \h </w:instrText>
        </w:r>
        <w:r w:rsidR="00517A76">
          <w:rPr>
            <w:noProof/>
            <w:webHidden/>
          </w:rPr>
        </w:r>
        <w:r w:rsidR="00517A76">
          <w:rPr>
            <w:noProof/>
            <w:webHidden/>
          </w:rPr>
          <w:fldChar w:fldCharType="separate"/>
        </w:r>
        <w:r w:rsidR="00517A76">
          <w:rPr>
            <w:noProof/>
            <w:webHidden/>
          </w:rPr>
          <w:t>8</w:t>
        </w:r>
        <w:r w:rsidR="00517A76">
          <w:rPr>
            <w:noProof/>
            <w:webHidden/>
          </w:rPr>
          <w:fldChar w:fldCharType="end"/>
        </w:r>
      </w:hyperlink>
    </w:p>
    <w:p w14:paraId="6AE58674" w14:textId="20D7DCBC" w:rsidR="00517A76" w:rsidRDefault="00B569D3">
      <w:pPr>
        <w:pStyle w:val="TOC2"/>
        <w:rPr>
          <w:rFonts w:asciiTheme="minorHAnsi" w:eastAsiaTheme="minorEastAsia" w:hAnsiTheme="minorHAnsi" w:cstheme="minorBidi"/>
          <w:noProof/>
          <w:lang w:val="en-MY" w:eastAsia="en-GB"/>
        </w:rPr>
      </w:pPr>
      <w:hyperlink w:anchor="_Toc130887393" w:history="1">
        <w:r w:rsidR="00517A76" w:rsidRPr="009C0AD4">
          <w:rPr>
            <w:rStyle w:val="Hyperlink"/>
            <w:rFonts w:eastAsiaTheme="majorEastAsia"/>
            <w:noProof/>
          </w:rPr>
          <w:t>2.11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Figure in landscape orientation</w:t>
        </w:r>
        <w:r w:rsidR="00517A76">
          <w:rPr>
            <w:noProof/>
            <w:webHidden/>
          </w:rPr>
          <w:tab/>
        </w:r>
        <w:r w:rsidR="00517A76">
          <w:rPr>
            <w:noProof/>
            <w:webHidden/>
          </w:rPr>
          <w:fldChar w:fldCharType="begin"/>
        </w:r>
        <w:r w:rsidR="00517A76">
          <w:rPr>
            <w:noProof/>
            <w:webHidden/>
          </w:rPr>
          <w:instrText xml:space="preserve"> PAGEREF _Toc130887393 \h </w:instrText>
        </w:r>
        <w:r w:rsidR="00517A76">
          <w:rPr>
            <w:noProof/>
            <w:webHidden/>
          </w:rPr>
        </w:r>
        <w:r w:rsidR="00517A76">
          <w:rPr>
            <w:noProof/>
            <w:webHidden/>
          </w:rPr>
          <w:fldChar w:fldCharType="separate"/>
        </w:r>
        <w:r w:rsidR="00517A76">
          <w:rPr>
            <w:noProof/>
            <w:webHidden/>
          </w:rPr>
          <w:t>9</w:t>
        </w:r>
        <w:r w:rsidR="00517A76">
          <w:rPr>
            <w:noProof/>
            <w:webHidden/>
          </w:rPr>
          <w:fldChar w:fldCharType="end"/>
        </w:r>
      </w:hyperlink>
    </w:p>
    <w:p w14:paraId="026406FB" w14:textId="054A99D6" w:rsidR="00517A76" w:rsidRDefault="00B569D3">
      <w:pPr>
        <w:pStyle w:val="TOC2"/>
        <w:rPr>
          <w:rFonts w:asciiTheme="minorHAnsi" w:eastAsiaTheme="minorEastAsia" w:hAnsiTheme="minorHAnsi" w:cstheme="minorBidi"/>
          <w:noProof/>
          <w:lang w:val="en-MY" w:eastAsia="en-GB"/>
        </w:rPr>
      </w:pPr>
      <w:hyperlink w:anchor="_Toc130887394" w:history="1">
        <w:r w:rsidR="00517A76" w:rsidRPr="009C0AD4">
          <w:rPr>
            <w:rStyle w:val="Hyperlink"/>
            <w:rFonts w:eastAsiaTheme="majorEastAsia"/>
            <w:noProof/>
          </w:rPr>
          <w:t>2.12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Table in landscape orientation</w:t>
        </w:r>
        <w:r w:rsidR="00517A76">
          <w:rPr>
            <w:noProof/>
            <w:webHidden/>
          </w:rPr>
          <w:tab/>
        </w:r>
        <w:r w:rsidR="00517A76">
          <w:rPr>
            <w:noProof/>
            <w:webHidden/>
          </w:rPr>
          <w:fldChar w:fldCharType="begin"/>
        </w:r>
        <w:r w:rsidR="00517A76">
          <w:rPr>
            <w:noProof/>
            <w:webHidden/>
          </w:rPr>
          <w:instrText xml:space="preserve"> PAGEREF _Toc130887394 \h </w:instrText>
        </w:r>
        <w:r w:rsidR="00517A76">
          <w:rPr>
            <w:noProof/>
            <w:webHidden/>
          </w:rPr>
        </w:r>
        <w:r w:rsidR="00517A76">
          <w:rPr>
            <w:noProof/>
            <w:webHidden/>
          </w:rPr>
          <w:fldChar w:fldCharType="separate"/>
        </w:r>
        <w:r w:rsidR="00517A76">
          <w:rPr>
            <w:noProof/>
            <w:webHidden/>
          </w:rPr>
          <w:t>10</w:t>
        </w:r>
        <w:r w:rsidR="00517A76">
          <w:rPr>
            <w:noProof/>
            <w:webHidden/>
          </w:rPr>
          <w:fldChar w:fldCharType="end"/>
        </w:r>
      </w:hyperlink>
    </w:p>
    <w:p w14:paraId="526C81F5" w14:textId="49F4A838" w:rsidR="00517A76" w:rsidRDefault="00B569D3">
      <w:pPr>
        <w:pStyle w:val="TOC2"/>
        <w:rPr>
          <w:rFonts w:asciiTheme="minorHAnsi" w:eastAsiaTheme="minorEastAsia" w:hAnsiTheme="minorHAnsi" w:cstheme="minorBidi"/>
          <w:noProof/>
          <w:lang w:val="en-MY" w:eastAsia="en-GB"/>
        </w:rPr>
      </w:pPr>
      <w:hyperlink w:anchor="_Toc130887395" w:history="1">
        <w:r w:rsidR="00517A76" w:rsidRPr="009C0AD4">
          <w:rPr>
            <w:rStyle w:val="Hyperlink"/>
            <w:rFonts w:eastAsiaTheme="majorEastAsia"/>
            <w:noProof/>
          </w:rPr>
          <w:t>2.13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Sample of table when it takes more than 1 pages</w:t>
        </w:r>
        <w:r w:rsidR="00517A76">
          <w:rPr>
            <w:noProof/>
            <w:webHidden/>
          </w:rPr>
          <w:tab/>
        </w:r>
        <w:r w:rsidR="00517A76">
          <w:rPr>
            <w:noProof/>
            <w:webHidden/>
          </w:rPr>
          <w:fldChar w:fldCharType="begin"/>
        </w:r>
        <w:r w:rsidR="00517A76">
          <w:rPr>
            <w:noProof/>
            <w:webHidden/>
          </w:rPr>
          <w:instrText xml:space="preserve"> PAGEREF _Toc130887395 \h </w:instrText>
        </w:r>
        <w:r w:rsidR="00517A76">
          <w:rPr>
            <w:noProof/>
            <w:webHidden/>
          </w:rPr>
        </w:r>
        <w:r w:rsidR="00517A76">
          <w:rPr>
            <w:noProof/>
            <w:webHidden/>
          </w:rPr>
          <w:fldChar w:fldCharType="separate"/>
        </w:r>
        <w:r w:rsidR="00517A76">
          <w:rPr>
            <w:noProof/>
            <w:webHidden/>
          </w:rPr>
          <w:t>11</w:t>
        </w:r>
        <w:r w:rsidR="00517A76">
          <w:rPr>
            <w:noProof/>
            <w:webHidden/>
          </w:rPr>
          <w:fldChar w:fldCharType="end"/>
        </w:r>
      </w:hyperlink>
    </w:p>
    <w:p w14:paraId="27C26561" w14:textId="139AACD2" w:rsidR="00517A76" w:rsidRDefault="00B569D3">
      <w:pPr>
        <w:pStyle w:val="TOC2"/>
        <w:rPr>
          <w:rFonts w:asciiTheme="minorHAnsi" w:eastAsiaTheme="minorEastAsia" w:hAnsiTheme="minorHAnsi" w:cstheme="minorBidi"/>
          <w:noProof/>
          <w:lang w:val="en-MY" w:eastAsia="en-GB"/>
        </w:rPr>
      </w:pPr>
      <w:hyperlink w:anchor="_Toc130887396" w:history="1">
        <w:r w:rsidR="00517A76" w:rsidRPr="009C0AD4">
          <w:rPr>
            <w:rStyle w:val="Hyperlink"/>
            <w:rFonts w:eastAsiaTheme="majorEastAsia"/>
            <w:noProof/>
          </w:rPr>
          <w:t>2.14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Citations and References</w:t>
        </w:r>
        <w:r w:rsidR="00517A76">
          <w:rPr>
            <w:noProof/>
            <w:webHidden/>
          </w:rPr>
          <w:tab/>
        </w:r>
        <w:r w:rsidR="00517A76">
          <w:rPr>
            <w:noProof/>
            <w:webHidden/>
          </w:rPr>
          <w:fldChar w:fldCharType="begin"/>
        </w:r>
        <w:r w:rsidR="00517A76">
          <w:rPr>
            <w:noProof/>
            <w:webHidden/>
          </w:rPr>
          <w:instrText xml:space="preserve"> PAGEREF _Toc130887396 \h </w:instrText>
        </w:r>
        <w:r w:rsidR="00517A76">
          <w:rPr>
            <w:noProof/>
            <w:webHidden/>
          </w:rPr>
        </w:r>
        <w:r w:rsidR="00517A76">
          <w:rPr>
            <w:noProof/>
            <w:webHidden/>
          </w:rPr>
          <w:fldChar w:fldCharType="separate"/>
        </w:r>
        <w:r w:rsidR="00517A76">
          <w:rPr>
            <w:noProof/>
            <w:webHidden/>
          </w:rPr>
          <w:t>12</w:t>
        </w:r>
        <w:r w:rsidR="00517A76">
          <w:rPr>
            <w:noProof/>
            <w:webHidden/>
          </w:rPr>
          <w:fldChar w:fldCharType="end"/>
        </w:r>
      </w:hyperlink>
    </w:p>
    <w:p w14:paraId="67B80EC1" w14:textId="162D0440" w:rsidR="00517A76" w:rsidRDefault="00B569D3">
      <w:pPr>
        <w:pStyle w:val="TOC2"/>
        <w:rPr>
          <w:rFonts w:asciiTheme="minorHAnsi" w:eastAsiaTheme="minorEastAsia" w:hAnsiTheme="minorHAnsi" w:cstheme="minorBidi"/>
          <w:noProof/>
          <w:lang w:val="en-MY" w:eastAsia="en-GB"/>
        </w:rPr>
      </w:pPr>
      <w:hyperlink w:anchor="_Toc130887397" w:history="1">
        <w:r w:rsidR="00517A76" w:rsidRPr="009C0AD4">
          <w:rPr>
            <w:rStyle w:val="Hyperlink"/>
            <w:rFonts w:eastAsiaTheme="majorEastAsia"/>
            <w:noProof/>
          </w:rPr>
          <w:t>2.15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_Toc130887397 \h </w:instrText>
        </w:r>
        <w:r w:rsidR="00517A76">
          <w:rPr>
            <w:noProof/>
            <w:webHidden/>
          </w:rPr>
        </w:r>
        <w:r w:rsidR="00517A76">
          <w:rPr>
            <w:noProof/>
            <w:webHidden/>
          </w:rPr>
          <w:fldChar w:fldCharType="separate"/>
        </w:r>
        <w:r w:rsidR="00517A76">
          <w:rPr>
            <w:noProof/>
            <w:webHidden/>
          </w:rPr>
          <w:t>13</w:t>
        </w:r>
        <w:r w:rsidR="00517A76">
          <w:rPr>
            <w:noProof/>
            <w:webHidden/>
          </w:rPr>
          <w:fldChar w:fldCharType="end"/>
        </w:r>
      </w:hyperlink>
    </w:p>
    <w:p w14:paraId="1B1AFE1F" w14:textId="52167E4B" w:rsidR="00517A76" w:rsidRDefault="00B569D3">
      <w:pPr>
        <w:pStyle w:val="TOC1"/>
        <w:tabs>
          <w:tab w:val="left" w:pos="2291"/>
        </w:tabs>
        <w:rPr>
          <w:rFonts w:asciiTheme="minorHAnsi" w:eastAsiaTheme="minorEastAsia" w:hAnsiTheme="minorHAnsi" w:cstheme="minorBidi"/>
          <w:b w:val="0"/>
          <w:noProof/>
          <w:lang w:val="en-MY" w:eastAsia="en-GB"/>
        </w:rPr>
      </w:pPr>
      <w:hyperlink w:anchor="_Toc130887398" w:history="1">
        <w:r w:rsidR="00517A76" w:rsidRPr="009C0AD4">
          <w:rPr>
            <w:rStyle w:val="Hyperlink"/>
            <w:rFonts w:eastAsiaTheme="majorEastAsia"/>
            <w:noProof/>
            <w14:scene3d>
              <w14:camera w14:prst="orthographicFront"/>
              <w14:lightRig w14:rig="threePt" w14:dir="t">
                <w14:rot w14:lat="0" w14:lon="0" w14:rev="0"/>
              </w14:lightRig>
            </w14:scene3d>
          </w:rPr>
          <w:t>CHAPTER 3</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METHODOLOGY</w:t>
        </w:r>
        <w:r w:rsidR="00517A76">
          <w:rPr>
            <w:noProof/>
            <w:webHidden/>
          </w:rPr>
          <w:tab/>
        </w:r>
        <w:r w:rsidR="00517A76">
          <w:rPr>
            <w:noProof/>
            <w:webHidden/>
          </w:rPr>
          <w:fldChar w:fldCharType="begin"/>
        </w:r>
        <w:r w:rsidR="00517A76">
          <w:rPr>
            <w:noProof/>
            <w:webHidden/>
          </w:rPr>
          <w:instrText xml:space="preserve"> PAGEREF _Toc130887398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7593B656" w14:textId="22A8D8FB" w:rsidR="00517A76" w:rsidRDefault="00B569D3">
      <w:pPr>
        <w:pStyle w:val="TOC2"/>
        <w:rPr>
          <w:rFonts w:asciiTheme="minorHAnsi" w:eastAsiaTheme="minorEastAsia" w:hAnsiTheme="minorHAnsi" w:cstheme="minorBidi"/>
          <w:noProof/>
          <w:lang w:val="en-MY" w:eastAsia="en-GB"/>
        </w:rPr>
      </w:pPr>
      <w:hyperlink w:anchor="_Toc130887399" w:history="1">
        <w:r w:rsidR="00517A76" w:rsidRPr="009C0AD4">
          <w:rPr>
            <w:rStyle w:val="Hyperlink"/>
            <w:rFonts w:eastAsiaTheme="majorEastAsia"/>
            <w:noProof/>
          </w:rPr>
          <w:t>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_Toc130887399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3EC70198" w14:textId="784A18AB" w:rsidR="00517A76" w:rsidRDefault="00B569D3">
      <w:pPr>
        <w:pStyle w:val="TOC2"/>
        <w:rPr>
          <w:rFonts w:asciiTheme="minorHAnsi" w:eastAsiaTheme="minorEastAsia" w:hAnsiTheme="minorHAnsi" w:cstheme="minorBidi"/>
          <w:noProof/>
          <w:lang w:val="en-MY" w:eastAsia="en-GB"/>
        </w:rPr>
      </w:pPr>
      <w:hyperlink w:anchor="_Toc130887400" w:history="1">
        <w:r w:rsidR="00517A76" w:rsidRPr="009C0AD4">
          <w:rPr>
            <w:rStyle w:val="Hyperlink"/>
            <w:rFonts w:eastAsiaTheme="majorEastAsia"/>
            <w:noProof/>
          </w:rPr>
          <w:t>3.2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Selecting and Evaluating Tools for a Sustainable Development (Example only)</w:t>
        </w:r>
        <w:r w:rsidR="00517A76">
          <w:rPr>
            <w:noProof/>
            <w:webHidden/>
          </w:rPr>
          <w:tab/>
        </w:r>
        <w:r w:rsidR="00517A76">
          <w:rPr>
            <w:noProof/>
            <w:webHidden/>
          </w:rPr>
          <w:fldChar w:fldCharType="begin"/>
        </w:r>
        <w:r w:rsidR="00517A76">
          <w:rPr>
            <w:noProof/>
            <w:webHidden/>
          </w:rPr>
          <w:instrText xml:space="preserve"> PAGEREF _Toc130887400 \h </w:instrText>
        </w:r>
        <w:r w:rsidR="00517A76">
          <w:rPr>
            <w:noProof/>
            <w:webHidden/>
          </w:rPr>
        </w:r>
        <w:r w:rsidR="00517A76">
          <w:rPr>
            <w:noProof/>
            <w:webHidden/>
          </w:rPr>
          <w:fldChar w:fldCharType="separate"/>
        </w:r>
        <w:r w:rsidR="00517A76">
          <w:rPr>
            <w:noProof/>
            <w:webHidden/>
          </w:rPr>
          <w:t>14</w:t>
        </w:r>
        <w:r w:rsidR="00517A76">
          <w:rPr>
            <w:noProof/>
            <w:webHidden/>
          </w:rPr>
          <w:fldChar w:fldCharType="end"/>
        </w:r>
      </w:hyperlink>
    </w:p>
    <w:p w14:paraId="739503E6" w14:textId="1E262439" w:rsidR="00517A76" w:rsidRDefault="00B569D3">
      <w:pPr>
        <w:pStyle w:val="TOC2"/>
        <w:rPr>
          <w:rFonts w:asciiTheme="minorHAnsi" w:eastAsiaTheme="minorEastAsia" w:hAnsiTheme="minorHAnsi" w:cstheme="minorBidi"/>
          <w:noProof/>
          <w:lang w:val="en-MY" w:eastAsia="en-GB"/>
        </w:rPr>
      </w:pPr>
      <w:hyperlink w:anchor="_Toc130887401" w:history="1">
        <w:r w:rsidR="00517A76" w:rsidRPr="009C0AD4">
          <w:rPr>
            <w:rStyle w:val="Hyperlink"/>
            <w:rFonts w:eastAsiaTheme="majorEastAsia"/>
            <w:noProof/>
          </w:rPr>
          <w:t>3.3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Methodology</w:t>
        </w:r>
        <w:r w:rsidR="00517A76">
          <w:rPr>
            <w:noProof/>
            <w:webHidden/>
          </w:rPr>
          <w:tab/>
        </w:r>
        <w:r w:rsidR="00517A76">
          <w:rPr>
            <w:noProof/>
            <w:webHidden/>
          </w:rPr>
          <w:fldChar w:fldCharType="begin"/>
        </w:r>
        <w:r w:rsidR="00517A76">
          <w:rPr>
            <w:noProof/>
            <w:webHidden/>
          </w:rPr>
          <w:instrText xml:space="preserve"> PAGEREF _Toc130887401 \h </w:instrText>
        </w:r>
        <w:r w:rsidR="00517A76">
          <w:rPr>
            <w:noProof/>
            <w:webHidden/>
          </w:rPr>
        </w:r>
        <w:r w:rsidR="00517A76">
          <w:rPr>
            <w:noProof/>
            <w:webHidden/>
          </w:rPr>
          <w:fldChar w:fldCharType="separate"/>
        </w:r>
        <w:r w:rsidR="00517A76">
          <w:rPr>
            <w:noProof/>
            <w:webHidden/>
          </w:rPr>
          <w:t>15</w:t>
        </w:r>
        <w:r w:rsidR="00517A76">
          <w:rPr>
            <w:noProof/>
            <w:webHidden/>
          </w:rPr>
          <w:fldChar w:fldCharType="end"/>
        </w:r>
      </w:hyperlink>
    </w:p>
    <w:p w14:paraId="36C38D09" w14:textId="42B5EE50" w:rsidR="00517A76" w:rsidRDefault="00B569D3">
      <w:pPr>
        <w:pStyle w:val="TOC3"/>
        <w:tabs>
          <w:tab w:val="left" w:pos="2291"/>
        </w:tabs>
        <w:rPr>
          <w:rFonts w:asciiTheme="minorHAnsi" w:eastAsiaTheme="minorEastAsia" w:hAnsiTheme="minorHAnsi" w:cstheme="minorBidi"/>
          <w:noProof/>
          <w:lang w:val="en-MY" w:eastAsia="en-GB"/>
        </w:rPr>
      </w:pPr>
      <w:hyperlink w:anchor="_Toc130887402" w:history="1">
        <w:r w:rsidR="00517A76" w:rsidRPr="009C0AD4">
          <w:rPr>
            <w:rStyle w:val="Hyperlink"/>
            <w:rFonts w:eastAsiaTheme="majorEastAsia"/>
            <w:noProof/>
          </w:rPr>
          <w:t>3.3.1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Experimental setup</w:t>
        </w:r>
        <w:r w:rsidR="00517A76">
          <w:rPr>
            <w:noProof/>
            <w:webHidden/>
          </w:rPr>
          <w:tab/>
        </w:r>
        <w:r w:rsidR="00517A76">
          <w:rPr>
            <w:noProof/>
            <w:webHidden/>
          </w:rPr>
          <w:fldChar w:fldCharType="begin"/>
        </w:r>
        <w:r w:rsidR="00517A76">
          <w:rPr>
            <w:noProof/>
            <w:webHidden/>
          </w:rPr>
          <w:instrText xml:space="preserve"> PAGEREF _Toc130887402 \h </w:instrText>
        </w:r>
        <w:r w:rsidR="00517A76">
          <w:rPr>
            <w:noProof/>
            <w:webHidden/>
          </w:rPr>
        </w:r>
        <w:r w:rsidR="00517A76">
          <w:rPr>
            <w:noProof/>
            <w:webHidden/>
          </w:rPr>
          <w:fldChar w:fldCharType="separate"/>
        </w:r>
        <w:r w:rsidR="00517A76">
          <w:rPr>
            <w:noProof/>
            <w:webHidden/>
          </w:rPr>
          <w:t>16</w:t>
        </w:r>
        <w:r w:rsidR="00517A76">
          <w:rPr>
            <w:noProof/>
            <w:webHidden/>
          </w:rPr>
          <w:fldChar w:fldCharType="end"/>
        </w:r>
      </w:hyperlink>
    </w:p>
    <w:p w14:paraId="07065D20" w14:textId="1D2659DA" w:rsidR="00517A76" w:rsidRDefault="00B569D3">
      <w:pPr>
        <w:pStyle w:val="TOC4"/>
        <w:rPr>
          <w:rFonts w:asciiTheme="minorHAnsi" w:eastAsiaTheme="minorEastAsia" w:hAnsiTheme="minorHAnsi" w:cstheme="minorBidi"/>
          <w:noProof/>
          <w:lang w:val="en-MY" w:eastAsia="en-GB"/>
        </w:rPr>
      </w:pPr>
      <w:hyperlink w:anchor="_Toc130887403" w:history="1">
        <w:r w:rsidR="00517A76" w:rsidRPr="009C0AD4">
          <w:rPr>
            <w:rStyle w:val="Hyperlink"/>
            <w:rFonts w:eastAsiaTheme="majorEastAsia"/>
            <w:noProof/>
          </w:rPr>
          <w:t>3.3.1.1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Parameters</w:t>
        </w:r>
        <w:r w:rsidR="00517A76">
          <w:rPr>
            <w:noProof/>
            <w:webHidden/>
          </w:rPr>
          <w:tab/>
        </w:r>
        <w:r w:rsidR="00517A76">
          <w:rPr>
            <w:noProof/>
            <w:webHidden/>
          </w:rPr>
          <w:fldChar w:fldCharType="begin"/>
        </w:r>
        <w:r w:rsidR="00517A76">
          <w:rPr>
            <w:noProof/>
            <w:webHidden/>
          </w:rPr>
          <w:instrText xml:space="preserve"> PAGEREF _Toc130887403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1A2F59B6" w14:textId="759370EF" w:rsidR="00517A76" w:rsidRDefault="00B569D3">
      <w:pPr>
        <w:pStyle w:val="TOC4"/>
        <w:rPr>
          <w:rFonts w:asciiTheme="minorHAnsi" w:eastAsiaTheme="minorEastAsia" w:hAnsiTheme="minorHAnsi" w:cstheme="minorBidi"/>
          <w:noProof/>
          <w:lang w:val="en-MY" w:eastAsia="en-GB"/>
        </w:rPr>
      </w:pPr>
      <w:hyperlink w:anchor="_Toc130887404" w:history="1">
        <w:r w:rsidR="00517A76" w:rsidRPr="009C0AD4">
          <w:rPr>
            <w:rStyle w:val="Hyperlink"/>
            <w:rFonts w:eastAsiaTheme="majorEastAsia"/>
            <w:noProof/>
          </w:rPr>
          <w:t>3.3.1.2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Equipment</w:t>
        </w:r>
        <w:r w:rsidR="00517A76">
          <w:rPr>
            <w:noProof/>
            <w:webHidden/>
          </w:rPr>
          <w:tab/>
        </w:r>
        <w:r w:rsidR="00517A76">
          <w:rPr>
            <w:noProof/>
            <w:webHidden/>
          </w:rPr>
          <w:fldChar w:fldCharType="begin"/>
        </w:r>
        <w:r w:rsidR="00517A76">
          <w:rPr>
            <w:noProof/>
            <w:webHidden/>
          </w:rPr>
          <w:instrText xml:space="preserve"> PAGEREF _Toc130887404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259160BA" w14:textId="343DF750" w:rsidR="00517A76" w:rsidRDefault="00B569D3">
      <w:pPr>
        <w:pStyle w:val="TOC2"/>
        <w:rPr>
          <w:rFonts w:asciiTheme="minorHAnsi" w:eastAsiaTheme="minorEastAsia" w:hAnsiTheme="minorHAnsi" w:cstheme="minorBidi"/>
          <w:noProof/>
          <w:lang w:val="en-MY" w:eastAsia="en-GB"/>
        </w:rPr>
      </w:pPr>
      <w:hyperlink w:anchor="_Toc130887405" w:history="1">
        <w:r w:rsidR="00517A76" w:rsidRPr="009C0AD4">
          <w:rPr>
            <w:rStyle w:val="Hyperlink"/>
            <w:rFonts w:eastAsiaTheme="majorEastAsia"/>
            <w:noProof/>
          </w:rPr>
          <w:t>3.4</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Limitation of proposed methodology</w:t>
        </w:r>
        <w:r w:rsidR="00517A76">
          <w:rPr>
            <w:noProof/>
            <w:webHidden/>
          </w:rPr>
          <w:tab/>
        </w:r>
        <w:r w:rsidR="00517A76">
          <w:rPr>
            <w:noProof/>
            <w:webHidden/>
          </w:rPr>
          <w:fldChar w:fldCharType="begin"/>
        </w:r>
        <w:r w:rsidR="00517A76">
          <w:rPr>
            <w:noProof/>
            <w:webHidden/>
          </w:rPr>
          <w:instrText xml:space="preserve"> PAGEREF _Toc130887405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55388F98" w14:textId="06B769BF" w:rsidR="00517A76" w:rsidRDefault="00B569D3">
      <w:pPr>
        <w:pStyle w:val="TOC2"/>
        <w:rPr>
          <w:rFonts w:asciiTheme="minorHAnsi" w:eastAsiaTheme="minorEastAsia" w:hAnsiTheme="minorHAnsi" w:cstheme="minorBidi"/>
          <w:noProof/>
          <w:lang w:val="en-MY" w:eastAsia="en-GB"/>
        </w:rPr>
      </w:pPr>
      <w:hyperlink w:anchor="_Toc130887406" w:history="1">
        <w:r w:rsidR="00517A76" w:rsidRPr="009C0AD4">
          <w:rPr>
            <w:rStyle w:val="Hyperlink"/>
            <w:rFonts w:eastAsiaTheme="majorEastAsia"/>
            <w:noProof/>
          </w:rPr>
          <w:t>3.5</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_Toc130887406 \h </w:instrText>
        </w:r>
        <w:r w:rsidR="00517A76">
          <w:rPr>
            <w:noProof/>
            <w:webHidden/>
          </w:rPr>
        </w:r>
        <w:r w:rsidR="00517A76">
          <w:rPr>
            <w:noProof/>
            <w:webHidden/>
          </w:rPr>
          <w:fldChar w:fldCharType="separate"/>
        </w:r>
        <w:r w:rsidR="00517A76">
          <w:rPr>
            <w:noProof/>
            <w:webHidden/>
          </w:rPr>
          <w:t>17</w:t>
        </w:r>
        <w:r w:rsidR="00517A76">
          <w:rPr>
            <w:noProof/>
            <w:webHidden/>
          </w:rPr>
          <w:fldChar w:fldCharType="end"/>
        </w:r>
      </w:hyperlink>
    </w:p>
    <w:p w14:paraId="75E993C1" w14:textId="22234EDB" w:rsidR="00517A76" w:rsidRDefault="00B569D3">
      <w:pPr>
        <w:pStyle w:val="TOC1"/>
        <w:tabs>
          <w:tab w:val="left" w:pos="2291"/>
        </w:tabs>
        <w:rPr>
          <w:rFonts w:asciiTheme="minorHAnsi" w:eastAsiaTheme="minorEastAsia" w:hAnsiTheme="minorHAnsi" w:cstheme="minorBidi"/>
          <w:b w:val="0"/>
          <w:noProof/>
          <w:lang w:val="en-MY" w:eastAsia="en-GB"/>
        </w:rPr>
      </w:pPr>
      <w:hyperlink w:anchor="_Toc130887407" w:history="1">
        <w:r w:rsidR="00517A76" w:rsidRPr="009C0AD4">
          <w:rPr>
            <w:rStyle w:val="Hyperlink"/>
            <w:rFonts w:eastAsiaTheme="majorEastAsia"/>
            <w:noProof/>
            <w14:scene3d>
              <w14:camera w14:prst="orthographicFront"/>
              <w14:lightRig w14:rig="threePt" w14:dir="t">
                <w14:rot w14:lat="0" w14:lon="0" w14:rev="0"/>
              </w14:lightRig>
            </w14:scene3d>
          </w:rPr>
          <w:t>CHAPTER 4</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RESULTS AND DISCUSSIONS</w:t>
        </w:r>
        <w:r w:rsidR="00517A76">
          <w:rPr>
            <w:noProof/>
            <w:webHidden/>
          </w:rPr>
          <w:tab/>
        </w:r>
        <w:r w:rsidR="00517A76">
          <w:rPr>
            <w:noProof/>
            <w:webHidden/>
          </w:rPr>
          <w:fldChar w:fldCharType="begin"/>
        </w:r>
        <w:r w:rsidR="00517A76">
          <w:rPr>
            <w:noProof/>
            <w:webHidden/>
          </w:rPr>
          <w:instrText xml:space="preserve"> PAGEREF _Toc130887407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1CD655A4" w14:textId="3B98B52C" w:rsidR="00517A76" w:rsidRDefault="00B569D3">
      <w:pPr>
        <w:pStyle w:val="TOC2"/>
        <w:rPr>
          <w:rFonts w:asciiTheme="minorHAnsi" w:eastAsiaTheme="minorEastAsia" w:hAnsiTheme="minorHAnsi" w:cstheme="minorBidi"/>
          <w:noProof/>
          <w:lang w:val="en-MY" w:eastAsia="en-GB"/>
        </w:rPr>
      </w:pPr>
      <w:hyperlink w:anchor="_Toc130887408" w:history="1">
        <w:r w:rsidR="00517A76" w:rsidRPr="009C0AD4">
          <w:rPr>
            <w:rStyle w:val="Hyperlink"/>
            <w:rFonts w:eastAsiaTheme="majorEastAsia"/>
            <w:noProof/>
          </w:rPr>
          <w:t>4.1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Introduction</w:t>
        </w:r>
        <w:r w:rsidR="00517A76">
          <w:rPr>
            <w:noProof/>
            <w:webHidden/>
          </w:rPr>
          <w:tab/>
        </w:r>
        <w:r w:rsidR="00517A76">
          <w:rPr>
            <w:noProof/>
            <w:webHidden/>
          </w:rPr>
          <w:fldChar w:fldCharType="begin"/>
        </w:r>
        <w:r w:rsidR="00517A76">
          <w:rPr>
            <w:noProof/>
            <w:webHidden/>
          </w:rPr>
          <w:instrText xml:space="preserve"> PAGEREF _Toc130887408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65A0383D" w14:textId="232A74A9" w:rsidR="00517A76" w:rsidRDefault="00B569D3">
      <w:pPr>
        <w:pStyle w:val="TOC2"/>
        <w:rPr>
          <w:rFonts w:asciiTheme="minorHAnsi" w:eastAsiaTheme="minorEastAsia" w:hAnsiTheme="minorHAnsi" w:cstheme="minorBidi"/>
          <w:noProof/>
          <w:lang w:val="en-MY" w:eastAsia="en-GB"/>
        </w:rPr>
      </w:pPr>
      <w:hyperlink w:anchor="_Toc130887409" w:history="1">
        <w:r w:rsidR="00517A76" w:rsidRPr="009C0AD4">
          <w:rPr>
            <w:rStyle w:val="Hyperlink"/>
            <w:rFonts w:eastAsiaTheme="majorEastAsia"/>
            <w:noProof/>
          </w:rPr>
          <w:t>4.2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Results and Analysis</w:t>
        </w:r>
        <w:r w:rsidR="00517A76">
          <w:rPr>
            <w:noProof/>
            <w:webHidden/>
          </w:rPr>
          <w:tab/>
        </w:r>
        <w:r w:rsidR="00517A76">
          <w:rPr>
            <w:noProof/>
            <w:webHidden/>
          </w:rPr>
          <w:fldChar w:fldCharType="begin"/>
        </w:r>
        <w:r w:rsidR="00517A76">
          <w:rPr>
            <w:noProof/>
            <w:webHidden/>
          </w:rPr>
          <w:instrText xml:space="preserve"> PAGEREF _Toc130887409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4E9A56D3" w14:textId="074AE100" w:rsidR="00517A76" w:rsidRDefault="00B569D3">
      <w:pPr>
        <w:pStyle w:val="TOC2"/>
        <w:rPr>
          <w:rFonts w:asciiTheme="minorHAnsi" w:eastAsiaTheme="minorEastAsia" w:hAnsiTheme="minorHAnsi" w:cstheme="minorBidi"/>
          <w:noProof/>
          <w:lang w:val="en-MY" w:eastAsia="en-GB"/>
        </w:rPr>
      </w:pPr>
      <w:hyperlink w:anchor="_Toc130887410" w:history="1">
        <w:r w:rsidR="00517A76" w:rsidRPr="009C0AD4">
          <w:rPr>
            <w:rStyle w:val="Hyperlink"/>
            <w:rFonts w:eastAsiaTheme="majorEastAsia"/>
            <w:noProof/>
          </w:rPr>
          <w:t>4.3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Summary</w:t>
        </w:r>
        <w:r w:rsidR="00517A76">
          <w:rPr>
            <w:noProof/>
            <w:webHidden/>
          </w:rPr>
          <w:tab/>
        </w:r>
        <w:r w:rsidR="00517A76">
          <w:rPr>
            <w:noProof/>
            <w:webHidden/>
          </w:rPr>
          <w:fldChar w:fldCharType="begin"/>
        </w:r>
        <w:r w:rsidR="00517A76">
          <w:rPr>
            <w:noProof/>
            <w:webHidden/>
          </w:rPr>
          <w:instrText xml:space="preserve"> PAGEREF _Toc130887410 \h </w:instrText>
        </w:r>
        <w:r w:rsidR="00517A76">
          <w:rPr>
            <w:noProof/>
            <w:webHidden/>
          </w:rPr>
        </w:r>
        <w:r w:rsidR="00517A76">
          <w:rPr>
            <w:noProof/>
            <w:webHidden/>
          </w:rPr>
          <w:fldChar w:fldCharType="separate"/>
        </w:r>
        <w:r w:rsidR="00517A76">
          <w:rPr>
            <w:noProof/>
            <w:webHidden/>
          </w:rPr>
          <w:t>19</w:t>
        </w:r>
        <w:r w:rsidR="00517A76">
          <w:rPr>
            <w:noProof/>
            <w:webHidden/>
          </w:rPr>
          <w:fldChar w:fldCharType="end"/>
        </w:r>
      </w:hyperlink>
    </w:p>
    <w:p w14:paraId="1201AE41" w14:textId="2720D9B3" w:rsidR="00517A76" w:rsidRDefault="00B569D3">
      <w:pPr>
        <w:pStyle w:val="TOC1"/>
        <w:tabs>
          <w:tab w:val="left" w:pos="2291"/>
        </w:tabs>
        <w:rPr>
          <w:rFonts w:asciiTheme="minorHAnsi" w:eastAsiaTheme="minorEastAsia" w:hAnsiTheme="minorHAnsi" w:cstheme="minorBidi"/>
          <w:b w:val="0"/>
          <w:noProof/>
          <w:lang w:val="en-MY" w:eastAsia="en-GB"/>
        </w:rPr>
      </w:pPr>
      <w:hyperlink w:anchor="_Toc130887411" w:history="1">
        <w:r w:rsidR="00517A76" w:rsidRPr="009C0AD4">
          <w:rPr>
            <w:rStyle w:val="Hyperlink"/>
            <w:rFonts w:eastAsiaTheme="majorEastAsia"/>
            <w:noProof/>
            <w14:scene3d>
              <w14:camera w14:prst="orthographicFront"/>
              <w14:lightRig w14:rig="threePt" w14:dir="t">
                <w14:rot w14:lat="0" w14:lon="0" w14:rev="0"/>
              </w14:lightRig>
            </w14:scene3d>
          </w:rPr>
          <w:t>CHAPTER 5</w:t>
        </w:r>
        <w:r w:rsidR="00517A76">
          <w:rPr>
            <w:rFonts w:asciiTheme="minorHAnsi" w:eastAsiaTheme="minorEastAsia" w:hAnsiTheme="minorHAnsi" w:cstheme="minorBidi"/>
            <w:b w:val="0"/>
            <w:noProof/>
            <w:lang w:val="en-MY" w:eastAsia="en-GB"/>
          </w:rPr>
          <w:tab/>
        </w:r>
        <w:r w:rsidR="00517A76" w:rsidRPr="009C0AD4">
          <w:rPr>
            <w:rStyle w:val="Hyperlink"/>
            <w:rFonts w:eastAsiaTheme="majorEastAsia"/>
            <w:noProof/>
          </w:rPr>
          <w:t>CONCLUSION AND RECOMMENDATIONS</w:t>
        </w:r>
        <w:r w:rsidR="00517A76">
          <w:rPr>
            <w:noProof/>
            <w:webHidden/>
          </w:rPr>
          <w:tab/>
        </w:r>
        <w:r w:rsidR="00517A76">
          <w:rPr>
            <w:noProof/>
            <w:webHidden/>
          </w:rPr>
          <w:fldChar w:fldCharType="begin"/>
        </w:r>
        <w:r w:rsidR="00517A76">
          <w:rPr>
            <w:noProof/>
            <w:webHidden/>
          </w:rPr>
          <w:instrText xml:space="preserve"> PAGEREF _Toc130887411 \h </w:instrText>
        </w:r>
        <w:r w:rsidR="00517A76">
          <w:rPr>
            <w:noProof/>
            <w:webHidden/>
          </w:rPr>
        </w:r>
        <w:r w:rsidR="00517A76">
          <w:rPr>
            <w:noProof/>
            <w:webHidden/>
          </w:rPr>
          <w:fldChar w:fldCharType="separate"/>
        </w:r>
        <w:r w:rsidR="00517A76">
          <w:rPr>
            <w:noProof/>
            <w:webHidden/>
          </w:rPr>
          <w:t>21</w:t>
        </w:r>
        <w:r w:rsidR="00517A76">
          <w:rPr>
            <w:noProof/>
            <w:webHidden/>
          </w:rPr>
          <w:fldChar w:fldCharType="end"/>
        </w:r>
      </w:hyperlink>
    </w:p>
    <w:p w14:paraId="65869FAB" w14:textId="55B91C47" w:rsidR="00517A76" w:rsidRDefault="00B569D3">
      <w:pPr>
        <w:pStyle w:val="TOC2"/>
        <w:rPr>
          <w:rFonts w:asciiTheme="minorHAnsi" w:eastAsiaTheme="minorEastAsia" w:hAnsiTheme="minorHAnsi" w:cstheme="minorBidi"/>
          <w:noProof/>
          <w:lang w:val="en-MY" w:eastAsia="en-GB"/>
        </w:rPr>
      </w:pPr>
      <w:hyperlink w:anchor="_Toc130887412" w:history="1">
        <w:r w:rsidR="00517A76" w:rsidRPr="009C0AD4">
          <w:rPr>
            <w:rStyle w:val="Hyperlink"/>
            <w:rFonts w:eastAsiaTheme="majorEastAsia"/>
            <w:noProof/>
          </w:rPr>
          <w:t>5.1</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Conclusion</w:t>
        </w:r>
        <w:r w:rsidR="00517A76">
          <w:rPr>
            <w:noProof/>
            <w:webHidden/>
          </w:rPr>
          <w:tab/>
        </w:r>
        <w:r w:rsidR="00517A76">
          <w:rPr>
            <w:noProof/>
            <w:webHidden/>
          </w:rPr>
          <w:fldChar w:fldCharType="begin"/>
        </w:r>
        <w:r w:rsidR="00517A76">
          <w:rPr>
            <w:noProof/>
            <w:webHidden/>
          </w:rPr>
          <w:instrText xml:space="preserve"> PAGEREF _Toc130887412 \h </w:instrText>
        </w:r>
        <w:r w:rsidR="00517A76">
          <w:rPr>
            <w:noProof/>
            <w:webHidden/>
          </w:rPr>
        </w:r>
        <w:r w:rsidR="00517A76">
          <w:rPr>
            <w:noProof/>
            <w:webHidden/>
          </w:rPr>
          <w:fldChar w:fldCharType="separate"/>
        </w:r>
        <w:r w:rsidR="00517A76">
          <w:rPr>
            <w:noProof/>
            <w:webHidden/>
          </w:rPr>
          <w:t>21</w:t>
        </w:r>
        <w:r w:rsidR="00517A76">
          <w:rPr>
            <w:noProof/>
            <w:webHidden/>
          </w:rPr>
          <w:fldChar w:fldCharType="end"/>
        </w:r>
      </w:hyperlink>
    </w:p>
    <w:p w14:paraId="78A85BD4" w14:textId="11CA0C93" w:rsidR="00517A76" w:rsidRDefault="00B569D3">
      <w:pPr>
        <w:pStyle w:val="TOC2"/>
        <w:rPr>
          <w:rFonts w:asciiTheme="minorHAnsi" w:eastAsiaTheme="minorEastAsia" w:hAnsiTheme="minorHAnsi" w:cstheme="minorBidi"/>
          <w:noProof/>
          <w:lang w:val="en-MY" w:eastAsia="en-GB"/>
        </w:rPr>
      </w:pPr>
      <w:hyperlink w:anchor="_Toc130887413" w:history="1">
        <w:r w:rsidR="00517A76" w:rsidRPr="009C0AD4">
          <w:rPr>
            <w:rStyle w:val="Hyperlink"/>
            <w:rFonts w:eastAsiaTheme="majorEastAsia"/>
            <w:noProof/>
          </w:rPr>
          <w:t>5.2</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Potential for Commercialization (Example only)</w:t>
        </w:r>
        <w:r w:rsidR="00517A76">
          <w:rPr>
            <w:noProof/>
            <w:webHidden/>
          </w:rPr>
          <w:tab/>
        </w:r>
        <w:r w:rsidR="00517A76">
          <w:rPr>
            <w:noProof/>
            <w:webHidden/>
          </w:rPr>
          <w:fldChar w:fldCharType="begin"/>
        </w:r>
        <w:r w:rsidR="00517A76">
          <w:rPr>
            <w:noProof/>
            <w:webHidden/>
          </w:rPr>
          <w:instrText xml:space="preserve"> PAGEREF _Toc130887413 \h </w:instrText>
        </w:r>
        <w:r w:rsidR="00517A76">
          <w:rPr>
            <w:noProof/>
            <w:webHidden/>
          </w:rPr>
        </w:r>
        <w:r w:rsidR="00517A76">
          <w:rPr>
            <w:noProof/>
            <w:webHidden/>
          </w:rPr>
          <w:fldChar w:fldCharType="separate"/>
        </w:r>
        <w:r w:rsidR="00517A76">
          <w:rPr>
            <w:noProof/>
            <w:webHidden/>
          </w:rPr>
          <w:t>22</w:t>
        </w:r>
        <w:r w:rsidR="00517A76">
          <w:rPr>
            <w:noProof/>
            <w:webHidden/>
          </w:rPr>
          <w:fldChar w:fldCharType="end"/>
        </w:r>
      </w:hyperlink>
    </w:p>
    <w:p w14:paraId="6DD7C5C1" w14:textId="30A70F00" w:rsidR="00517A76" w:rsidRDefault="00B569D3">
      <w:pPr>
        <w:pStyle w:val="TOC2"/>
        <w:rPr>
          <w:rFonts w:asciiTheme="minorHAnsi" w:eastAsiaTheme="minorEastAsia" w:hAnsiTheme="minorHAnsi" w:cstheme="minorBidi"/>
          <w:noProof/>
          <w:lang w:val="en-MY" w:eastAsia="en-GB"/>
        </w:rPr>
      </w:pPr>
      <w:hyperlink w:anchor="_Toc130887414" w:history="1">
        <w:r w:rsidR="00517A76" w:rsidRPr="009C0AD4">
          <w:rPr>
            <w:rStyle w:val="Hyperlink"/>
            <w:rFonts w:eastAsiaTheme="majorEastAsia"/>
            <w:noProof/>
          </w:rPr>
          <w:t>5.3</w:t>
        </w:r>
        <w:r w:rsidR="00517A76">
          <w:rPr>
            <w:rFonts w:asciiTheme="minorHAnsi" w:eastAsiaTheme="minorEastAsia" w:hAnsiTheme="minorHAnsi" w:cstheme="minorBidi"/>
            <w:noProof/>
            <w:lang w:val="en-MY" w:eastAsia="en-GB"/>
          </w:rPr>
          <w:tab/>
        </w:r>
        <w:r w:rsidR="00517A76" w:rsidRPr="009C0AD4">
          <w:rPr>
            <w:rStyle w:val="Hyperlink"/>
            <w:rFonts w:eastAsiaTheme="majorEastAsia"/>
            <w:noProof/>
          </w:rPr>
          <w:t>Future Works</w:t>
        </w:r>
        <w:r w:rsidR="00517A76">
          <w:rPr>
            <w:noProof/>
            <w:webHidden/>
          </w:rPr>
          <w:tab/>
        </w:r>
        <w:r w:rsidR="00517A76">
          <w:rPr>
            <w:noProof/>
            <w:webHidden/>
          </w:rPr>
          <w:fldChar w:fldCharType="begin"/>
        </w:r>
        <w:r w:rsidR="00517A76">
          <w:rPr>
            <w:noProof/>
            <w:webHidden/>
          </w:rPr>
          <w:instrText xml:space="preserve"> PAGEREF _Toc130887414 \h </w:instrText>
        </w:r>
        <w:r w:rsidR="00517A76">
          <w:rPr>
            <w:noProof/>
            <w:webHidden/>
          </w:rPr>
        </w:r>
        <w:r w:rsidR="00517A76">
          <w:rPr>
            <w:noProof/>
            <w:webHidden/>
          </w:rPr>
          <w:fldChar w:fldCharType="separate"/>
        </w:r>
        <w:r w:rsidR="00517A76">
          <w:rPr>
            <w:noProof/>
            <w:webHidden/>
          </w:rPr>
          <w:t>22</w:t>
        </w:r>
        <w:r w:rsidR="00517A76">
          <w:rPr>
            <w:noProof/>
            <w:webHidden/>
          </w:rPr>
          <w:fldChar w:fldCharType="end"/>
        </w:r>
      </w:hyperlink>
    </w:p>
    <w:p w14:paraId="09CA7321" w14:textId="2FFC4FE6" w:rsidR="00517A76" w:rsidRDefault="00B569D3">
      <w:pPr>
        <w:pStyle w:val="TOC1"/>
        <w:rPr>
          <w:rFonts w:asciiTheme="minorHAnsi" w:eastAsiaTheme="minorEastAsia" w:hAnsiTheme="minorHAnsi" w:cstheme="minorBidi"/>
          <w:b w:val="0"/>
          <w:noProof/>
          <w:lang w:val="en-MY" w:eastAsia="en-GB"/>
        </w:rPr>
      </w:pPr>
      <w:hyperlink w:anchor="_Toc130887415" w:history="1">
        <w:r w:rsidR="00517A76" w:rsidRPr="009C0AD4">
          <w:rPr>
            <w:rStyle w:val="Hyperlink"/>
            <w:rFonts w:eastAsiaTheme="majorEastAsia"/>
            <w:noProof/>
          </w:rPr>
          <w:t>REFERENCES</w:t>
        </w:r>
        <w:r w:rsidR="00517A76">
          <w:rPr>
            <w:noProof/>
            <w:webHidden/>
          </w:rPr>
          <w:tab/>
        </w:r>
        <w:r w:rsidR="00517A76">
          <w:rPr>
            <w:noProof/>
            <w:webHidden/>
          </w:rPr>
          <w:fldChar w:fldCharType="begin"/>
        </w:r>
        <w:r w:rsidR="00517A76">
          <w:rPr>
            <w:noProof/>
            <w:webHidden/>
          </w:rPr>
          <w:instrText xml:space="preserve"> PAGEREF _Toc130887415 \h </w:instrText>
        </w:r>
        <w:r w:rsidR="00517A76">
          <w:rPr>
            <w:noProof/>
            <w:webHidden/>
          </w:rPr>
        </w:r>
        <w:r w:rsidR="00517A76">
          <w:rPr>
            <w:noProof/>
            <w:webHidden/>
          </w:rPr>
          <w:fldChar w:fldCharType="separate"/>
        </w:r>
        <w:r w:rsidR="00517A76">
          <w:rPr>
            <w:noProof/>
            <w:webHidden/>
          </w:rPr>
          <w:t>24</w:t>
        </w:r>
        <w:r w:rsidR="00517A76">
          <w:rPr>
            <w:noProof/>
            <w:webHidden/>
          </w:rPr>
          <w:fldChar w:fldCharType="end"/>
        </w:r>
      </w:hyperlink>
    </w:p>
    <w:p w14:paraId="36AF6FC3" w14:textId="1C80BC4D" w:rsidR="00517A76" w:rsidRDefault="00B569D3">
      <w:pPr>
        <w:pStyle w:val="TOC1"/>
        <w:rPr>
          <w:rFonts w:asciiTheme="minorHAnsi" w:eastAsiaTheme="minorEastAsia" w:hAnsiTheme="minorHAnsi" w:cstheme="minorBidi"/>
          <w:b w:val="0"/>
          <w:noProof/>
          <w:lang w:val="en-MY" w:eastAsia="en-GB"/>
        </w:rPr>
      </w:pPr>
      <w:hyperlink w:anchor="_Toc130887416" w:history="1">
        <w:r w:rsidR="00517A76" w:rsidRPr="009C0AD4">
          <w:rPr>
            <w:rStyle w:val="Hyperlink"/>
            <w:rFonts w:eastAsiaTheme="majorEastAsia"/>
            <w:noProof/>
          </w:rPr>
          <w:t>APPENDICES</w:t>
        </w:r>
        <w:r w:rsidR="00517A76">
          <w:rPr>
            <w:noProof/>
            <w:webHidden/>
          </w:rPr>
          <w:tab/>
        </w:r>
        <w:r w:rsidR="00517A76">
          <w:rPr>
            <w:noProof/>
            <w:webHidden/>
          </w:rPr>
          <w:fldChar w:fldCharType="begin"/>
        </w:r>
        <w:r w:rsidR="00517A76">
          <w:rPr>
            <w:noProof/>
            <w:webHidden/>
          </w:rPr>
          <w:instrText xml:space="preserve"> PAGEREF _Toc130887416 \h </w:instrText>
        </w:r>
        <w:r w:rsidR="00517A76">
          <w:rPr>
            <w:noProof/>
            <w:webHidden/>
          </w:rPr>
        </w:r>
        <w:r w:rsidR="00517A76">
          <w:rPr>
            <w:noProof/>
            <w:webHidden/>
          </w:rPr>
          <w:fldChar w:fldCharType="separate"/>
        </w:r>
        <w:r w:rsidR="00517A76">
          <w:rPr>
            <w:noProof/>
            <w:webHidden/>
          </w:rPr>
          <w:t>25</w:t>
        </w:r>
        <w:r w:rsidR="00517A76">
          <w:rPr>
            <w:noProof/>
            <w:webHidden/>
          </w:rPr>
          <w:fldChar w:fldCharType="end"/>
        </w:r>
      </w:hyperlink>
    </w:p>
    <w:p w14:paraId="53E0E0EC" w14:textId="3435C28D" w:rsidR="00F85CAD" w:rsidRPr="00F85CAD" w:rsidRDefault="003C2B95" w:rsidP="0016759A">
      <w:pPr>
        <w:pStyle w:val="TOC1"/>
      </w:pPr>
      <w:r>
        <w:fldChar w:fldCharType="end"/>
      </w:r>
    </w:p>
    <w:bookmarkStart w:id="12" w:name="_Toc458248" w:displacedByCustomXml="next"/>
    <w:bookmarkStart w:id="13" w:name="_Toc130887367" w:displacedByCustomXml="next"/>
    <w:sdt>
      <w:sdtPr>
        <w:id w:val="-203719009"/>
        <w:lock w:val="sdtContentLocked"/>
        <w:placeholder>
          <w:docPart w:val="E63C1EA1670A4FB896B714A30DAA0C00"/>
        </w:placeholder>
      </w:sdtPr>
      <w:sdtContent>
        <w:p w14:paraId="7521A74E" w14:textId="77777777" w:rsidR="005A4899" w:rsidRPr="0036101E" w:rsidRDefault="005A4899" w:rsidP="00C13B9B">
          <w:pPr>
            <w:pStyle w:val="UTEMTITLEATROMANPAGES"/>
          </w:pPr>
          <w:r w:rsidRPr="0036101E">
            <w:t>LIST OF TABLES</w:t>
          </w:r>
        </w:p>
        <w:bookmarkEnd w:id="12" w:displacedByCustomXml="next"/>
      </w:sdtContent>
    </w:sdt>
    <w:bookmarkEnd w:id="13" w:displacedByCustomXml="prev"/>
    <w:sdt>
      <w:sdtPr>
        <w:rPr>
          <w:b/>
          <w:bCs/>
        </w:rPr>
        <w:id w:val="1505008187"/>
        <w:lock w:val="sdtContentLocked"/>
        <w:placeholder>
          <w:docPart w:val="E63C1EA1670A4FB896B714A30DAA0C00"/>
        </w:placeholder>
      </w:sdtPr>
      <w:sdtContent>
        <w:p w14:paraId="271C58EB" w14:textId="77777777" w:rsidR="00F85CAD" w:rsidRDefault="00F85CAD" w:rsidP="00F85CAD">
          <w:pPr>
            <w:rPr>
              <w:b/>
              <w:bCs/>
            </w:rPr>
          </w:pPr>
          <w:r w:rsidRPr="00F85CAD">
            <w:rPr>
              <w:b/>
              <w:bCs/>
            </w:rPr>
            <w:t>TABLE</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 </w:t>
          </w:r>
          <w:r>
            <w:rPr>
              <w:b/>
              <w:bCs/>
            </w:rPr>
            <w:t xml:space="preserve">   </w:t>
          </w:r>
          <w:r w:rsidRPr="00F85CAD">
            <w:rPr>
              <w:b/>
              <w:bCs/>
            </w:rPr>
            <w:t>TITLE                                                          PAGE</w:t>
          </w:r>
        </w:p>
        <w:p w14:paraId="058BF356" w14:textId="77777777" w:rsidR="00F85CAD" w:rsidRPr="00F85CAD" w:rsidRDefault="00B569D3" w:rsidP="00F85CAD">
          <w:pPr>
            <w:rPr>
              <w:b/>
              <w:bCs/>
            </w:rPr>
          </w:pPr>
        </w:p>
      </w:sdtContent>
    </w:sdt>
    <w:p w14:paraId="5B211FB9" w14:textId="179FFB25" w:rsidR="00F169BD" w:rsidRDefault="00F2410E">
      <w:pPr>
        <w:pStyle w:val="TableofFigures"/>
        <w:rPr>
          <w:rFonts w:asciiTheme="minorHAnsi" w:eastAsiaTheme="minorEastAsia" w:hAnsiTheme="minorHAnsi" w:cstheme="minorBidi"/>
          <w:noProof/>
          <w:sz w:val="22"/>
          <w:szCs w:val="22"/>
          <w:lang w:val="en-US" w:eastAsia="ja-JP"/>
        </w:rPr>
      </w:pPr>
      <w:r>
        <w:rPr>
          <w:noProof/>
          <w:lang w:val="en-MY" w:eastAsia="en-MY"/>
        </w:rPr>
        <mc:AlternateContent>
          <mc:Choice Requires="wps">
            <w:drawing>
              <wp:anchor distT="0" distB="0" distL="114300" distR="114300" simplePos="0" relativeHeight="251862528" behindDoc="0" locked="0" layoutInCell="1" allowOverlap="1" wp14:anchorId="6F53C003" wp14:editId="56398B26">
                <wp:simplePos x="0" y="0"/>
                <wp:positionH relativeFrom="column">
                  <wp:posOffset>-250167</wp:posOffset>
                </wp:positionH>
                <wp:positionV relativeFrom="paragraph">
                  <wp:posOffset>-1682786</wp:posOffset>
                </wp:positionV>
                <wp:extent cx="2286000" cy="1192377"/>
                <wp:effectExtent l="0" t="0" r="19050" b="27305"/>
                <wp:wrapNone/>
                <wp:docPr id="55" name="Text Box 55"/>
                <wp:cNvGraphicFramePr/>
                <a:graphic xmlns:a="http://schemas.openxmlformats.org/drawingml/2006/main">
                  <a:graphicData uri="http://schemas.microsoft.com/office/word/2010/wordprocessingShape">
                    <wps:wsp>
                      <wps:cNvSpPr txBox="1"/>
                      <wps:spPr>
                        <a:xfrm>
                          <a:off x="0" y="0"/>
                          <a:ext cx="2286000" cy="1192377"/>
                        </a:xfrm>
                        <a:prstGeom prst="rect">
                          <a:avLst/>
                        </a:prstGeom>
                        <a:solidFill>
                          <a:schemeClr val="lt1"/>
                        </a:solidFill>
                        <a:ln w="6350">
                          <a:solidFill>
                            <a:prstClr val="black"/>
                          </a:solidFill>
                        </a:ln>
                      </wps:spPr>
                      <wps:txbx>
                        <w:txbxContent>
                          <w:p w14:paraId="139FA9CC" w14:textId="77777777" w:rsidR="00B569D3" w:rsidRPr="00561165" w:rsidRDefault="00B569D3" w:rsidP="00F2410E">
                            <w:pPr>
                              <w:rPr>
                                <w:iCs/>
                                <w:color w:val="FF0000"/>
                              </w:rPr>
                            </w:pPr>
                            <w:r w:rsidRPr="00561165">
                              <w:rPr>
                                <w:iCs/>
                                <w:color w:val="FF0000"/>
                              </w:rPr>
                              <w:t xml:space="preserve">Do not change the format of the content of this page. Just right click on any part of the text (shaded area) </w:t>
                            </w:r>
                            <w:r w:rsidRPr="00561165">
                              <w:rPr>
                                <w:iCs/>
                                <w:color w:val="FF0000"/>
                              </w:rPr>
                              <w:sym w:font="Wingdings" w:char="F0E0"/>
                            </w:r>
                            <w:r w:rsidRPr="00561165">
                              <w:rPr>
                                <w:iCs/>
                                <w:color w:val="FF0000"/>
                              </w:rPr>
                              <w:t xml:space="preserve"> select update field</w:t>
                            </w:r>
                            <w:r w:rsidRPr="00561165">
                              <w:rPr>
                                <w:iCs/>
                                <w:color w:val="FF0000"/>
                              </w:rPr>
                              <w:sym w:font="Wingdings" w:char="F0E0"/>
                            </w:r>
                            <w:r w:rsidRPr="00561165">
                              <w:rPr>
                                <w:iCs/>
                                <w:color w:val="FF0000"/>
                              </w:rPr>
                              <w:t>select update entire table.</w:t>
                            </w:r>
                          </w:p>
                          <w:p w14:paraId="6F41B05A" w14:textId="77777777" w:rsidR="00B569D3" w:rsidRPr="00561165" w:rsidRDefault="00B569D3" w:rsidP="00F2410E">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C003" id="Text Box 55" o:spid="_x0000_s1060" type="#_x0000_t202" style="position:absolute;left:0;text-align:left;margin-left:-19.7pt;margin-top:-132.5pt;width:180pt;height:93.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" fillcolor="white [3201]" strokeweight=".5pt">
                <v:textbox>
                  <w:txbxContent>
                    <w:p w14:paraId="139FA9CC" w14:textId="77777777" w:rsidR="00B569D3" w:rsidRPr="00561165" w:rsidRDefault="00B569D3" w:rsidP="00F2410E">
                      <w:pPr>
                        <w:rPr>
                          <w:iCs/>
                          <w:color w:val="FF0000"/>
                        </w:rPr>
                      </w:pPr>
                      <w:r w:rsidRPr="00561165">
                        <w:rPr>
                          <w:iCs/>
                          <w:color w:val="FF0000"/>
                        </w:rPr>
                        <w:t xml:space="preserve">Do not change the format of the content of this page. Just right click on any part of the text (shaded area) </w:t>
                      </w:r>
                      <w:r w:rsidRPr="00561165">
                        <w:rPr>
                          <w:iCs/>
                          <w:color w:val="FF0000"/>
                        </w:rPr>
                        <w:sym w:font="Wingdings" w:char="F0E0"/>
                      </w:r>
                      <w:r w:rsidRPr="00561165">
                        <w:rPr>
                          <w:iCs/>
                          <w:color w:val="FF0000"/>
                        </w:rPr>
                        <w:t xml:space="preserve"> select update field</w:t>
                      </w:r>
                      <w:r w:rsidRPr="00561165">
                        <w:rPr>
                          <w:iCs/>
                          <w:color w:val="FF0000"/>
                        </w:rPr>
                        <w:sym w:font="Wingdings" w:char="F0E0"/>
                      </w:r>
                      <w:r w:rsidRPr="00561165">
                        <w:rPr>
                          <w:iCs/>
                          <w:color w:val="FF0000"/>
                        </w:rPr>
                        <w:t>select update entire table.</w:t>
                      </w:r>
                    </w:p>
                    <w:p w14:paraId="6F41B05A" w14:textId="77777777" w:rsidR="00B569D3" w:rsidRPr="00561165" w:rsidRDefault="00B569D3" w:rsidP="00F2410E">
                      <w:pPr>
                        <w:rPr>
                          <w:iCs/>
                        </w:rPr>
                      </w:pPr>
                    </w:p>
                  </w:txbxContent>
                </v:textbox>
              </v:shape>
            </w:pict>
          </mc:Fallback>
        </mc:AlternateContent>
      </w:r>
      <w:r w:rsidR="002C2FA6" w:rsidRPr="0036101E">
        <w:fldChar w:fldCharType="begin"/>
      </w:r>
      <w:r w:rsidR="002C2FA6" w:rsidRPr="0036101E">
        <w:instrText xml:space="preserve"> TOC \h \z \c "Table" </w:instrText>
      </w:r>
      <w:r w:rsidR="002C2FA6" w:rsidRPr="0036101E">
        <w:fldChar w:fldCharType="separate"/>
      </w:r>
      <w:hyperlink w:anchor="_Toc81920257" w:history="1">
        <w:r w:rsidR="00F169BD" w:rsidRPr="00793852">
          <w:rPr>
            <w:rStyle w:val="Hyperlink"/>
            <w:noProof/>
          </w:rPr>
          <w:t>Table 2.1</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This is a sample caption for table. Please push tab once after the table number before you type the caption.</w:t>
        </w:r>
        <w:r w:rsidR="00F169BD">
          <w:rPr>
            <w:noProof/>
            <w:webHidden/>
          </w:rPr>
          <w:tab/>
        </w:r>
        <w:r w:rsidR="00F169BD">
          <w:rPr>
            <w:noProof/>
            <w:webHidden/>
          </w:rPr>
          <w:fldChar w:fldCharType="begin"/>
        </w:r>
        <w:r w:rsidR="00F169BD">
          <w:rPr>
            <w:noProof/>
            <w:webHidden/>
          </w:rPr>
          <w:instrText xml:space="preserve"> PAGEREF _Toc81920257 \h </w:instrText>
        </w:r>
        <w:r w:rsidR="00F169BD">
          <w:rPr>
            <w:noProof/>
            <w:webHidden/>
          </w:rPr>
        </w:r>
        <w:r w:rsidR="00F169BD">
          <w:rPr>
            <w:noProof/>
            <w:webHidden/>
          </w:rPr>
          <w:fldChar w:fldCharType="separate"/>
        </w:r>
        <w:r w:rsidR="008E5A14">
          <w:rPr>
            <w:noProof/>
            <w:webHidden/>
          </w:rPr>
          <w:t>5</w:t>
        </w:r>
        <w:r w:rsidR="00F169BD">
          <w:rPr>
            <w:noProof/>
            <w:webHidden/>
          </w:rPr>
          <w:fldChar w:fldCharType="end"/>
        </w:r>
      </w:hyperlink>
    </w:p>
    <w:p w14:paraId="20CAE45C" w14:textId="4601E1EF" w:rsidR="00F169BD" w:rsidRDefault="00B569D3">
      <w:pPr>
        <w:pStyle w:val="TableofFigures"/>
        <w:rPr>
          <w:rFonts w:asciiTheme="minorHAnsi" w:eastAsiaTheme="minorEastAsia" w:hAnsiTheme="minorHAnsi" w:cstheme="minorBidi"/>
          <w:noProof/>
          <w:sz w:val="22"/>
          <w:szCs w:val="22"/>
          <w:lang w:val="en-US" w:eastAsia="ja-JP"/>
        </w:rPr>
      </w:pPr>
      <w:hyperlink w:anchor="_Toc81920258" w:history="1">
        <w:r w:rsidR="00F169BD" w:rsidRPr="00793852">
          <w:rPr>
            <w:rStyle w:val="Hyperlink"/>
            <w:noProof/>
          </w:rPr>
          <w:t>Table 2.2</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Validation of TL estimation with time series load flow simulations based  on results obtained from local power utilities</w:t>
        </w:r>
        <w:r w:rsidR="00F169BD">
          <w:rPr>
            <w:noProof/>
            <w:webHidden/>
          </w:rPr>
          <w:tab/>
        </w:r>
        <w:r w:rsidR="00F169BD">
          <w:rPr>
            <w:noProof/>
            <w:webHidden/>
          </w:rPr>
          <w:fldChar w:fldCharType="begin"/>
        </w:r>
        <w:r w:rsidR="00F169BD">
          <w:rPr>
            <w:noProof/>
            <w:webHidden/>
          </w:rPr>
          <w:instrText xml:space="preserve"> PAGEREF _Toc81920258 \h </w:instrText>
        </w:r>
        <w:r w:rsidR="00F169BD">
          <w:rPr>
            <w:noProof/>
            <w:webHidden/>
          </w:rPr>
        </w:r>
        <w:r w:rsidR="00F169BD">
          <w:rPr>
            <w:noProof/>
            <w:webHidden/>
          </w:rPr>
          <w:fldChar w:fldCharType="separate"/>
        </w:r>
        <w:r w:rsidR="008E5A14">
          <w:rPr>
            <w:noProof/>
            <w:webHidden/>
          </w:rPr>
          <w:t>9</w:t>
        </w:r>
        <w:r w:rsidR="00F169BD">
          <w:rPr>
            <w:noProof/>
            <w:webHidden/>
          </w:rPr>
          <w:fldChar w:fldCharType="end"/>
        </w:r>
      </w:hyperlink>
    </w:p>
    <w:p w14:paraId="22A76355" w14:textId="6E72F8C1" w:rsidR="00F169BD" w:rsidRDefault="00B569D3">
      <w:pPr>
        <w:pStyle w:val="TableofFigures"/>
        <w:rPr>
          <w:rFonts w:asciiTheme="minorHAnsi" w:eastAsiaTheme="minorEastAsia" w:hAnsiTheme="minorHAnsi" w:cstheme="minorBidi"/>
          <w:noProof/>
          <w:sz w:val="22"/>
          <w:szCs w:val="22"/>
          <w:lang w:val="en-US" w:eastAsia="ja-JP"/>
        </w:rPr>
      </w:pPr>
      <w:hyperlink w:anchor="_Toc81920259" w:history="1">
        <w:r w:rsidR="00F169BD" w:rsidRPr="00793852">
          <w:rPr>
            <w:rStyle w:val="Hyperlink"/>
            <w:noProof/>
          </w:rPr>
          <w:t>Table 2.3</w:t>
        </w:r>
        <w:r w:rsidR="00F169BD">
          <w:rPr>
            <w:rFonts w:asciiTheme="minorHAnsi" w:eastAsiaTheme="minorEastAsia" w:hAnsiTheme="minorHAnsi" w:cstheme="minorBidi"/>
            <w:noProof/>
            <w:sz w:val="22"/>
            <w:szCs w:val="22"/>
            <w:lang w:val="en-US" w:eastAsia="ja-JP"/>
          </w:rPr>
          <w:tab/>
        </w:r>
        <w:r w:rsidR="00F169BD" w:rsidRPr="00793852">
          <w:rPr>
            <w:rStyle w:val="Hyperlink"/>
            <w:noProof/>
          </w:rPr>
          <w:t>Example of a very long table which takes up more than one page. Please make sure the title of table is repeated at each page and this caption is centered</w:t>
        </w:r>
        <w:r w:rsidR="00F169BD">
          <w:rPr>
            <w:noProof/>
            <w:webHidden/>
          </w:rPr>
          <w:tab/>
        </w:r>
        <w:r w:rsidR="00F169BD">
          <w:rPr>
            <w:noProof/>
            <w:webHidden/>
          </w:rPr>
          <w:fldChar w:fldCharType="begin"/>
        </w:r>
        <w:r w:rsidR="00F169BD">
          <w:rPr>
            <w:noProof/>
            <w:webHidden/>
          </w:rPr>
          <w:instrText xml:space="preserve"> PAGEREF _Toc81920259 \h </w:instrText>
        </w:r>
        <w:r w:rsidR="00F169BD">
          <w:rPr>
            <w:noProof/>
            <w:webHidden/>
          </w:rPr>
        </w:r>
        <w:r w:rsidR="00F169BD">
          <w:rPr>
            <w:noProof/>
            <w:webHidden/>
          </w:rPr>
          <w:fldChar w:fldCharType="separate"/>
        </w:r>
        <w:r w:rsidR="008E5A14">
          <w:rPr>
            <w:noProof/>
            <w:webHidden/>
          </w:rPr>
          <w:t>10</w:t>
        </w:r>
        <w:r w:rsidR="00F169BD">
          <w:rPr>
            <w:noProof/>
            <w:webHidden/>
          </w:rPr>
          <w:fldChar w:fldCharType="end"/>
        </w:r>
      </w:hyperlink>
    </w:p>
    <w:p w14:paraId="3AD3D351" w14:textId="211C67B0" w:rsidR="00D705DE" w:rsidRDefault="002C2FA6" w:rsidP="00F169BD">
      <w:r w:rsidRPr="0036101E">
        <w:fldChar w:fldCharType="end"/>
      </w:r>
    </w:p>
    <w:bookmarkStart w:id="14" w:name="_Toc458249" w:displacedByCustomXml="next"/>
    <w:bookmarkStart w:id="15" w:name="_Toc130887368" w:displacedByCustomXml="next"/>
    <w:sdt>
      <w:sdtPr>
        <w:id w:val="866876305"/>
        <w:lock w:val="sdtContentLocked"/>
        <w:placeholder>
          <w:docPart w:val="E63C1EA1670A4FB896B714A30DAA0C00"/>
        </w:placeholder>
      </w:sdtPr>
      <w:sdtContent>
        <w:p w14:paraId="6B5EA16A" w14:textId="77777777" w:rsidR="005A4899" w:rsidRPr="0036101E" w:rsidRDefault="005A4899" w:rsidP="00C13B9B">
          <w:pPr>
            <w:pStyle w:val="UTEMTITLEATROMANPAGES"/>
          </w:pPr>
          <w:r w:rsidRPr="0036101E">
            <w:t>LIST OF FIGURES</w:t>
          </w:r>
        </w:p>
        <w:bookmarkEnd w:id="14" w:displacedByCustomXml="next"/>
      </w:sdtContent>
    </w:sdt>
    <w:bookmarkEnd w:id="15" w:displacedByCustomXml="prev"/>
    <w:sdt>
      <w:sdtPr>
        <w:rPr>
          <w:b/>
          <w:bCs/>
        </w:rPr>
        <w:id w:val="1245376982"/>
        <w:lock w:val="sdtContentLocked"/>
        <w:placeholder>
          <w:docPart w:val="CEF1295CEDF546AA97F522600275FBC0"/>
        </w:placeholder>
      </w:sdtPr>
      <w:sdtContent>
        <w:p w14:paraId="28635B4B" w14:textId="77777777" w:rsidR="008E5512" w:rsidRDefault="008E5512" w:rsidP="008E5512">
          <w:pPr>
            <w:rPr>
              <w:b/>
              <w:bCs/>
            </w:rPr>
          </w:pPr>
          <w:r>
            <w:rPr>
              <w:b/>
              <w:bCs/>
            </w:rPr>
            <w:t>FIGURE</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 </w:t>
          </w:r>
          <w:r>
            <w:rPr>
              <w:b/>
              <w:bCs/>
            </w:rPr>
            <w:t xml:space="preserve">   </w:t>
          </w:r>
          <w:r w:rsidRPr="00F85CAD">
            <w:rPr>
              <w:b/>
              <w:bCs/>
            </w:rPr>
            <w:t>TITLE                                                        PAGE</w:t>
          </w:r>
        </w:p>
        <w:p w14:paraId="06B2026C" w14:textId="77777777" w:rsidR="008E5512" w:rsidRDefault="00B569D3" w:rsidP="008E5512">
          <w:pPr>
            <w:rPr>
              <w:b/>
              <w:bCs/>
            </w:rPr>
          </w:pPr>
        </w:p>
      </w:sdtContent>
    </w:sdt>
    <w:p w14:paraId="095ECBAA" w14:textId="77777777" w:rsidR="00F2410E" w:rsidRDefault="00F2410E">
      <w:pPr>
        <w:pStyle w:val="TableofFigures"/>
        <w:rPr>
          <w:noProof/>
        </w:rPr>
      </w:pPr>
      <w:r>
        <w:rPr>
          <w:noProof/>
          <w:lang w:val="en-MY" w:eastAsia="en-MY"/>
        </w:rPr>
        <mc:AlternateContent>
          <mc:Choice Requires="wps">
            <w:drawing>
              <wp:anchor distT="0" distB="0" distL="114300" distR="114300" simplePos="0" relativeHeight="251864576" behindDoc="0" locked="0" layoutInCell="1" allowOverlap="1" wp14:anchorId="2C1A9A74" wp14:editId="7B8CE346">
                <wp:simplePos x="0" y="0"/>
                <wp:positionH relativeFrom="column">
                  <wp:posOffset>-500332</wp:posOffset>
                </wp:positionH>
                <wp:positionV relativeFrom="paragraph">
                  <wp:posOffset>-1872567</wp:posOffset>
                </wp:positionV>
                <wp:extent cx="2286000" cy="1192377"/>
                <wp:effectExtent l="0" t="0" r="19050" b="27305"/>
                <wp:wrapNone/>
                <wp:docPr id="74" name="Text Box 74"/>
                <wp:cNvGraphicFramePr/>
                <a:graphic xmlns:a="http://schemas.openxmlformats.org/drawingml/2006/main">
                  <a:graphicData uri="http://schemas.microsoft.com/office/word/2010/wordprocessingShape">
                    <wps:wsp>
                      <wps:cNvSpPr txBox="1"/>
                      <wps:spPr>
                        <a:xfrm>
                          <a:off x="0" y="0"/>
                          <a:ext cx="2286000" cy="1192377"/>
                        </a:xfrm>
                        <a:prstGeom prst="rect">
                          <a:avLst/>
                        </a:prstGeom>
                        <a:solidFill>
                          <a:schemeClr val="lt1"/>
                        </a:solidFill>
                        <a:ln w="6350">
                          <a:solidFill>
                            <a:prstClr val="black"/>
                          </a:solidFill>
                        </a:ln>
                      </wps:spPr>
                      <wps:txbx>
                        <w:txbxContent>
                          <w:p w14:paraId="3AA00125" w14:textId="77777777" w:rsidR="00B569D3" w:rsidRPr="00561165" w:rsidRDefault="00B569D3" w:rsidP="00F2410E">
                            <w:pPr>
                              <w:rPr>
                                <w:iCs/>
                                <w:color w:val="FF0000"/>
                              </w:rPr>
                            </w:pPr>
                            <w:r w:rsidRPr="00561165">
                              <w:rPr>
                                <w:iCs/>
                                <w:color w:val="FF0000"/>
                              </w:rPr>
                              <w:t xml:space="preserve">Do not change the format of the content of this page. Just right click on any part of the text (shaded area) </w:t>
                            </w:r>
                            <w:r w:rsidRPr="00561165">
                              <w:rPr>
                                <w:iCs/>
                                <w:color w:val="FF0000"/>
                              </w:rPr>
                              <w:sym w:font="Wingdings" w:char="F0E0"/>
                            </w:r>
                            <w:r w:rsidRPr="00561165">
                              <w:rPr>
                                <w:iCs/>
                                <w:color w:val="FF0000"/>
                              </w:rPr>
                              <w:t xml:space="preserve"> select update field</w:t>
                            </w:r>
                            <w:r w:rsidRPr="00561165">
                              <w:rPr>
                                <w:iCs/>
                                <w:color w:val="FF0000"/>
                              </w:rPr>
                              <w:sym w:font="Wingdings" w:char="F0E0"/>
                            </w:r>
                            <w:r w:rsidRPr="00561165">
                              <w:rPr>
                                <w:iCs/>
                                <w:color w:val="FF0000"/>
                              </w:rPr>
                              <w:t>select update entire table.</w:t>
                            </w:r>
                          </w:p>
                          <w:p w14:paraId="2758C38E" w14:textId="77777777" w:rsidR="00B569D3" w:rsidRPr="00561165" w:rsidRDefault="00B569D3" w:rsidP="00F2410E">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9A74" id="Text Box 74" o:spid="_x0000_s1061" type="#_x0000_t202" style="position:absolute;left:0;text-align:left;margin-left:-39.4pt;margin-top:-147.45pt;width:180pt;height:93.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" fillcolor="white [3201]" strokeweight=".5pt">
                <v:textbox>
                  <w:txbxContent>
                    <w:p w14:paraId="3AA00125" w14:textId="77777777" w:rsidR="00B569D3" w:rsidRPr="00561165" w:rsidRDefault="00B569D3" w:rsidP="00F2410E">
                      <w:pPr>
                        <w:rPr>
                          <w:iCs/>
                          <w:color w:val="FF0000"/>
                        </w:rPr>
                      </w:pPr>
                      <w:r w:rsidRPr="00561165">
                        <w:rPr>
                          <w:iCs/>
                          <w:color w:val="FF0000"/>
                        </w:rPr>
                        <w:t xml:space="preserve">Do not change the format of the content of this page. Just right click on any part of the text (shaded area) </w:t>
                      </w:r>
                      <w:r w:rsidRPr="00561165">
                        <w:rPr>
                          <w:iCs/>
                          <w:color w:val="FF0000"/>
                        </w:rPr>
                        <w:sym w:font="Wingdings" w:char="F0E0"/>
                      </w:r>
                      <w:r w:rsidRPr="00561165">
                        <w:rPr>
                          <w:iCs/>
                          <w:color w:val="FF0000"/>
                        </w:rPr>
                        <w:t xml:space="preserve"> select update field</w:t>
                      </w:r>
                      <w:r w:rsidRPr="00561165">
                        <w:rPr>
                          <w:iCs/>
                          <w:color w:val="FF0000"/>
                        </w:rPr>
                        <w:sym w:font="Wingdings" w:char="F0E0"/>
                      </w:r>
                      <w:r w:rsidRPr="00561165">
                        <w:rPr>
                          <w:iCs/>
                          <w:color w:val="FF0000"/>
                        </w:rPr>
                        <w:t>select update entire table.</w:t>
                      </w:r>
                    </w:p>
                    <w:p w14:paraId="2758C38E" w14:textId="77777777" w:rsidR="00B569D3" w:rsidRPr="00561165" w:rsidRDefault="00B569D3" w:rsidP="00F2410E">
                      <w:pPr>
                        <w:rPr>
                          <w:iCs/>
                        </w:rPr>
                      </w:pPr>
                    </w:p>
                  </w:txbxContent>
                </v:textbox>
              </v:shape>
            </w:pict>
          </mc:Fallback>
        </mc:AlternateContent>
      </w:r>
      <w:r w:rsidR="0074664C" w:rsidRPr="0036101E">
        <w:fldChar w:fldCharType="begin"/>
      </w:r>
      <w:r w:rsidR="0074664C" w:rsidRPr="0036101E">
        <w:instrText xml:space="preserve"> TOC \h \z \c "Figure" </w:instrText>
      </w:r>
      <w:r w:rsidR="0074664C" w:rsidRPr="0036101E">
        <w:fldChar w:fldCharType="separate"/>
      </w:r>
    </w:p>
    <w:p w14:paraId="14B7DB61" w14:textId="6EE65D95" w:rsidR="00F2410E" w:rsidRDefault="00B569D3">
      <w:pPr>
        <w:pStyle w:val="TableofFigures"/>
        <w:rPr>
          <w:rFonts w:asciiTheme="minorHAnsi" w:eastAsiaTheme="minorEastAsia" w:hAnsiTheme="minorHAnsi" w:cstheme="minorBidi"/>
          <w:noProof/>
          <w:sz w:val="22"/>
          <w:szCs w:val="22"/>
          <w:lang w:val="en-MY" w:eastAsia="en-MY"/>
        </w:rPr>
      </w:pPr>
      <w:hyperlink w:anchor="_Toc102510980" w:history="1">
        <w:r w:rsidR="00F2410E" w:rsidRPr="000821C1">
          <w:rPr>
            <w:rStyle w:val="Hyperlink"/>
            <w:noProof/>
          </w:rPr>
          <w:t>Figure 2.1</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Transmission lines and a beautiful sunset</w:t>
        </w:r>
        <w:r w:rsidR="00F2410E">
          <w:rPr>
            <w:noProof/>
            <w:webHidden/>
          </w:rPr>
          <w:tab/>
        </w:r>
        <w:r w:rsidR="00F2410E">
          <w:rPr>
            <w:noProof/>
            <w:webHidden/>
          </w:rPr>
          <w:fldChar w:fldCharType="begin"/>
        </w:r>
        <w:r w:rsidR="00F2410E">
          <w:rPr>
            <w:noProof/>
            <w:webHidden/>
          </w:rPr>
          <w:instrText xml:space="preserve"> PAGEREF _Toc102510980 \h </w:instrText>
        </w:r>
        <w:r w:rsidR="00F2410E">
          <w:rPr>
            <w:noProof/>
            <w:webHidden/>
          </w:rPr>
        </w:r>
        <w:r w:rsidR="00F2410E">
          <w:rPr>
            <w:noProof/>
            <w:webHidden/>
          </w:rPr>
          <w:fldChar w:fldCharType="separate"/>
        </w:r>
        <w:r w:rsidR="00F2410E">
          <w:rPr>
            <w:noProof/>
            <w:webHidden/>
          </w:rPr>
          <w:t>6</w:t>
        </w:r>
        <w:r w:rsidR="00F2410E">
          <w:rPr>
            <w:noProof/>
            <w:webHidden/>
          </w:rPr>
          <w:fldChar w:fldCharType="end"/>
        </w:r>
      </w:hyperlink>
    </w:p>
    <w:p w14:paraId="6C67DF8F" w14:textId="6738AAE1" w:rsidR="00F2410E" w:rsidRDefault="00B569D3">
      <w:pPr>
        <w:pStyle w:val="TableofFigures"/>
        <w:rPr>
          <w:rFonts w:asciiTheme="minorHAnsi" w:eastAsiaTheme="minorEastAsia" w:hAnsiTheme="minorHAnsi" w:cstheme="minorBidi"/>
          <w:noProof/>
          <w:sz w:val="22"/>
          <w:szCs w:val="22"/>
          <w:lang w:val="en-MY" w:eastAsia="en-MY"/>
        </w:rPr>
      </w:pPr>
      <w:hyperlink w:anchor="_Toc102510981" w:history="1">
        <w:r w:rsidR="00F2410E" w:rsidRPr="000821C1">
          <w:rPr>
            <w:rStyle w:val="Hyperlink"/>
            <w:noProof/>
          </w:rPr>
          <w:t>Figure 2.2</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Transmission lines and a beautiful sunset</w:t>
        </w:r>
        <w:r w:rsidR="00F2410E">
          <w:rPr>
            <w:noProof/>
            <w:webHidden/>
          </w:rPr>
          <w:tab/>
        </w:r>
        <w:r w:rsidR="00F2410E">
          <w:rPr>
            <w:noProof/>
            <w:webHidden/>
          </w:rPr>
          <w:fldChar w:fldCharType="begin"/>
        </w:r>
        <w:r w:rsidR="00F2410E">
          <w:rPr>
            <w:noProof/>
            <w:webHidden/>
          </w:rPr>
          <w:instrText xml:space="preserve"> PAGEREF _Toc102510981 \h </w:instrText>
        </w:r>
        <w:r w:rsidR="00F2410E">
          <w:rPr>
            <w:noProof/>
            <w:webHidden/>
          </w:rPr>
        </w:r>
        <w:r w:rsidR="00F2410E">
          <w:rPr>
            <w:noProof/>
            <w:webHidden/>
          </w:rPr>
          <w:fldChar w:fldCharType="separate"/>
        </w:r>
        <w:r w:rsidR="00F2410E">
          <w:rPr>
            <w:noProof/>
            <w:webHidden/>
          </w:rPr>
          <w:t>8</w:t>
        </w:r>
        <w:r w:rsidR="00F2410E">
          <w:rPr>
            <w:noProof/>
            <w:webHidden/>
          </w:rPr>
          <w:fldChar w:fldCharType="end"/>
        </w:r>
      </w:hyperlink>
    </w:p>
    <w:p w14:paraId="67F85EE8" w14:textId="314D2778" w:rsidR="00F2410E" w:rsidRDefault="00B569D3">
      <w:pPr>
        <w:pStyle w:val="TableofFigures"/>
        <w:rPr>
          <w:rFonts w:asciiTheme="minorHAnsi" w:eastAsiaTheme="minorEastAsia" w:hAnsiTheme="minorHAnsi" w:cstheme="minorBidi"/>
          <w:noProof/>
          <w:sz w:val="22"/>
          <w:szCs w:val="22"/>
          <w:lang w:val="en-MY" w:eastAsia="en-MY"/>
        </w:rPr>
      </w:pPr>
      <w:hyperlink w:anchor="_Toc102510982" w:history="1">
        <w:r w:rsidR="00F2410E" w:rsidRPr="000821C1">
          <w:rPr>
            <w:rStyle w:val="Hyperlink"/>
            <w:noProof/>
          </w:rPr>
          <w:t>Figure 3.1</w:t>
        </w:r>
        <w:r w:rsidR="00F2410E">
          <w:rPr>
            <w:rFonts w:asciiTheme="minorHAnsi" w:eastAsiaTheme="minorEastAsia" w:hAnsiTheme="minorHAnsi" w:cstheme="minorBidi"/>
            <w:noProof/>
            <w:sz w:val="22"/>
            <w:szCs w:val="22"/>
            <w:lang w:val="en-MY" w:eastAsia="en-MY"/>
          </w:rPr>
          <w:tab/>
        </w:r>
        <w:r w:rsidR="00F2410E" w:rsidRPr="000821C1">
          <w:rPr>
            <w:rStyle w:val="Hyperlink"/>
            <w:noProof/>
          </w:rPr>
          <w:t>TL estimation general process flow</w:t>
        </w:r>
        <w:r w:rsidR="00F2410E">
          <w:rPr>
            <w:noProof/>
            <w:webHidden/>
          </w:rPr>
          <w:tab/>
        </w:r>
        <w:r w:rsidR="00F2410E">
          <w:rPr>
            <w:noProof/>
            <w:webHidden/>
          </w:rPr>
          <w:fldChar w:fldCharType="begin"/>
        </w:r>
        <w:r w:rsidR="00F2410E">
          <w:rPr>
            <w:noProof/>
            <w:webHidden/>
          </w:rPr>
          <w:instrText xml:space="preserve"> PAGEREF _Toc102510982 \h </w:instrText>
        </w:r>
        <w:r w:rsidR="00F2410E">
          <w:rPr>
            <w:noProof/>
            <w:webHidden/>
          </w:rPr>
        </w:r>
        <w:r w:rsidR="00F2410E">
          <w:rPr>
            <w:noProof/>
            <w:webHidden/>
          </w:rPr>
          <w:fldChar w:fldCharType="separate"/>
        </w:r>
        <w:r w:rsidR="00F2410E">
          <w:rPr>
            <w:noProof/>
            <w:webHidden/>
          </w:rPr>
          <w:t>14</w:t>
        </w:r>
        <w:r w:rsidR="00F2410E">
          <w:rPr>
            <w:noProof/>
            <w:webHidden/>
          </w:rPr>
          <w:fldChar w:fldCharType="end"/>
        </w:r>
      </w:hyperlink>
    </w:p>
    <w:p w14:paraId="56AACD76" w14:textId="59C28561" w:rsidR="00AE3432" w:rsidRPr="00937454" w:rsidRDefault="0074664C" w:rsidP="00AE3432">
      <w:pPr>
        <w:rPr>
          <w:i/>
          <w:iCs/>
          <w:color w:val="FF0000"/>
        </w:rPr>
      </w:pPr>
      <w:r w:rsidRPr="0036101E">
        <w:fldChar w:fldCharType="end"/>
      </w:r>
    </w:p>
    <w:p w14:paraId="4FCAACF6" w14:textId="3B1F4CEE" w:rsidR="0004228C" w:rsidRDefault="0004228C" w:rsidP="00146DBA"/>
    <w:bookmarkStart w:id="16" w:name="_Toc458251" w:displacedByCustomXml="next"/>
    <w:bookmarkStart w:id="17" w:name="_Toc130887369" w:displacedByCustomXml="next"/>
    <w:bookmarkStart w:id="18" w:name="_Toc458250" w:displacedByCustomXml="next"/>
    <w:sdt>
      <w:sdtPr>
        <w:id w:val="-1435892996"/>
        <w:lock w:val="sdtContentLocked"/>
        <w:placeholder>
          <w:docPart w:val="E63C1EA1670A4FB896B714A30DAA0C00"/>
        </w:placeholder>
      </w:sdtPr>
      <w:sdtContent>
        <w:p w14:paraId="2D5A41BE" w14:textId="77777777" w:rsidR="00F64017" w:rsidRDefault="00F64017" w:rsidP="00C13B9B">
          <w:pPr>
            <w:pStyle w:val="UTEMTITLEATROMANPAGES"/>
          </w:pPr>
          <w:r w:rsidRPr="00D56AFC">
            <w:t>LIST OF SYMBOLS</w:t>
          </w:r>
          <w:bookmarkEnd w:id="16"/>
          <w:r>
            <w:t xml:space="preserve"> </w:t>
          </w:r>
        </w:p>
      </w:sdtContent>
    </w:sdt>
    <w:bookmarkEnd w:id="17" w:displacedByCustomXml="prev"/>
    <w:tbl>
      <w:tblPr>
        <w:tblW w:w="8784" w:type="dxa"/>
        <w:jc w:val="center"/>
        <w:tblLook w:val="04A0" w:firstRow="1" w:lastRow="0" w:firstColumn="1" w:lastColumn="0" w:noHBand="0" w:noVBand="1"/>
      </w:tblPr>
      <w:tblGrid>
        <w:gridCol w:w="1413"/>
        <w:gridCol w:w="567"/>
        <w:gridCol w:w="6804"/>
      </w:tblGrid>
      <w:tr w:rsidR="00710077" w14:paraId="7098856C" w14:textId="77777777" w:rsidTr="001129E4">
        <w:trPr>
          <w:jc w:val="center"/>
        </w:trPr>
        <w:tc>
          <w:tcPr>
            <w:tcW w:w="1413" w:type="dxa"/>
          </w:tcPr>
          <w:p w14:paraId="7A98F0D5" w14:textId="77777777" w:rsidR="00710077" w:rsidRDefault="008E5512" w:rsidP="00710077">
            <w:pPr>
              <w:jc w:val="center"/>
            </w:pPr>
            <m:oMathPara>
              <m:oMath>
                <m:r>
                  <w:rPr>
                    <w:rFonts w:ascii="Cambria Math" w:hAnsi="Cambria Math"/>
                  </w:rPr>
                  <m:t>δ</m:t>
                </m:r>
              </m:oMath>
            </m:oMathPara>
          </w:p>
        </w:tc>
        <w:tc>
          <w:tcPr>
            <w:tcW w:w="567" w:type="dxa"/>
          </w:tcPr>
          <w:p w14:paraId="585C2146" w14:textId="77777777" w:rsidR="00710077" w:rsidRDefault="00710077" w:rsidP="003E0B8D">
            <w:pPr>
              <w:jc w:val="center"/>
            </w:pPr>
            <w:r>
              <w:t>-</w:t>
            </w:r>
          </w:p>
        </w:tc>
        <w:tc>
          <w:tcPr>
            <w:tcW w:w="6804" w:type="dxa"/>
          </w:tcPr>
          <w:p w14:paraId="61756B0C" w14:textId="79D52691" w:rsidR="00710077" w:rsidRDefault="008E5512" w:rsidP="00710077">
            <w:r>
              <w:t>Voltage angle</w:t>
            </w:r>
          </w:p>
        </w:tc>
      </w:tr>
      <w:tr w:rsidR="00710077" w14:paraId="74798255" w14:textId="77777777" w:rsidTr="001129E4">
        <w:trPr>
          <w:jc w:val="center"/>
        </w:trPr>
        <w:tc>
          <w:tcPr>
            <w:tcW w:w="1413" w:type="dxa"/>
          </w:tcPr>
          <w:p w14:paraId="264366D0" w14:textId="77777777" w:rsidR="00710077" w:rsidRDefault="00710077" w:rsidP="0064390A">
            <w:pPr>
              <w:jc w:val="center"/>
            </w:pPr>
          </w:p>
        </w:tc>
        <w:tc>
          <w:tcPr>
            <w:tcW w:w="567" w:type="dxa"/>
          </w:tcPr>
          <w:p w14:paraId="02CC06AB" w14:textId="77777777" w:rsidR="00710077" w:rsidRDefault="00710077" w:rsidP="003E0B8D">
            <w:pPr>
              <w:jc w:val="center"/>
            </w:pPr>
            <w:r>
              <w:t>-</w:t>
            </w:r>
          </w:p>
        </w:tc>
        <w:tc>
          <w:tcPr>
            <w:tcW w:w="6804" w:type="dxa"/>
          </w:tcPr>
          <w:p w14:paraId="68287E13" w14:textId="77777777" w:rsidR="00710077" w:rsidRDefault="00710077" w:rsidP="00710077"/>
        </w:tc>
      </w:tr>
      <w:tr w:rsidR="00710077" w14:paraId="110D7B0F" w14:textId="77777777" w:rsidTr="001129E4">
        <w:trPr>
          <w:jc w:val="center"/>
        </w:trPr>
        <w:tc>
          <w:tcPr>
            <w:tcW w:w="1413" w:type="dxa"/>
          </w:tcPr>
          <w:p w14:paraId="7489E924" w14:textId="77777777" w:rsidR="00710077" w:rsidRDefault="00710077" w:rsidP="0064390A">
            <w:pPr>
              <w:jc w:val="center"/>
            </w:pPr>
          </w:p>
        </w:tc>
        <w:tc>
          <w:tcPr>
            <w:tcW w:w="567" w:type="dxa"/>
          </w:tcPr>
          <w:p w14:paraId="69C20A6E" w14:textId="77777777" w:rsidR="00710077" w:rsidRDefault="00710077" w:rsidP="003E0B8D">
            <w:pPr>
              <w:jc w:val="center"/>
            </w:pPr>
            <w:r>
              <w:t>-</w:t>
            </w:r>
          </w:p>
        </w:tc>
        <w:tc>
          <w:tcPr>
            <w:tcW w:w="6804" w:type="dxa"/>
          </w:tcPr>
          <w:p w14:paraId="5416FDA5" w14:textId="77777777" w:rsidR="00710077" w:rsidRDefault="00710077" w:rsidP="00710077"/>
        </w:tc>
      </w:tr>
      <w:tr w:rsidR="00710077" w14:paraId="1E184C7F" w14:textId="77777777" w:rsidTr="001129E4">
        <w:trPr>
          <w:jc w:val="center"/>
        </w:trPr>
        <w:tc>
          <w:tcPr>
            <w:tcW w:w="1413" w:type="dxa"/>
          </w:tcPr>
          <w:p w14:paraId="4D36B94D" w14:textId="77777777" w:rsidR="00710077" w:rsidRDefault="00710077" w:rsidP="0064390A">
            <w:pPr>
              <w:jc w:val="center"/>
            </w:pPr>
          </w:p>
        </w:tc>
        <w:tc>
          <w:tcPr>
            <w:tcW w:w="567" w:type="dxa"/>
          </w:tcPr>
          <w:p w14:paraId="476FAA6B" w14:textId="77777777" w:rsidR="00710077" w:rsidRDefault="00710077" w:rsidP="003E0B8D">
            <w:pPr>
              <w:jc w:val="center"/>
            </w:pPr>
            <w:r>
              <w:t>-</w:t>
            </w:r>
          </w:p>
        </w:tc>
        <w:tc>
          <w:tcPr>
            <w:tcW w:w="6804" w:type="dxa"/>
          </w:tcPr>
          <w:p w14:paraId="21E9B6D8" w14:textId="77777777" w:rsidR="00710077" w:rsidRDefault="00710077" w:rsidP="00710077"/>
        </w:tc>
      </w:tr>
      <w:tr w:rsidR="00710077" w14:paraId="71FE58ED" w14:textId="77777777" w:rsidTr="001129E4">
        <w:trPr>
          <w:jc w:val="center"/>
        </w:trPr>
        <w:tc>
          <w:tcPr>
            <w:tcW w:w="1413" w:type="dxa"/>
          </w:tcPr>
          <w:p w14:paraId="253B5751" w14:textId="77777777" w:rsidR="00710077" w:rsidRDefault="00710077" w:rsidP="0064390A">
            <w:pPr>
              <w:jc w:val="center"/>
            </w:pPr>
          </w:p>
        </w:tc>
        <w:tc>
          <w:tcPr>
            <w:tcW w:w="567" w:type="dxa"/>
          </w:tcPr>
          <w:p w14:paraId="70917439" w14:textId="77777777" w:rsidR="00710077" w:rsidRDefault="00710077" w:rsidP="003E0B8D">
            <w:pPr>
              <w:jc w:val="center"/>
            </w:pPr>
            <w:r>
              <w:t>-</w:t>
            </w:r>
          </w:p>
        </w:tc>
        <w:tc>
          <w:tcPr>
            <w:tcW w:w="6804" w:type="dxa"/>
          </w:tcPr>
          <w:p w14:paraId="17249895" w14:textId="77777777" w:rsidR="00710077" w:rsidRDefault="00710077" w:rsidP="00710077"/>
        </w:tc>
      </w:tr>
      <w:tr w:rsidR="00710077" w14:paraId="05B9F3F7" w14:textId="77777777" w:rsidTr="001129E4">
        <w:trPr>
          <w:jc w:val="center"/>
        </w:trPr>
        <w:tc>
          <w:tcPr>
            <w:tcW w:w="1413" w:type="dxa"/>
          </w:tcPr>
          <w:p w14:paraId="45A68345" w14:textId="77777777" w:rsidR="00710077" w:rsidRDefault="00710077" w:rsidP="0064390A">
            <w:pPr>
              <w:jc w:val="center"/>
            </w:pPr>
          </w:p>
        </w:tc>
        <w:tc>
          <w:tcPr>
            <w:tcW w:w="567" w:type="dxa"/>
          </w:tcPr>
          <w:p w14:paraId="2006BB9F" w14:textId="77777777" w:rsidR="00710077" w:rsidRDefault="00710077" w:rsidP="003E0B8D">
            <w:pPr>
              <w:jc w:val="center"/>
            </w:pPr>
            <w:r>
              <w:t>-</w:t>
            </w:r>
          </w:p>
        </w:tc>
        <w:tc>
          <w:tcPr>
            <w:tcW w:w="6804" w:type="dxa"/>
          </w:tcPr>
          <w:p w14:paraId="3D58762A" w14:textId="77777777" w:rsidR="00710077" w:rsidRDefault="00710077" w:rsidP="00710077"/>
        </w:tc>
      </w:tr>
      <w:tr w:rsidR="00710077" w14:paraId="3125F4B9" w14:textId="77777777" w:rsidTr="001129E4">
        <w:trPr>
          <w:jc w:val="center"/>
        </w:trPr>
        <w:tc>
          <w:tcPr>
            <w:tcW w:w="1413" w:type="dxa"/>
          </w:tcPr>
          <w:p w14:paraId="49D101E1" w14:textId="77777777" w:rsidR="00710077" w:rsidRDefault="00710077" w:rsidP="0064390A">
            <w:pPr>
              <w:jc w:val="center"/>
            </w:pPr>
          </w:p>
        </w:tc>
        <w:tc>
          <w:tcPr>
            <w:tcW w:w="567" w:type="dxa"/>
          </w:tcPr>
          <w:p w14:paraId="7241E296" w14:textId="77777777" w:rsidR="00710077" w:rsidRDefault="00710077" w:rsidP="003E0B8D">
            <w:pPr>
              <w:jc w:val="center"/>
            </w:pPr>
            <w:r>
              <w:t>-</w:t>
            </w:r>
          </w:p>
        </w:tc>
        <w:tc>
          <w:tcPr>
            <w:tcW w:w="6804" w:type="dxa"/>
          </w:tcPr>
          <w:p w14:paraId="649E8A21" w14:textId="77777777" w:rsidR="00710077" w:rsidRDefault="00710077" w:rsidP="00710077"/>
        </w:tc>
      </w:tr>
      <w:tr w:rsidR="00710077" w14:paraId="69492AB9" w14:textId="77777777" w:rsidTr="001129E4">
        <w:trPr>
          <w:jc w:val="center"/>
        </w:trPr>
        <w:tc>
          <w:tcPr>
            <w:tcW w:w="1413" w:type="dxa"/>
          </w:tcPr>
          <w:p w14:paraId="182A23CB" w14:textId="77777777" w:rsidR="00710077" w:rsidRDefault="00710077" w:rsidP="0064390A">
            <w:pPr>
              <w:jc w:val="center"/>
            </w:pPr>
          </w:p>
        </w:tc>
        <w:tc>
          <w:tcPr>
            <w:tcW w:w="567" w:type="dxa"/>
          </w:tcPr>
          <w:p w14:paraId="23ABDA45" w14:textId="77777777" w:rsidR="00710077" w:rsidRDefault="00710077" w:rsidP="003E0B8D">
            <w:pPr>
              <w:jc w:val="center"/>
            </w:pPr>
            <w:r>
              <w:t>-</w:t>
            </w:r>
          </w:p>
        </w:tc>
        <w:tc>
          <w:tcPr>
            <w:tcW w:w="6804" w:type="dxa"/>
          </w:tcPr>
          <w:p w14:paraId="12E15366" w14:textId="77777777" w:rsidR="00710077" w:rsidRDefault="00710077" w:rsidP="00710077"/>
        </w:tc>
      </w:tr>
    </w:tbl>
    <w:p w14:paraId="36F8DDAA" w14:textId="01358F40" w:rsidR="00710077" w:rsidRDefault="00F2410E" w:rsidP="00710077">
      <w:r>
        <w:rPr>
          <w:noProof/>
          <w:lang w:val="en-MY" w:eastAsia="en-MY"/>
        </w:rPr>
        <mc:AlternateContent>
          <mc:Choice Requires="wps">
            <w:drawing>
              <wp:anchor distT="0" distB="0" distL="114300" distR="114300" simplePos="0" relativeHeight="251866624" behindDoc="0" locked="0" layoutInCell="1" allowOverlap="1" wp14:anchorId="75657023" wp14:editId="3DCAA7AF">
                <wp:simplePos x="0" y="0"/>
                <wp:positionH relativeFrom="column">
                  <wp:posOffset>-24657</wp:posOffset>
                </wp:positionH>
                <wp:positionV relativeFrom="paragraph">
                  <wp:posOffset>-2410735</wp:posOffset>
                </wp:positionV>
                <wp:extent cx="2006221" cy="532263"/>
                <wp:effectExtent l="0" t="0" r="13335" b="20320"/>
                <wp:wrapNone/>
                <wp:docPr id="57" name="Text Box 57"/>
                <wp:cNvGraphicFramePr/>
                <a:graphic xmlns:a="http://schemas.openxmlformats.org/drawingml/2006/main">
                  <a:graphicData uri="http://schemas.microsoft.com/office/word/2010/wordprocessingShape">
                    <wps:wsp>
                      <wps:cNvSpPr txBox="1"/>
                      <wps:spPr>
                        <a:xfrm>
                          <a:off x="0" y="0"/>
                          <a:ext cx="2006221" cy="532263"/>
                        </a:xfrm>
                        <a:prstGeom prst="rect">
                          <a:avLst/>
                        </a:prstGeom>
                        <a:solidFill>
                          <a:sysClr val="window" lastClr="FFFFFF"/>
                        </a:solidFill>
                        <a:ln w="6350">
                          <a:solidFill>
                            <a:prstClr val="black"/>
                          </a:solidFill>
                        </a:ln>
                      </wps:spPr>
                      <wps:txbx>
                        <w:txbxContent>
                          <w:p w14:paraId="064186F6" w14:textId="77777777" w:rsidR="00B569D3" w:rsidRPr="00E350B1" w:rsidRDefault="00B569D3" w:rsidP="00F2410E">
                            <w:pPr>
                              <w:rPr>
                                <w:iCs/>
                                <w:color w:val="FF0000"/>
                              </w:rPr>
                            </w:pPr>
                            <w:r w:rsidRPr="00E350B1">
                              <w:rPr>
                                <w:iCs/>
                                <w:color w:val="FF0000"/>
                              </w:rPr>
                              <w:t>This part need to be typed manually.</w:t>
                            </w:r>
                          </w:p>
                          <w:p w14:paraId="1AE33CBF" w14:textId="77777777" w:rsidR="00B569D3" w:rsidRPr="00E350B1" w:rsidRDefault="00B569D3" w:rsidP="00F2410E">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7023" id="Text Box 57" o:spid="_x0000_s1062" type="#_x0000_t202" style="position:absolute;margin-left:-1.95pt;margin-top:-189.8pt;width:157.95pt;height:41.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" fillcolor="window" strokeweight=".5pt">
                <v:textbox>
                  <w:txbxContent>
                    <w:p w14:paraId="064186F6" w14:textId="77777777" w:rsidR="00B569D3" w:rsidRPr="00E350B1" w:rsidRDefault="00B569D3" w:rsidP="00F2410E">
                      <w:pPr>
                        <w:rPr>
                          <w:iCs/>
                          <w:color w:val="FF0000"/>
                        </w:rPr>
                      </w:pPr>
                      <w:r w:rsidRPr="00E350B1">
                        <w:rPr>
                          <w:iCs/>
                          <w:color w:val="FF0000"/>
                        </w:rPr>
                        <w:t>This part need to be typed manually.</w:t>
                      </w:r>
                    </w:p>
                    <w:p w14:paraId="1AE33CBF" w14:textId="77777777" w:rsidR="00B569D3" w:rsidRPr="00E350B1" w:rsidRDefault="00B569D3" w:rsidP="00F2410E">
                      <w:pPr>
                        <w:rPr>
                          <w:iCs/>
                        </w:rPr>
                      </w:pPr>
                    </w:p>
                  </w:txbxContent>
                </v:textbox>
              </v:shape>
            </w:pict>
          </mc:Fallback>
        </mc:AlternateContent>
      </w:r>
    </w:p>
    <w:p w14:paraId="045C902A" w14:textId="77777777" w:rsidR="00851C4D" w:rsidRDefault="00851C4D" w:rsidP="00710077"/>
    <w:bookmarkStart w:id="19" w:name="_Toc130887370" w:displacedByCustomXml="next"/>
    <w:sdt>
      <w:sdtPr>
        <w:id w:val="-1066730263"/>
        <w:lock w:val="sdtContentLocked"/>
        <w:placeholder>
          <w:docPart w:val="E63C1EA1670A4FB896B714A30DAA0C00"/>
        </w:placeholder>
      </w:sdtPr>
      <w:sdtContent>
        <w:p w14:paraId="6E1340B8" w14:textId="77777777" w:rsidR="008E5512" w:rsidRDefault="008E5512" w:rsidP="008E5512">
          <w:pPr>
            <w:pStyle w:val="UTEMTITLEATROMANPAGES"/>
          </w:pPr>
          <w:r w:rsidRPr="00D56AFC">
            <w:t xml:space="preserve">LIST OF </w:t>
          </w:r>
          <w:r>
            <w:t xml:space="preserve">ABBREVIATIONS </w:t>
          </w:r>
        </w:p>
      </w:sdtContent>
    </w:sdt>
    <w:bookmarkEnd w:id="19" w:displacedByCustomXml="prev"/>
    <w:tbl>
      <w:tblPr>
        <w:tblW w:w="8784" w:type="dxa"/>
        <w:tblLook w:val="04A0" w:firstRow="1" w:lastRow="0" w:firstColumn="1" w:lastColumn="0" w:noHBand="0" w:noVBand="1"/>
      </w:tblPr>
      <w:tblGrid>
        <w:gridCol w:w="1413"/>
        <w:gridCol w:w="567"/>
        <w:gridCol w:w="6804"/>
      </w:tblGrid>
      <w:tr w:rsidR="008E5512" w14:paraId="2F1131F1" w14:textId="77777777" w:rsidTr="008E5512">
        <w:tc>
          <w:tcPr>
            <w:tcW w:w="1413" w:type="dxa"/>
          </w:tcPr>
          <w:p w14:paraId="73A6CC26" w14:textId="77777777" w:rsidR="008E5512" w:rsidRDefault="00925B6E" w:rsidP="008E5512">
            <w:pPr>
              <w:jc w:val="center"/>
            </w:pPr>
            <m:oMathPara>
              <m:oMath>
                <m:r>
                  <w:rPr>
                    <w:rFonts w:ascii="Cambria Math" w:hAnsi="Cambria Math"/>
                  </w:rPr>
                  <m:t>V</m:t>
                </m:r>
              </m:oMath>
            </m:oMathPara>
          </w:p>
        </w:tc>
        <w:tc>
          <w:tcPr>
            <w:tcW w:w="567" w:type="dxa"/>
          </w:tcPr>
          <w:p w14:paraId="60F2D101" w14:textId="77777777" w:rsidR="008E5512" w:rsidRDefault="008E5512" w:rsidP="008E5512">
            <w:pPr>
              <w:jc w:val="center"/>
            </w:pPr>
            <w:r>
              <w:t>-</w:t>
            </w:r>
          </w:p>
        </w:tc>
        <w:tc>
          <w:tcPr>
            <w:tcW w:w="6804" w:type="dxa"/>
          </w:tcPr>
          <w:p w14:paraId="5E48EF4C" w14:textId="508E1028" w:rsidR="008E5512" w:rsidRDefault="008E5512" w:rsidP="008E5512">
            <w:r>
              <w:t xml:space="preserve">Voltage </w:t>
            </w:r>
          </w:p>
        </w:tc>
      </w:tr>
      <w:tr w:rsidR="008E5512" w14:paraId="0D990F9B" w14:textId="77777777" w:rsidTr="008E5512">
        <w:tc>
          <w:tcPr>
            <w:tcW w:w="1413" w:type="dxa"/>
          </w:tcPr>
          <w:p w14:paraId="41B5C3A4" w14:textId="77777777" w:rsidR="008E5512" w:rsidRDefault="008E5512" w:rsidP="008E5512">
            <w:pPr>
              <w:jc w:val="center"/>
            </w:pPr>
          </w:p>
        </w:tc>
        <w:tc>
          <w:tcPr>
            <w:tcW w:w="567" w:type="dxa"/>
          </w:tcPr>
          <w:p w14:paraId="751F434A" w14:textId="77777777" w:rsidR="008E5512" w:rsidRDefault="008E5512" w:rsidP="008E5512">
            <w:pPr>
              <w:jc w:val="center"/>
            </w:pPr>
            <w:r>
              <w:t>-</w:t>
            </w:r>
          </w:p>
        </w:tc>
        <w:tc>
          <w:tcPr>
            <w:tcW w:w="6804" w:type="dxa"/>
          </w:tcPr>
          <w:p w14:paraId="4B65707C" w14:textId="77777777" w:rsidR="008E5512" w:rsidRDefault="008E5512" w:rsidP="008E5512"/>
        </w:tc>
      </w:tr>
      <w:tr w:rsidR="008E5512" w14:paraId="23783BC0" w14:textId="77777777" w:rsidTr="008E5512">
        <w:tc>
          <w:tcPr>
            <w:tcW w:w="1413" w:type="dxa"/>
          </w:tcPr>
          <w:p w14:paraId="43F85685" w14:textId="77777777" w:rsidR="008E5512" w:rsidRDefault="008E5512" w:rsidP="008E5512">
            <w:pPr>
              <w:jc w:val="center"/>
            </w:pPr>
          </w:p>
        </w:tc>
        <w:tc>
          <w:tcPr>
            <w:tcW w:w="567" w:type="dxa"/>
          </w:tcPr>
          <w:p w14:paraId="291C0269" w14:textId="77777777" w:rsidR="008E5512" w:rsidRDefault="008E5512" w:rsidP="008E5512">
            <w:pPr>
              <w:jc w:val="center"/>
            </w:pPr>
            <w:r>
              <w:t>-</w:t>
            </w:r>
          </w:p>
        </w:tc>
        <w:tc>
          <w:tcPr>
            <w:tcW w:w="6804" w:type="dxa"/>
          </w:tcPr>
          <w:p w14:paraId="329544AC" w14:textId="77777777" w:rsidR="008E5512" w:rsidRDefault="008E5512" w:rsidP="008E5512"/>
        </w:tc>
      </w:tr>
      <w:tr w:rsidR="008E5512" w14:paraId="7D4A9A6D" w14:textId="77777777" w:rsidTr="008E5512">
        <w:tc>
          <w:tcPr>
            <w:tcW w:w="1413" w:type="dxa"/>
          </w:tcPr>
          <w:p w14:paraId="5698F03E" w14:textId="77777777" w:rsidR="008E5512" w:rsidRDefault="008E5512" w:rsidP="008E5512">
            <w:pPr>
              <w:jc w:val="center"/>
            </w:pPr>
          </w:p>
        </w:tc>
        <w:tc>
          <w:tcPr>
            <w:tcW w:w="567" w:type="dxa"/>
          </w:tcPr>
          <w:p w14:paraId="44455CE8" w14:textId="77777777" w:rsidR="008E5512" w:rsidRDefault="008E5512" w:rsidP="008E5512">
            <w:pPr>
              <w:jc w:val="center"/>
            </w:pPr>
            <w:r>
              <w:t>-</w:t>
            </w:r>
          </w:p>
        </w:tc>
        <w:tc>
          <w:tcPr>
            <w:tcW w:w="6804" w:type="dxa"/>
          </w:tcPr>
          <w:p w14:paraId="3409F6B7" w14:textId="77777777" w:rsidR="008E5512" w:rsidRDefault="008E5512" w:rsidP="008E5512"/>
        </w:tc>
      </w:tr>
      <w:tr w:rsidR="008E5512" w14:paraId="473F3AB8" w14:textId="77777777" w:rsidTr="008E5512">
        <w:tc>
          <w:tcPr>
            <w:tcW w:w="1413" w:type="dxa"/>
          </w:tcPr>
          <w:p w14:paraId="32134088" w14:textId="77777777" w:rsidR="008E5512" w:rsidRDefault="008E5512" w:rsidP="008E5512">
            <w:pPr>
              <w:jc w:val="center"/>
            </w:pPr>
          </w:p>
        </w:tc>
        <w:tc>
          <w:tcPr>
            <w:tcW w:w="567" w:type="dxa"/>
          </w:tcPr>
          <w:p w14:paraId="279F81D7" w14:textId="77777777" w:rsidR="008E5512" w:rsidRDefault="008E5512" w:rsidP="008E5512">
            <w:pPr>
              <w:jc w:val="center"/>
            </w:pPr>
            <w:r>
              <w:t>-</w:t>
            </w:r>
          </w:p>
        </w:tc>
        <w:tc>
          <w:tcPr>
            <w:tcW w:w="6804" w:type="dxa"/>
          </w:tcPr>
          <w:p w14:paraId="2D44E62E" w14:textId="77777777" w:rsidR="008E5512" w:rsidRDefault="008E5512" w:rsidP="008E5512"/>
        </w:tc>
      </w:tr>
      <w:tr w:rsidR="008E5512" w14:paraId="29664EFE" w14:textId="77777777" w:rsidTr="008E5512">
        <w:tc>
          <w:tcPr>
            <w:tcW w:w="1413" w:type="dxa"/>
          </w:tcPr>
          <w:p w14:paraId="5FBC6DAC" w14:textId="77777777" w:rsidR="008E5512" w:rsidRDefault="008E5512" w:rsidP="008E5512">
            <w:pPr>
              <w:jc w:val="center"/>
            </w:pPr>
          </w:p>
        </w:tc>
        <w:tc>
          <w:tcPr>
            <w:tcW w:w="567" w:type="dxa"/>
          </w:tcPr>
          <w:p w14:paraId="5AC84E9A" w14:textId="77777777" w:rsidR="008E5512" w:rsidRDefault="008E5512" w:rsidP="008E5512">
            <w:pPr>
              <w:jc w:val="center"/>
            </w:pPr>
            <w:r>
              <w:t>-</w:t>
            </w:r>
          </w:p>
        </w:tc>
        <w:tc>
          <w:tcPr>
            <w:tcW w:w="6804" w:type="dxa"/>
          </w:tcPr>
          <w:p w14:paraId="517C5218" w14:textId="77777777" w:rsidR="008E5512" w:rsidRDefault="008E5512" w:rsidP="008E5512"/>
        </w:tc>
      </w:tr>
      <w:tr w:rsidR="008E5512" w14:paraId="2F183D38" w14:textId="77777777" w:rsidTr="008E5512">
        <w:tc>
          <w:tcPr>
            <w:tcW w:w="1413" w:type="dxa"/>
          </w:tcPr>
          <w:p w14:paraId="54F12BCE" w14:textId="77777777" w:rsidR="008E5512" w:rsidRDefault="008E5512" w:rsidP="008E5512">
            <w:pPr>
              <w:jc w:val="center"/>
            </w:pPr>
          </w:p>
        </w:tc>
        <w:tc>
          <w:tcPr>
            <w:tcW w:w="567" w:type="dxa"/>
          </w:tcPr>
          <w:p w14:paraId="432A6D41" w14:textId="77777777" w:rsidR="008E5512" w:rsidRDefault="008E5512" w:rsidP="008E5512">
            <w:pPr>
              <w:jc w:val="center"/>
            </w:pPr>
            <w:r>
              <w:t>-</w:t>
            </w:r>
          </w:p>
        </w:tc>
        <w:tc>
          <w:tcPr>
            <w:tcW w:w="6804" w:type="dxa"/>
          </w:tcPr>
          <w:p w14:paraId="4DAE3446" w14:textId="77777777" w:rsidR="008E5512" w:rsidRDefault="008E5512" w:rsidP="008E5512"/>
        </w:tc>
      </w:tr>
      <w:tr w:rsidR="008E5512" w14:paraId="026B54C7" w14:textId="77777777" w:rsidTr="008E5512">
        <w:tc>
          <w:tcPr>
            <w:tcW w:w="1413" w:type="dxa"/>
          </w:tcPr>
          <w:p w14:paraId="4FF15460" w14:textId="77777777" w:rsidR="008E5512" w:rsidRDefault="008E5512" w:rsidP="008E5512">
            <w:pPr>
              <w:jc w:val="center"/>
            </w:pPr>
          </w:p>
        </w:tc>
        <w:tc>
          <w:tcPr>
            <w:tcW w:w="567" w:type="dxa"/>
          </w:tcPr>
          <w:p w14:paraId="783EC834" w14:textId="77777777" w:rsidR="008E5512" w:rsidRDefault="008E5512" w:rsidP="008E5512">
            <w:pPr>
              <w:jc w:val="center"/>
            </w:pPr>
            <w:r>
              <w:t>-</w:t>
            </w:r>
          </w:p>
        </w:tc>
        <w:tc>
          <w:tcPr>
            <w:tcW w:w="6804" w:type="dxa"/>
          </w:tcPr>
          <w:p w14:paraId="1B937139" w14:textId="77777777" w:rsidR="008E5512" w:rsidRDefault="008E5512" w:rsidP="008E5512"/>
        </w:tc>
      </w:tr>
    </w:tbl>
    <w:p w14:paraId="6AA00B31" w14:textId="750E9C9B" w:rsidR="008E5512" w:rsidRDefault="00F2410E" w:rsidP="008E5512">
      <w:r>
        <w:rPr>
          <w:noProof/>
          <w:lang w:val="en-MY" w:eastAsia="en-MY"/>
        </w:rPr>
        <mc:AlternateContent>
          <mc:Choice Requires="wps">
            <w:drawing>
              <wp:anchor distT="0" distB="0" distL="114300" distR="114300" simplePos="0" relativeHeight="251868672" behindDoc="0" locked="0" layoutInCell="1" allowOverlap="1" wp14:anchorId="54BD96A5" wp14:editId="6EC9231C">
                <wp:simplePos x="0" y="0"/>
                <wp:positionH relativeFrom="column">
                  <wp:posOffset>-345739</wp:posOffset>
                </wp:positionH>
                <wp:positionV relativeFrom="paragraph">
                  <wp:posOffset>-2574637</wp:posOffset>
                </wp:positionV>
                <wp:extent cx="2006221" cy="532263"/>
                <wp:effectExtent l="0" t="0" r="13335" b="20320"/>
                <wp:wrapNone/>
                <wp:docPr id="75" name="Text Box 75"/>
                <wp:cNvGraphicFramePr/>
                <a:graphic xmlns:a="http://schemas.openxmlformats.org/drawingml/2006/main">
                  <a:graphicData uri="http://schemas.microsoft.com/office/word/2010/wordprocessingShape">
                    <wps:wsp>
                      <wps:cNvSpPr txBox="1"/>
                      <wps:spPr>
                        <a:xfrm>
                          <a:off x="0" y="0"/>
                          <a:ext cx="2006221" cy="532263"/>
                        </a:xfrm>
                        <a:prstGeom prst="rect">
                          <a:avLst/>
                        </a:prstGeom>
                        <a:solidFill>
                          <a:sysClr val="window" lastClr="FFFFFF"/>
                        </a:solidFill>
                        <a:ln w="6350">
                          <a:solidFill>
                            <a:prstClr val="black"/>
                          </a:solidFill>
                        </a:ln>
                      </wps:spPr>
                      <wps:txbx>
                        <w:txbxContent>
                          <w:p w14:paraId="384813D2" w14:textId="77777777" w:rsidR="00B569D3" w:rsidRPr="00E350B1" w:rsidRDefault="00B569D3" w:rsidP="00F2410E">
                            <w:pPr>
                              <w:rPr>
                                <w:iCs/>
                                <w:color w:val="FF0000"/>
                              </w:rPr>
                            </w:pPr>
                            <w:r w:rsidRPr="00E350B1">
                              <w:rPr>
                                <w:iCs/>
                                <w:color w:val="FF0000"/>
                              </w:rPr>
                              <w:t>This part need to be typed manually.</w:t>
                            </w:r>
                          </w:p>
                          <w:p w14:paraId="402D2379" w14:textId="77777777" w:rsidR="00B569D3" w:rsidRPr="00E350B1" w:rsidRDefault="00B569D3" w:rsidP="00F2410E">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96A5" id="Text Box 75" o:spid="_x0000_s1063" type="#_x0000_t202" style="position:absolute;margin-left:-27.2pt;margin-top:-202.75pt;width:157.95pt;height:41.9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" fillcolor="window" strokeweight=".5pt">
                <v:textbox>
                  <w:txbxContent>
                    <w:p w14:paraId="384813D2" w14:textId="77777777" w:rsidR="00B569D3" w:rsidRPr="00E350B1" w:rsidRDefault="00B569D3" w:rsidP="00F2410E">
                      <w:pPr>
                        <w:rPr>
                          <w:iCs/>
                          <w:color w:val="FF0000"/>
                        </w:rPr>
                      </w:pPr>
                      <w:r w:rsidRPr="00E350B1">
                        <w:rPr>
                          <w:iCs/>
                          <w:color w:val="FF0000"/>
                        </w:rPr>
                        <w:t>This part need to be typed manually.</w:t>
                      </w:r>
                    </w:p>
                    <w:p w14:paraId="402D2379" w14:textId="77777777" w:rsidR="00B569D3" w:rsidRPr="00E350B1" w:rsidRDefault="00B569D3" w:rsidP="00F2410E">
                      <w:pPr>
                        <w:rPr>
                          <w:iCs/>
                        </w:rPr>
                      </w:pPr>
                    </w:p>
                  </w:txbxContent>
                </v:textbox>
              </v:shape>
            </w:pict>
          </mc:Fallback>
        </mc:AlternateContent>
      </w:r>
    </w:p>
    <w:p w14:paraId="18DA39C9" w14:textId="77777777" w:rsidR="008E5512" w:rsidRDefault="008E5512" w:rsidP="008E5512"/>
    <w:p w14:paraId="06E79C7B" w14:textId="77777777" w:rsidR="008E5512" w:rsidRPr="00710077" w:rsidRDefault="008E5512" w:rsidP="008E5512"/>
    <w:p w14:paraId="7E6AC098" w14:textId="77777777" w:rsidR="00851C4D" w:rsidRPr="00710077" w:rsidRDefault="00851C4D" w:rsidP="00710077"/>
    <w:bookmarkStart w:id="20" w:name="_Toc130887371" w:displacedByCustomXml="next"/>
    <w:sdt>
      <w:sdtPr>
        <w:id w:val="1296487268"/>
        <w:lock w:val="sdtContentLocked"/>
        <w:placeholder>
          <w:docPart w:val="E63C1EA1670A4FB896B714A30DAA0C00"/>
        </w:placeholder>
      </w:sdtPr>
      <w:sdtContent>
        <w:p w14:paraId="606B83F9" w14:textId="77777777" w:rsidR="005A4899" w:rsidRPr="00744AA7" w:rsidRDefault="005A4899" w:rsidP="00C13B9B">
          <w:pPr>
            <w:pStyle w:val="UTEMTITLEATROMANPAGES"/>
          </w:pPr>
          <w:r w:rsidRPr="00744AA7">
            <w:t>LIST OF APPENDICES</w:t>
          </w:r>
        </w:p>
        <w:bookmarkEnd w:id="18" w:displacedByCustomXml="next"/>
      </w:sdtContent>
    </w:sdt>
    <w:bookmarkEnd w:id="20" w:displacedByCustomXml="prev"/>
    <w:sdt>
      <w:sdtPr>
        <w:rPr>
          <w:b/>
          <w:bCs/>
        </w:rPr>
        <w:id w:val="717246115"/>
        <w:lock w:val="sdtContentLocked"/>
        <w:placeholder>
          <w:docPart w:val="5FFFD3FE2B81420BB51E5B87A8624CAE"/>
        </w:placeholder>
      </w:sdtPr>
      <w:sdtContent>
        <w:p w14:paraId="17B2D1EF" w14:textId="77777777" w:rsidR="008E5512" w:rsidRDefault="008E5512" w:rsidP="008E5512">
          <w:pPr>
            <w:rPr>
              <w:b/>
              <w:bCs/>
            </w:rPr>
          </w:pPr>
          <w:r>
            <w:rPr>
              <w:b/>
              <w:bCs/>
            </w:rPr>
            <w:t>APPENDIX</w:t>
          </w:r>
          <w:r w:rsidRPr="00F85CAD">
            <w:rPr>
              <w:b/>
              <w:bCs/>
            </w:rPr>
            <w:tab/>
            <w:t xml:space="preserve">                              </w:t>
          </w:r>
          <w:r>
            <w:rPr>
              <w:b/>
              <w:bCs/>
            </w:rPr>
            <w:t xml:space="preserve">   </w:t>
          </w:r>
          <w:r w:rsidRPr="00F85CAD">
            <w:rPr>
              <w:b/>
              <w:bCs/>
            </w:rPr>
            <w:t xml:space="preserve">      </w:t>
          </w:r>
          <w:r>
            <w:rPr>
              <w:b/>
              <w:bCs/>
            </w:rPr>
            <w:t xml:space="preserve">  </w:t>
          </w:r>
          <w:r w:rsidRPr="00F85CAD">
            <w:rPr>
              <w:b/>
              <w:bCs/>
            </w:rPr>
            <w:t xml:space="preserve">TITLE                                        </w:t>
          </w:r>
          <w:r>
            <w:rPr>
              <w:b/>
              <w:bCs/>
            </w:rPr>
            <w:t xml:space="preserve">        </w:t>
          </w:r>
          <w:r w:rsidRPr="00F85CAD">
            <w:rPr>
              <w:b/>
              <w:bCs/>
            </w:rPr>
            <w:t xml:space="preserve">            PAGE</w:t>
          </w:r>
        </w:p>
        <w:p w14:paraId="422C7592" w14:textId="77777777" w:rsidR="008E5512" w:rsidRDefault="00B569D3" w:rsidP="008E5512">
          <w:pPr>
            <w:rPr>
              <w:b/>
              <w:bCs/>
            </w:rPr>
          </w:pPr>
        </w:p>
      </w:sdtContent>
    </w:sdt>
    <w:p w14:paraId="3EA74146" w14:textId="264B6B11" w:rsidR="006643A9" w:rsidRDefault="00F2410E">
      <w:pPr>
        <w:pStyle w:val="TableofFigures"/>
        <w:rPr>
          <w:noProof/>
        </w:rPr>
      </w:pPr>
      <w:r>
        <w:rPr>
          <w:noProof/>
          <w:lang w:val="en-MY" w:eastAsia="en-MY"/>
        </w:rPr>
        <mc:AlternateContent>
          <mc:Choice Requires="wps">
            <w:drawing>
              <wp:anchor distT="0" distB="0" distL="114300" distR="114300" simplePos="0" relativeHeight="251870720" behindDoc="0" locked="0" layoutInCell="1" allowOverlap="1" wp14:anchorId="5C4392E1" wp14:editId="50C17A7C">
                <wp:simplePos x="0" y="0"/>
                <wp:positionH relativeFrom="column">
                  <wp:posOffset>-768985</wp:posOffset>
                </wp:positionH>
                <wp:positionV relativeFrom="paragraph">
                  <wp:posOffset>-1558685</wp:posOffset>
                </wp:positionV>
                <wp:extent cx="2640842" cy="793631"/>
                <wp:effectExtent l="0" t="0" r="26670" b="26035"/>
                <wp:wrapNone/>
                <wp:docPr id="76" name="Text Box 76"/>
                <wp:cNvGraphicFramePr/>
                <a:graphic xmlns:a="http://schemas.openxmlformats.org/drawingml/2006/main">
                  <a:graphicData uri="http://schemas.microsoft.com/office/word/2010/wordprocessingShape">
                    <wps:wsp>
                      <wps:cNvSpPr txBox="1"/>
                      <wps:spPr>
                        <a:xfrm>
                          <a:off x="0" y="0"/>
                          <a:ext cx="2640842" cy="793631"/>
                        </a:xfrm>
                        <a:prstGeom prst="rect">
                          <a:avLst/>
                        </a:prstGeom>
                        <a:solidFill>
                          <a:schemeClr val="lt1"/>
                        </a:solidFill>
                        <a:ln w="6350">
                          <a:solidFill>
                            <a:prstClr val="black"/>
                          </a:solidFill>
                        </a:ln>
                      </wps:spPr>
                      <wps:txbx>
                        <w:txbxContent>
                          <w:p w14:paraId="2836BDD9" w14:textId="77777777" w:rsidR="00B569D3" w:rsidRPr="00E350B1" w:rsidRDefault="00B569D3" w:rsidP="00F2410E">
                            <w:pPr>
                              <w:rPr>
                                <w:b/>
                                <w:iCs/>
                                <w:color w:val="FF0000"/>
                              </w:rPr>
                            </w:pPr>
                            <w:r w:rsidRPr="00E350B1">
                              <w:rPr>
                                <w:iCs/>
                                <w:color w:val="FF0000"/>
                              </w:rPr>
                              <w:t xml:space="preserve">Do not change the format of the content of this page. Just right click on any part of the text (shaded area) </w:t>
                            </w:r>
                            <w:r w:rsidRPr="00E350B1">
                              <w:rPr>
                                <w:iCs/>
                                <w:color w:val="FF0000"/>
                              </w:rPr>
                              <w:sym w:font="Wingdings" w:char="F0E0"/>
                            </w:r>
                            <w:r w:rsidRPr="00E350B1">
                              <w:rPr>
                                <w:iCs/>
                                <w:color w:val="FF0000"/>
                              </w:rPr>
                              <w:t xml:space="preserve"> select update field</w:t>
                            </w:r>
                            <w:r w:rsidRPr="00E350B1">
                              <w:rPr>
                                <w:iCs/>
                                <w:color w:val="FF0000"/>
                              </w:rPr>
                              <w:sym w:font="Wingdings" w:char="F0E0"/>
                            </w:r>
                            <w:r w:rsidRPr="00E350B1">
                              <w:rPr>
                                <w:iCs/>
                                <w:color w:val="FF0000"/>
                              </w:rPr>
                              <w:t>select update entire table.</w:t>
                            </w:r>
                          </w:p>
                          <w:p w14:paraId="571DEA73" w14:textId="77777777" w:rsidR="00B569D3" w:rsidRPr="00E350B1" w:rsidRDefault="00B569D3" w:rsidP="00F2410E">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92E1" id="Text Box 76" o:spid="_x0000_s1064" type="#_x0000_t202" style="position:absolute;left:0;text-align:left;margin-left:-60.55pt;margin-top:-122.75pt;width:207.95pt;height:6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" fillcolor="white [3201]" strokeweight=".5pt">
                <v:textbox>
                  <w:txbxContent>
                    <w:p w14:paraId="2836BDD9" w14:textId="77777777" w:rsidR="00B569D3" w:rsidRPr="00E350B1" w:rsidRDefault="00B569D3" w:rsidP="00F2410E">
                      <w:pPr>
                        <w:rPr>
                          <w:b/>
                          <w:iCs/>
                          <w:color w:val="FF0000"/>
                        </w:rPr>
                      </w:pPr>
                      <w:r w:rsidRPr="00E350B1">
                        <w:rPr>
                          <w:iCs/>
                          <w:color w:val="FF0000"/>
                        </w:rPr>
                        <w:t xml:space="preserve">Do not change the format of the content of this page. Just right click on any part of the text (shaded area) </w:t>
                      </w:r>
                      <w:r w:rsidRPr="00E350B1">
                        <w:rPr>
                          <w:iCs/>
                          <w:color w:val="FF0000"/>
                        </w:rPr>
                        <w:sym w:font="Wingdings" w:char="F0E0"/>
                      </w:r>
                      <w:r w:rsidRPr="00E350B1">
                        <w:rPr>
                          <w:iCs/>
                          <w:color w:val="FF0000"/>
                        </w:rPr>
                        <w:t xml:space="preserve"> select update field</w:t>
                      </w:r>
                      <w:r w:rsidRPr="00E350B1">
                        <w:rPr>
                          <w:iCs/>
                          <w:color w:val="FF0000"/>
                        </w:rPr>
                        <w:sym w:font="Wingdings" w:char="F0E0"/>
                      </w:r>
                      <w:r w:rsidRPr="00E350B1">
                        <w:rPr>
                          <w:iCs/>
                          <w:color w:val="FF0000"/>
                        </w:rPr>
                        <w:t>select update entire table.</w:t>
                      </w:r>
                    </w:p>
                    <w:p w14:paraId="571DEA73" w14:textId="77777777" w:rsidR="00B569D3" w:rsidRPr="00E350B1" w:rsidRDefault="00B569D3" w:rsidP="00F2410E">
                      <w:pPr>
                        <w:rPr>
                          <w:iCs/>
                        </w:rPr>
                      </w:pPr>
                    </w:p>
                  </w:txbxContent>
                </v:textbox>
              </v:shape>
            </w:pict>
          </mc:Fallback>
        </mc:AlternateContent>
      </w:r>
      <w:r w:rsidR="0004670D" w:rsidRPr="0012420F">
        <w:rPr>
          <w:highlight w:val="yellow"/>
        </w:rPr>
        <w:fldChar w:fldCharType="begin"/>
      </w:r>
      <w:r w:rsidR="0004670D" w:rsidRPr="0012420F">
        <w:rPr>
          <w:highlight w:val="yellow"/>
        </w:rPr>
        <w:instrText xml:space="preserve"> TOC \h \z \c "Appendix" </w:instrText>
      </w:r>
      <w:r w:rsidR="0004670D" w:rsidRPr="0012420F">
        <w:rPr>
          <w:highlight w:val="yellow"/>
        </w:rPr>
        <w:fldChar w:fldCharType="separate"/>
      </w:r>
    </w:p>
    <w:p w14:paraId="317FEF1A" w14:textId="40B9785D" w:rsidR="006643A9" w:rsidRDefault="00B569D3">
      <w:pPr>
        <w:pStyle w:val="TableofFigures"/>
        <w:rPr>
          <w:rFonts w:asciiTheme="minorHAnsi" w:eastAsiaTheme="minorEastAsia" w:hAnsiTheme="minorHAnsi" w:cstheme="minorBidi"/>
          <w:noProof/>
          <w:sz w:val="22"/>
          <w:szCs w:val="22"/>
          <w:lang w:eastAsia="ms-MY"/>
        </w:rPr>
      </w:pPr>
      <w:hyperlink w:anchor="_Toc65528793" w:history="1">
        <w:r w:rsidR="006643A9" w:rsidRPr="00D22108">
          <w:rPr>
            <w:rStyle w:val="Hyperlink"/>
            <w:noProof/>
          </w:rPr>
          <w:t>Appendix A</w:t>
        </w:r>
        <w:r w:rsidR="006643A9">
          <w:rPr>
            <w:rFonts w:asciiTheme="minorHAnsi" w:eastAsiaTheme="minorEastAsia" w:hAnsiTheme="minorHAnsi" w:cstheme="minorBidi"/>
            <w:noProof/>
            <w:sz w:val="22"/>
            <w:szCs w:val="22"/>
            <w:lang w:eastAsia="ms-MY"/>
          </w:rPr>
          <w:tab/>
        </w:r>
        <w:r w:rsidR="006643A9" w:rsidRPr="00D22108">
          <w:rPr>
            <w:rStyle w:val="Hyperlink"/>
            <w:noProof/>
          </w:rPr>
          <w:t xml:space="preserve"> Example of Appendix A</w:t>
        </w:r>
        <w:r w:rsidR="006643A9">
          <w:rPr>
            <w:noProof/>
            <w:webHidden/>
          </w:rPr>
          <w:tab/>
        </w:r>
        <w:r w:rsidR="006643A9">
          <w:rPr>
            <w:noProof/>
            <w:webHidden/>
          </w:rPr>
          <w:fldChar w:fldCharType="begin"/>
        </w:r>
        <w:r w:rsidR="006643A9">
          <w:rPr>
            <w:noProof/>
            <w:webHidden/>
          </w:rPr>
          <w:instrText xml:space="preserve"> PAGEREF _Toc65528793 \h </w:instrText>
        </w:r>
        <w:r w:rsidR="006643A9">
          <w:rPr>
            <w:noProof/>
            <w:webHidden/>
          </w:rPr>
        </w:r>
        <w:r w:rsidR="006643A9">
          <w:rPr>
            <w:noProof/>
            <w:webHidden/>
          </w:rPr>
          <w:fldChar w:fldCharType="separate"/>
        </w:r>
        <w:r w:rsidR="008E5A14">
          <w:rPr>
            <w:noProof/>
            <w:webHidden/>
          </w:rPr>
          <w:t>22</w:t>
        </w:r>
        <w:r w:rsidR="006643A9">
          <w:rPr>
            <w:noProof/>
            <w:webHidden/>
          </w:rPr>
          <w:fldChar w:fldCharType="end"/>
        </w:r>
      </w:hyperlink>
    </w:p>
    <w:p w14:paraId="140475AA" w14:textId="6FB67B01" w:rsidR="006643A9" w:rsidRDefault="00B569D3">
      <w:pPr>
        <w:pStyle w:val="TableofFigures"/>
        <w:rPr>
          <w:rFonts w:asciiTheme="minorHAnsi" w:eastAsiaTheme="minorEastAsia" w:hAnsiTheme="minorHAnsi" w:cstheme="minorBidi"/>
          <w:noProof/>
          <w:sz w:val="22"/>
          <w:szCs w:val="22"/>
          <w:lang w:eastAsia="ms-MY"/>
        </w:rPr>
      </w:pPr>
      <w:hyperlink w:anchor="_Toc65528794" w:history="1">
        <w:r w:rsidR="006643A9" w:rsidRPr="00D22108">
          <w:rPr>
            <w:rStyle w:val="Hyperlink"/>
            <w:noProof/>
          </w:rPr>
          <w:t>Appendix B</w:t>
        </w:r>
        <w:r w:rsidR="006643A9">
          <w:rPr>
            <w:rFonts w:asciiTheme="minorHAnsi" w:eastAsiaTheme="minorEastAsia" w:hAnsiTheme="minorHAnsi" w:cstheme="minorBidi"/>
            <w:noProof/>
            <w:sz w:val="22"/>
            <w:szCs w:val="22"/>
            <w:lang w:eastAsia="ms-MY"/>
          </w:rPr>
          <w:tab/>
        </w:r>
        <w:r w:rsidR="006643A9" w:rsidRPr="00D22108">
          <w:rPr>
            <w:rStyle w:val="Hyperlink"/>
            <w:noProof/>
          </w:rPr>
          <w:t xml:space="preserve"> Example of Appendix B</w:t>
        </w:r>
        <w:r w:rsidR="006643A9">
          <w:rPr>
            <w:noProof/>
            <w:webHidden/>
          </w:rPr>
          <w:tab/>
        </w:r>
        <w:r w:rsidR="006643A9">
          <w:rPr>
            <w:noProof/>
            <w:webHidden/>
          </w:rPr>
          <w:fldChar w:fldCharType="begin"/>
        </w:r>
        <w:r w:rsidR="006643A9">
          <w:rPr>
            <w:noProof/>
            <w:webHidden/>
          </w:rPr>
          <w:instrText xml:space="preserve"> PAGEREF _Toc65528794 \h </w:instrText>
        </w:r>
        <w:r w:rsidR="006643A9">
          <w:rPr>
            <w:noProof/>
            <w:webHidden/>
          </w:rPr>
        </w:r>
        <w:r w:rsidR="006643A9">
          <w:rPr>
            <w:noProof/>
            <w:webHidden/>
          </w:rPr>
          <w:fldChar w:fldCharType="separate"/>
        </w:r>
        <w:r w:rsidR="008E5A14">
          <w:rPr>
            <w:noProof/>
            <w:webHidden/>
          </w:rPr>
          <w:t>23</w:t>
        </w:r>
        <w:r w:rsidR="006643A9">
          <w:rPr>
            <w:noProof/>
            <w:webHidden/>
          </w:rPr>
          <w:fldChar w:fldCharType="end"/>
        </w:r>
      </w:hyperlink>
    </w:p>
    <w:p w14:paraId="0A22BD99" w14:textId="77777777" w:rsidR="005A4899" w:rsidRDefault="0004670D" w:rsidP="004615C8">
      <w:pPr>
        <w:pStyle w:val="TOC1"/>
      </w:pPr>
      <w:r w:rsidRPr="0012420F">
        <w:rPr>
          <w:highlight w:val="yellow"/>
        </w:rPr>
        <w:fldChar w:fldCharType="end"/>
      </w:r>
    </w:p>
    <w:p w14:paraId="71D04AF4" w14:textId="77777777" w:rsidR="004615C8" w:rsidRDefault="004615C8" w:rsidP="004615C8"/>
    <w:p w14:paraId="278D394B" w14:textId="77777777" w:rsidR="003D08E4" w:rsidRDefault="003D08E4" w:rsidP="00D1674D"/>
    <w:p w14:paraId="6FDBC39E" w14:textId="77777777" w:rsidR="003D08E4" w:rsidRDefault="003D08E4" w:rsidP="00D1674D">
      <w:pPr>
        <w:sectPr w:rsidR="003D08E4" w:rsidSect="004B7B5F">
          <w:pgSz w:w="11909" w:h="16834" w:code="9"/>
          <w:pgMar w:top="1985" w:right="1418" w:bottom="1418" w:left="1701" w:header="720" w:footer="1134" w:gutter="0"/>
          <w:pgNumType w:fmt="lowerRoman"/>
          <w:cols w:space="720"/>
          <w:docGrid w:linePitch="360"/>
        </w:sectPr>
      </w:pPr>
    </w:p>
    <w:p w14:paraId="5CEC6847" w14:textId="0B6BA1D5" w:rsidR="00BC65FC" w:rsidRDefault="00012D0D" w:rsidP="00D566C3">
      <w:pPr>
        <w:pStyle w:val="Heading1"/>
        <w:spacing w:before="480" w:after="480"/>
      </w:pPr>
      <w:r>
        <w:lastRenderedPageBreak/>
        <w:br/>
      </w:r>
      <w:r w:rsidR="00EF2375">
        <w:br/>
      </w:r>
      <w:r>
        <w:br/>
      </w:r>
      <w:bookmarkStart w:id="21" w:name="_Toc458254"/>
      <w:bookmarkStart w:id="22" w:name="_Toc130887372"/>
      <w:r w:rsidR="00BC65FC" w:rsidRPr="006A6AAD">
        <w:t>INTRODUCTION</w:t>
      </w:r>
      <w:bookmarkEnd w:id="21"/>
      <w:bookmarkEnd w:id="22"/>
    </w:p>
    <w:p w14:paraId="74694A93" w14:textId="1AC46D7B" w:rsidR="00BC65FC" w:rsidRDefault="00DC06DB" w:rsidP="000E757C">
      <w:pPr>
        <w:pStyle w:val="Heading2"/>
      </w:pPr>
      <w:bookmarkStart w:id="23" w:name="_Toc458255"/>
      <w:bookmarkStart w:id="24" w:name="_Toc130887373"/>
      <w:bookmarkStart w:id="25" w:name="_GoBack"/>
      <w:bookmarkEnd w:id="25"/>
      <w:r w:rsidRPr="008568DB">
        <w:rPr>
          <w:noProof/>
          <w:lang w:val="en-MY" w:eastAsia="en-MY"/>
        </w:rPr>
        <mc:AlternateContent>
          <mc:Choice Requires="wps">
            <w:drawing>
              <wp:anchor distT="0" distB="0" distL="114300" distR="114300" simplePos="0" relativeHeight="251653632" behindDoc="0" locked="0" layoutInCell="1" allowOverlap="1" wp14:anchorId="5F6D3D0F" wp14:editId="49A6B93B">
                <wp:simplePos x="0" y="0"/>
                <wp:positionH relativeFrom="column">
                  <wp:posOffset>152400</wp:posOffset>
                </wp:positionH>
                <wp:positionV relativeFrom="paragraph">
                  <wp:posOffset>8975725</wp:posOffset>
                </wp:positionV>
                <wp:extent cx="685800" cy="228600"/>
                <wp:effectExtent l="3810" t="2540" r="0" b="0"/>
                <wp:wrapNone/>
                <wp:docPr id="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9CECF" w14:textId="77777777" w:rsidR="00B569D3" w:rsidRPr="00141D27" w:rsidRDefault="00B569D3" w:rsidP="00F665A8">
                            <w:pPr>
                              <w:rPr>
                                <w:i/>
                                <w:sz w:val="20"/>
                                <w:szCs w:val="20"/>
                              </w:rPr>
                            </w:pPr>
                            <w:r w:rsidRPr="00141D27">
                              <w:rPr>
                                <w:i/>
                                <w:sz w:val="20"/>
                                <w:szCs w:val="20"/>
                              </w:rPr>
                              <w:t>2.5 cm</w:t>
                            </w:r>
                          </w:p>
                          <w:p w14:paraId="6CCFA65A" w14:textId="77777777" w:rsidR="00B569D3" w:rsidRDefault="00B569D3" w:rsidP="00F665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3D0F" id="Text Box 253" o:spid="_x0000_s1065" type="#_x0000_t202" style="position:absolute;left:0;text-align:left;margin-left:12pt;margin-top:706.75pt;width:5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" stroked="f">
                <v:textbox>
                  <w:txbxContent>
                    <w:p w14:paraId="2789CECF" w14:textId="77777777" w:rsidR="00B569D3" w:rsidRPr="00141D27" w:rsidRDefault="00B569D3" w:rsidP="00F665A8">
                      <w:pPr>
                        <w:rPr>
                          <w:i/>
                          <w:sz w:val="20"/>
                          <w:szCs w:val="20"/>
                        </w:rPr>
                      </w:pPr>
                      <w:r w:rsidRPr="00141D27">
                        <w:rPr>
                          <w:i/>
                          <w:sz w:val="20"/>
                          <w:szCs w:val="20"/>
                        </w:rPr>
                        <w:t>2.5 cm</w:t>
                      </w:r>
                    </w:p>
                    <w:p w14:paraId="6CCFA65A" w14:textId="77777777" w:rsidR="00B569D3" w:rsidRDefault="00B569D3" w:rsidP="00F665A8"/>
                  </w:txbxContent>
                </v:textbox>
              </v:shape>
            </w:pict>
          </mc:Fallback>
        </mc:AlternateContent>
      </w:r>
      <w:r w:rsidR="00BC65FC" w:rsidRPr="008568DB">
        <w:t>Background</w:t>
      </w:r>
      <w:bookmarkEnd w:id="23"/>
      <w:bookmarkEnd w:id="24"/>
    </w:p>
    <w:p w14:paraId="42FD5068" w14:textId="34634BB8" w:rsidR="00587DDB" w:rsidRDefault="00587DDB" w:rsidP="00587DDB">
      <w:pPr>
        <w:spacing w:line="480" w:lineRule="auto"/>
        <w:ind w:firstLine="811"/>
        <w:jc w:val="both"/>
        <w:rPr>
          <w:rFonts w:eastAsia="Calibri"/>
          <w:lang w:val="en-MY"/>
        </w:rPr>
      </w:pPr>
      <w:bookmarkStart w:id="26" w:name="_Toc458256"/>
      <w:r w:rsidRPr="00587DDB">
        <w:rPr>
          <w:rFonts w:eastAsia="Calibri"/>
          <w:lang w:val="en-MY"/>
        </w:rPr>
        <w:t>Briefly introduce the topic and its broader context. Explain why the topic is important in terms of socially, academically, or industrially. Mention existing problems, gaps, or issues that your project addresses. If relevant, mention recent developments or trends related to your topic.</w:t>
      </w:r>
    </w:p>
    <w:p w14:paraId="605C98B9" w14:textId="2B3430EA" w:rsidR="00587DDB" w:rsidRDefault="00587DDB" w:rsidP="00587DDB">
      <w:pPr>
        <w:spacing w:line="480" w:lineRule="auto"/>
        <w:ind w:firstLine="811"/>
        <w:jc w:val="both"/>
        <w:rPr>
          <w:rFonts w:eastAsia="Calibri"/>
          <w:lang w:val="en-MY"/>
        </w:rPr>
      </w:pPr>
      <w:r>
        <w:rPr>
          <w:rFonts w:eastAsia="Calibri"/>
          <w:lang w:val="en-MY"/>
        </w:rPr>
        <w:t>Use size 12, font Times New Roman for all body text with double spacing.</w:t>
      </w:r>
    </w:p>
    <w:p w14:paraId="0C455D53" w14:textId="6291BF1A" w:rsidR="004A6A15" w:rsidRDefault="004A6A15" w:rsidP="00587DDB">
      <w:pPr>
        <w:spacing w:line="480" w:lineRule="auto"/>
        <w:ind w:firstLine="811"/>
        <w:jc w:val="both"/>
        <w:rPr>
          <w:rFonts w:eastAsia="Calibri"/>
          <w:lang w:val="en-MY"/>
        </w:rPr>
      </w:pPr>
      <w:r w:rsidRPr="004A6A15">
        <w:drawing>
          <wp:inline distT="0" distB="0" distL="0" distR="0" wp14:anchorId="0C5D3E50" wp14:editId="33AB2960">
            <wp:extent cx="2448000" cy="3180111"/>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3398" cy="3252076"/>
                    </a:xfrm>
                    <a:prstGeom prst="rect">
                      <a:avLst/>
                    </a:prstGeom>
                  </pic:spPr>
                </pic:pic>
              </a:graphicData>
            </a:graphic>
          </wp:inline>
        </w:drawing>
      </w:r>
    </w:p>
    <w:p w14:paraId="55F50BD0" w14:textId="2ABA9E3A" w:rsidR="004A6A15" w:rsidRDefault="004A6A15" w:rsidP="00587DDB">
      <w:pPr>
        <w:spacing w:line="480" w:lineRule="auto"/>
        <w:ind w:firstLine="811"/>
        <w:jc w:val="both"/>
        <w:rPr>
          <w:rFonts w:eastAsia="Calibri"/>
          <w:lang w:val="en-MY"/>
        </w:rPr>
      </w:pPr>
    </w:p>
    <w:p w14:paraId="5454E452" w14:textId="2A025616" w:rsidR="004A6A15" w:rsidRDefault="004A6A15" w:rsidP="00587DDB">
      <w:pPr>
        <w:spacing w:line="480" w:lineRule="auto"/>
        <w:ind w:firstLine="811"/>
        <w:jc w:val="both"/>
        <w:rPr>
          <w:rFonts w:eastAsia="Calibri"/>
          <w:lang w:val="en-MY"/>
        </w:rPr>
      </w:pPr>
    </w:p>
    <w:p w14:paraId="36AD65EE" w14:textId="7E765C6F" w:rsidR="004A6A15" w:rsidRDefault="004A6A15" w:rsidP="00587DDB">
      <w:pPr>
        <w:spacing w:line="480" w:lineRule="auto"/>
        <w:ind w:firstLine="811"/>
        <w:jc w:val="both"/>
        <w:rPr>
          <w:rFonts w:eastAsia="Calibri"/>
          <w:lang w:val="en-MY"/>
        </w:rPr>
      </w:pPr>
    </w:p>
    <w:p w14:paraId="1DC510ED" w14:textId="03756C9F" w:rsidR="004A6A15" w:rsidRDefault="004A6A15" w:rsidP="00587DDB">
      <w:pPr>
        <w:spacing w:line="480" w:lineRule="auto"/>
        <w:ind w:firstLine="811"/>
        <w:jc w:val="both"/>
        <w:rPr>
          <w:rFonts w:eastAsia="Calibri"/>
          <w:lang w:val="en-MY"/>
        </w:rPr>
      </w:pPr>
    </w:p>
    <w:p w14:paraId="4AD4B7FF" w14:textId="77777777" w:rsidR="004A6A15" w:rsidRPr="00587DDB" w:rsidRDefault="004A6A15" w:rsidP="00587DDB">
      <w:pPr>
        <w:spacing w:line="480" w:lineRule="auto"/>
        <w:ind w:firstLine="811"/>
        <w:jc w:val="both"/>
        <w:rPr>
          <w:rFonts w:eastAsia="Calibri"/>
          <w:lang w:val="en-MY"/>
        </w:rPr>
      </w:pPr>
    </w:p>
    <w:p w14:paraId="5D9EA55B" w14:textId="6C972A27" w:rsidR="00416F2D" w:rsidRPr="00416F2D" w:rsidRDefault="00BC65FC" w:rsidP="000E757C">
      <w:pPr>
        <w:pStyle w:val="Heading2"/>
      </w:pPr>
      <w:bookmarkStart w:id="27" w:name="_Toc130887375"/>
      <w:r w:rsidRPr="00D41BF0">
        <w:lastRenderedPageBreak/>
        <w:t xml:space="preserve">Problem </w:t>
      </w:r>
      <w:r w:rsidR="00652F19">
        <w:t>s</w:t>
      </w:r>
      <w:r w:rsidRPr="00D41BF0">
        <w:t>tatement</w:t>
      </w:r>
      <w:bookmarkEnd w:id="26"/>
      <w:bookmarkEnd w:id="27"/>
    </w:p>
    <w:p w14:paraId="4B70F74B" w14:textId="484FB3FA" w:rsidR="00FA5C1D" w:rsidRDefault="00FA5C1D" w:rsidP="00FA5C1D">
      <w:pPr>
        <w:pStyle w:val="UTEMPARAGRAPH"/>
      </w:pPr>
      <w:bookmarkStart w:id="28" w:name="_Toc458257"/>
      <w:r>
        <w:t xml:space="preserve">Clearly state the problem or issue that your project aims to address. Explain why this problem is significant and worth investigating. Basically, your problem statement should be able to answer these questions: what is the problem? who is affected? why is it important to solve. </w:t>
      </w:r>
    </w:p>
    <w:p w14:paraId="47CBDE00" w14:textId="77777777" w:rsidR="00FA5C1D" w:rsidRDefault="00FA5C1D" w:rsidP="00FA5C1D">
      <w:pPr>
        <w:pStyle w:val="UTEMPARAGRAPH"/>
      </w:pPr>
      <w:r>
        <w:t xml:space="preserve">In addition, your problem statement for the project should relate to our PO6 (Engineer and Society – societal and global issues (health, cultural, etc) and PO7 (Environment and Sustainability, which includes Sustainable Development Goals (SDGs) by United Nations). </w:t>
      </w:r>
    </w:p>
    <w:p w14:paraId="25647329" w14:textId="1F29FC12" w:rsidR="00830670" w:rsidRDefault="00FA5C1D" w:rsidP="00FA5C1D">
      <w:pPr>
        <w:pStyle w:val="UTEMPARAGRAPH"/>
      </w:pPr>
      <w:r>
        <w:t xml:space="preserve">Therefore, when you write your problem statement, include or link the problem to relevant societal, environmental, or global issues, not just technical problems. So, you are not just saying, “System X is inefficient,” but you are also explaining how that inefficiency impacts people, health, culture, society, or the environment. </w:t>
      </w:r>
      <w:r w:rsidR="00BC5DD5" w:rsidRPr="00744AA7">
        <w:t xml:space="preserve"> </w:t>
      </w:r>
    </w:p>
    <w:p w14:paraId="7001DC4F" w14:textId="6F878253" w:rsidR="00C0568C" w:rsidRDefault="003A4058" w:rsidP="000E757C">
      <w:pPr>
        <w:pStyle w:val="Heading2"/>
      </w:pPr>
      <w:bookmarkStart w:id="29" w:name="_Toc130887376"/>
      <w:r>
        <w:t>Project</w:t>
      </w:r>
      <w:r w:rsidR="00EF3187">
        <w:t xml:space="preserve"> </w:t>
      </w:r>
      <w:r w:rsidR="00652F19">
        <w:t>o</w:t>
      </w:r>
      <w:r w:rsidR="002615F2">
        <w:t>bjective</w:t>
      </w:r>
      <w:bookmarkEnd w:id="28"/>
      <w:bookmarkEnd w:id="29"/>
    </w:p>
    <w:p w14:paraId="59A8E4C5" w14:textId="77777777" w:rsidR="00BC28D4" w:rsidRPr="00CE36D0" w:rsidRDefault="008A12AE" w:rsidP="00BC28D4">
      <w:pPr>
        <w:spacing w:line="480" w:lineRule="auto"/>
        <w:ind w:firstLine="811"/>
        <w:jc w:val="both"/>
      </w:pPr>
      <w:r>
        <w:t xml:space="preserve">Outline the main goals of your project. What do you aim to achieve? </w:t>
      </w:r>
      <w:r w:rsidR="00BC28D4" w:rsidRPr="00CE36D0">
        <w:t>In most project development processes, once you have reviewed the relevant literature and gathered ideas from previous work, the next step is to design the project prototype. After the design phase, you proceed to develop the prototype, and finally, you test or evaluate it to determine whether it functions as intended.</w:t>
      </w:r>
    </w:p>
    <w:p w14:paraId="126DAF50" w14:textId="6989BD9F" w:rsidR="00BC5DD5" w:rsidRDefault="00BC28D4" w:rsidP="00EE2C20">
      <w:pPr>
        <w:spacing w:line="480" w:lineRule="auto"/>
        <w:ind w:firstLine="811"/>
        <w:jc w:val="both"/>
      </w:pPr>
      <w:r w:rsidRPr="00CE36D0">
        <w:t>Therefore, the project has three main objectives: to design, to develop, and to evaluate (or test) the prototype.</w:t>
      </w:r>
    </w:p>
    <w:p w14:paraId="14EB3B73" w14:textId="1DD62A75" w:rsidR="00BC5DD5" w:rsidRPr="00091D37" w:rsidRDefault="00BC5DD5" w:rsidP="00F34C5F">
      <w:pPr>
        <w:pStyle w:val="UTEMPARALISTabc"/>
        <w:ind w:hanging="630"/>
      </w:pPr>
      <w:r w:rsidRPr="00091D37">
        <w:t xml:space="preserve">To </w:t>
      </w:r>
      <w:r w:rsidR="00FA5C1D">
        <w:t>design ...</w:t>
      </w:r>
    </w:p>
    <w:p w14:paraId="1F5464C6" w14:textId="3132D732" w:rsidR="00BC5DD5" w:rsidRPr="00091D37" w:rsidRDefault="00BC5DD5" w:rsidP="00F34C5F">
      <w:pPr>
        <w:pStyle w:val="UTEMPARALISTabc"/>
        <w:ind w:hanging="630"/>
      </w:pPr>
      <w:r w:rsidRPr="00091D37">
        <w:t xml:space="preserve">To </w:t>
      </w:r>
      <w:r w:rsidR="00FA5C1D">
        <w:t>develop ...</w:t>
      </w:r>
    </w:p>
    <w:p w14:paraId="03AACA0A" w14:textId="723FD4D5" w:rsidR="00BC5DD5" w:rsidRPr="00091D37" w:rsidRDefault="00BC5DD5" w:rsidP="00F34C5F">
      <w:pPr>
        <w:pStyle w:val="UTEMPARALISTabc"/>
        <w:ind w:hanging="630"/>
      </w:pPr>
      <w:r w:rsidRPr="00091D37">
        <w:t xml:space="preserve">To </w:t>
      </w:r>
      <w:r w:rsidR="00FA5C1D">
        <w:t>evaluate ...</w:t>
      </w:r>
    </w:p>
    <w:p w14:paraId="36F81C83" w14:textId="5363B3DC" w:rsidR="00EF3187" w:rsidRPr="0017761D" w:rsidRDefault="00610742" w:rsidP="000E757C">
      <w:pPr>
        <w:pStyle w:val="Heading2"/>
      </w:pPr>
      <w:bookmarkStart w:id="30" w:name="_Toc458260"/>
      <w:bookmarkStart w:id="31" w:name="_Toc130887377"/>
      <w:r w:rsidRPr="0017761D">
        <w:lastRenderedPageBreak/>
        <w:t xml:space="preserve">Scope of </w:t>
      </w:r>
      <w:bookmarkEnd w:id="30"/>
      <w:r w:rsidR="00652F19">
        <w:t>the p</w:t>
      </w:r>
      <w:r w:rsidR="00C42480">
        <w:t>roject</w:t>
      </w:r>
      <w:bookmarkEnd w:id="31"/>
    </w:p>
    <w:p w14:paraId="676A99DD" w14:textId="593D4013" w:rsidR="00BC5DD5" w:rsidRDefault="00BC5DD5" w:rsidP="000E757C">
      <w:pPr>
        <w:pStyle w:val="UTEMPARAGRAPH"/>
      </w:pPr>
      <w:r>
        <w:t xml:space="preserve">The scope of this </w:t>
      </w:r>
      <w:r w:rsidR="001D7F5D">
        <w:t>project</w:t>
      </w:r>
      <w:r>
        <w:t xml:space="preserve"> are as follows</w:t>
      </w:r>
      <w:r w:rsidR="00FD1DC6">
        <w:t xml:space="preserve"> (Provide a quick overview of what your project will cover) </w:t>
      </w:r>
      <w:r>
        <w:t>:</w:t>
      </w:r>
    </w:p>
    <w:p w14:paraId="74F761FF" w14:textId="2CFACC77" w:rsidR="00342418" w:rsidRDefault="00FD1DC6" w:rsidP="008421B7">
      <w:pPr>
        <w:pStyle w:val="UTEMPARALISTabc"/>
        <w:numPr>
          <w:ilvl w:val="0"/>
          <w:numId w:val="31"/>
        </w:numPr>
        <w:ind w:left="1440" w:hanging="630"/>
      </w:pPr>
      <w:r>
        <w:t>...</w:t>
      </w:r>
      <w:r w:rsidR="00342418">
        <w:t>.</w:t>
      </w:r>
    </w:p>
    <w:p w14:paraId="46D2D719" w14:textId="32F6EF3F" w:rsidR="00342418" w:rsidRDefault="00FD1DC6" w:rsidP="008421B7">
      <w:pPr>
        <w:pStyle w:val="UTEMPARALISTabc"/>
        <w:numPr>
          <w:ilvl w:val="0"/>
          <w:numId w:val="31"/>
        </w:numPr>
        <w:ind w:left="1440" w:hanging="630"/>
      </w:pPr>
      <w:r>
        <w:t xml:space="preserve">... </w:t>
      </w:r>
      <w:r w:rsidR="00342418">
        <w:t xml:space="preserve"> </w:t>
      </w:r>
    </w:p>
    <w:p w14:paraId="58E51F86" w14:textId="26148B59" w:rsidR="00342418" w:rsidRDefault="00FD1DC6" w:rsidP="008421B7">
      <w:pPr>
        <w:pStyle w:val="UTEMPARALISTabc"/>
        <w:numPr>
          <w:ilvl w:val="0"/>
          <w:numId w:val="31"/>
        </w:numPr>
        <w:ind w:left="1440" w:hanging="630"/>
      </w:pPr>
      <w:r>
        <w:t xml:space="preserve">... </w:t>
      </w:r>
      <w:r w:rsidR="00342418" w:rsidRPr="00342418">
        <w:t xml:space="preserve"> </w:t>
      </w:r>
    </w:p>
    <w:p w14:paraId="4F613DAB" w14:textId="400DB13F" w:rsidR="00342418" w:rsidRDefault="00FD1DC6" w:rsidP="008421B7">
      <w:pPr>
        <w:pStyle w:val="UTEMPARALISTabc"/>
        <w:numPr>
          <w:ilvl w:val="0"/>
          <w:numId w:val="31"/>
        </w:numPr>
        <w:ind w:left="1440" w:hanging="630"/>
      </w:pPr>
      <w:r>
        <w:t xml:space="preserve">.... </w:t>
      </w:r>
    </w:p>
    <w:p w14:paraId="5C1379D8" w14:textId="2787DAE4" w:rsidR="00892C34" w:rsidRPr="00892C34" w:rsidRDefault="00892C34" w:rsidP="00892C34">
      <w:pPr>
        <w:pStyle w:val="UTEMPARALISTabc"/>
        <w:numPr>
          <w:ilvl w:val="0"/>
          <w:numId w:val="0"/>
        </w:numPr>
        <w:ind w:left="1080"/>
      </w:pPr>
    </w:p>
    <w:p w14:paraId="3CCBFBB7" w14:textId="2CD08ECB" w:rsidR="00BC5DD5" w:rsidRPr="00744AA7" w:rsidRDefault="00BC5DD5" w:rsidP="009A7613">
      <w:pPr>
        <w:pStyle w:val="UTEMPARALISTabc"/>
        <w:numPr>
          <w:ilvl w:val="0"/>
          <w:numId w:val="0"/>
        </w:numPr>
        <w:ind w:left="1440"/>
      </w:pPr>
    </w:p>
    <w:p w14:paraId="78846FC6" w14:textId="77777777" w:rsidR="005A4899" w:rsidRDefault="00D705DE" w:rsidP="00D566C3">
      <w:pPr>
        <w:pStyle w:val="Heading1"/>
        <w:spacing w:before="480" w:after="480"/>
      </w:pPr>
      <w:r>
        <w:lastRenderedPageBreak/>
        <w:br/>
      </w:r>
      <w:r w:rsidR="00EF2375">
        <w:br/>
      </w:r>
      <w:r w:rsidR="006A6AAD" w:rsidRPr="006A6AAD">
        <w:br/>
      </w:r>
      <w:bookmarkStart w:id="32" w:name="_Toc458264"/>
      <w:bookmarkStart w:id="33" w:name="_Toc130887378"/>
      <w:r w:rsidR="001F4C6F" w:rsidRPr="006A6AAD">
        <w:t>LITERATURE REVIEW</w:t>
      </w:r>
      <w:bookmarkEnd w:id="32"/>
      <w:bookmarkEnd w:id="33"/>
    </w:p>
    <w:p w14:paraId="0BC0F180" w14:textId="77777777" w:rsidR="00082545" w:rsidRDefault="000C7648" w:rsidP="000E757C">
      <w:pPr>
        <w:pStyle w:val="Heading2"/>
      </w:pPr>
      <w:bookmarkStart w:id="34" w:name="_Toc130887379"/>
      <w:r>
        <w:t>Introduction</w:t>
      </w:r>
      <w:bookmarkEnd w:id="34"/>
    </w:p>
    <w:p w14:paraId="42D680C2" w14:textId="77777777" w:rsidR="00B3616C" w:rsidRPr="00B3616C" w:rsidRDefault="00CA030E" w:rsidP="00B3616C">
      <w:pPr>
        <w:spacing w:line="480" w:lineRule="auto"/>
        <w:ind w:firstLine="811"/>
        <w:jc w:val="both"/>
        <w:rPr>
          <w:lang w:val="en-MY"/>
        </w:rPr>
      </w:pPr>
      <w:r w:rsidRPr="00CE36D0">
        <w:t>Brief overview of what this section will cover.</w:t>
      </w:r>
      <w:r>
        <w:t xml:space="preserve"> </w:t>
      </w:r>
      <w:r w:rsidRPr="00CE36D0">
        <w:t>Mention the themes or areas you’ll be reviewing (e.g., past technologies, algorithms, case studies, etc.).</w:t>
      </w:r>
      <w:r w:rsidR="00A61F07">
        <w:t xml:space="preserve"> </w:t>
      </w:r>
      <w:r w:rsidR="00B3616C" w:rsidRPr="00B3616C">
        <w:rPr>
          <w:lang w:val="en-MY"/>
        </w:rPr>
        <w:t>Use credible sources: journals, conference papers, books, theses, industry reports.</w:t>
      </w:r>
    </w:p>
    <w:p w14:paraId="0A2946E2" w14:textId="77777777" w:rsidR="00B3616C" w:rsidRPr="00B3616C" w:rsidRDefault="00B3616C" w:rsidP="00B3616C">
      <w:pPr>
        <w:spacing w:line="480" w:lineRule="auto"/>
        <w:ind w:firstLine="811"/>
        <w:jc w:val="both"/>
        <w:rPr>
          <w:lang w:val="en-MY"/>
        </w:rPr>
      </w:pPr>
      <w:r w:rsidRPr="00B3616C">
        <w:rPr>
          <w:lang w:val="en-MY"/>
        </w:rPr>
        <w:t>Organize the review thematically, chronologically, or methodologically.</w:t>
      </w:r>
    </w:p>
    <w:p w14:paraId="2B0A9057" w14:textId="362B3B36" w:rsidR="00B60B22" w:rsidRDefault="00CA030E" w:rsidP="000E757C">
      <w:pPr>
        <w:pStyle w:val="Heading2"/>
      </w:pPr>
      <w:bookmarkStart w:id="35" w:name="_Toc130887381"/>
      <w:r>
        <w:t xml:space="preserve">Review of </w:t>
      </w:r>
      <w:r w:rsidR="00652F19">
        <w:t>the e</w:t>
      </w:r>
      <w:r>
        <w:t xml:space="preserve">xisting </w:t>
      </w:r>
      <w:r w:rsidR="00652F19">
        <w:t>w</w:t>
      </w:r>
      <w:r>
        <w:t>orks (</w:t>
      </w:r>
      <w:r w:rsidR="00652F19">
        <w:t>s</w:t>
      </w:r>
      <w:r w:rsidR="009C0172">
        <w:t xml:space="preserve">ample </w:t>
      </w:r>
      <w:r w:rsidR="00652F19">
        <w:t>s</w:t>
      </w:r>
      <w:r w:rsidR="00985C2A">
        <w:t xml:space="preserve">ubtopic </w:t>
      </w:r>
      <w:r w:rsidR="00652F19">
        <w:t>l</w:t>
      </w:r>
      <w:r w:rsidR="00985C2A">
        <w:t>evel 1</w:t>
      </w:r>
      <w:bookmarkEnd w:id="35"/>
      <w:r>
        <w:t>)</w:t>
      </w:r>
    </w:p>
    <w:p w14:paraId="6DACC0EE" w14:textId="1A5B3CF2" w:rsidR="00CA030E" w:rsidRPr="00CE36D0" w:rsidRDefault="00CA030E" w:rsidP="00CA030E">
      <w:pPr>
        <w:spacing w:line="480" w:lineRule="auto"/>
        <w:ind w:firstLine="811"/>
        <w:jc w:val="both"/>
      </w:pPr>
      <w:bookmarkStart w:id="36" w:name="_Toc458266"/>
      <w:bookmarkStart w:id="37" w:name="_Toc458267"/>
      <w:r w:rsidRPr="00CE36D0">
        <w:t>Summarize key studies, papers, journal articles, reports, or systems related to your topic.</w:t>
      </w:r>
      <w:r>
        <w:t xml:space="preserve"> </w:t>
      </w:r>
      <w:r w:rsidRPr="00CE36D0">
        <w:t>Highlight:</w:t>
      </w:r>
      <w:r>
        <w:t xml:space="preserve"> </w:t>
      </w:r>
      <w:r w:rsidRPr="00CE36D0">
        <w:t>Objectives of the study</w:t>
      </w:r>
      <w:r>
        <w:t xml:space="preserve">, </w:t>
      </w:r>
      <w:r w:rsidR="00B569D3">
        <w:t>m</w:t>
      </w:r>
      <w:r w:rsidRPr="00CE36D0">
        <w:t>ethods or technologies used</w:t>
      </w:r>
      <w:r>
        <w:t xml:space="preserve">, </w:t>
      </w:r>
      <w:r w:rsidR="00B569D3">
        <w:t>k</w:t>
      </w:r>
      <w:r w:rsidRPr="00CE36D0">
        <w:t>ey findings or results</w:t>
      </w:r>
      <w:r>
        <w:t>, l</w:t>
      </w:r>
      <w:r w:rsidRPr="00CE36D0">
        <w:t>imitations of each work</w:t>
      </w:r>
      <w:r>
        <w:t>.</w:t>
      </w:r>
    </w:p>
    <w:p w14:paraId="17725C6E" w14:textId="0C7D997B" w:rsidR="00CA030E" w:rsidRPr="00CE36D0" w:rsidRDefault="00CA030E" w:rsidP="00CA030E">
      <w:pPr>
        <w:spacing w:line="480" w:lineRule="auto"/>
        <w:ind w:firstLine="811"/>
        <w:jc w:val="both"/>
      </w:pPr>
      <w:r w:rsidRPr="00CE36D0">
        <w:t>Use citations for all references (IEEE</w:t>
      </w:r>
      <w:r>
        <w:t xml:space="preserve"> </w:t>
      </w:r>
      <w:r w:rsidRPr="00CE36D0">
        <w:t>format).</w:t>
      </w:r>
    </w:p>
    <w:p w14:paraId="51BE7A80" w14:textId="058A33F9" w:rsidR="00057A7D" w:rsidRDefault="009C0172" w:rsidP="000E757C">
      <w:pPr>
        <w:pStyle w:val="Heading3"/>
      </w:pPr>
      <w:bookmarkStart w:id="38" w:name="_Toc130887382"/>
      <w:bookmarkEnd w:id="36"/>
      <w:r>
        <w:t xml:space="preserve">Sample </w:t>
      </w:r>
      <w:r w:rsidR="00985C2A">
        <w:t xml:space="preserve">sub- topic </w:t>
      </w:r>
      <w:r w:rsidR="00652F19">
        <w:t>l</w:t>
      </w:r>
      <w:r w:rsidR="00985C2A">
        <w:t>evel 2</w:t>
      </w:r>
      <w:bookmarkEnd w:id="38"/>
    </w:p>
    <w:bookmarkEnd w:id="37"/>
    <w:p w14:paraId="593705C3" w14:textId="77777777" w:rsidR="00B569D3" w:rsidRDefault="00B569D3" w:rsidP="00B569D3">
      <w:pPr>
        <w:spacing w:line="480" w:lineRule="auto"/>
        <w:ind w:firstLine="811"/>
        <w:jc w:val="both"/>
      </w:pPr>
      <w:r w:rsidRPr="00CE36D0">
        <w:t>Compare the strengths and weaknesses of each work.</w:t>
      </w:r>
      <w:r>
        <w:t xml:space="preserve"> </w:t>
      </w:r>
      <w:r w:rsidRPr="00CE36D0">
        <w:t>Identify patterns, trends, or contradictions.</w:t>
      </w:r>
      <w:r>
        <w:t xml:space="preserve"> </w:t>
      </w:r>
    </w:p>
    <w:p w14:paraId="5B73F4D8" w14:textId="536EB588" w:rsidR="00B569D3" w:rsidRPr="00CE36D0" w:rsidRDefault="00B569D3" w:rsidP="00B569D3">
      <w:pPr>
        <w:spacing w:line="480" w:lineRule="auto"/>
        <w:ind w:firstLine="811"/>
        <w:jc w:val="both"/>
      </w:pPr>
      <w:r w:rsidRPr="00CE36D0">
        <w:t>You can use tables to show comparisons between methods, features, technologies, etc.</w:t>
      </w:r>
    </w:p>
    <w:p w14:paraId="0D47395D" w14:textId="07849173" w:rsidR="00E8623D" w:rsidRDefault="00985C2A" w:rsidP="00086939">
      <w:pPr>
        <w:pStyle w:val="Heading4"/>
        <w:rPr>
          <w:lang w:val="en-US"/>
        </w:rPr>
      </w:pPr>
      <w:bookmarkStart w:id="39" w:name="_Toc130887383"/>
      <w:r>
        <w:rPr>
          <w:lang w:val="en-US"/>
        </w:rPr>
        <w:t>Sample paragraph of subtopic level 3</w:t>
      </w:r>
      <w:bookmarkEnd w:id="39"/>
    </w:p>
    <w:p w14:paraId="5F2B2E16" w14:textId="2B955A6F" w:rsidR="00B569D3" w:rsidRPr="00CE36D0" w:rsidRDefault="00B569D3" w:rsidP="00B569D3">
      <w:pPr>
        <w:spacing w:line="480" w:lineRule="auto"/>
        <w:ind w:firstLine="811"/>
        <w:jc w:val="both"/>
      </w:pPr>
      <w:r w:rsidRPr="00CE36D0">
        <w:t>Clearly explain how your project fits into the existing body of knowledge.</w:t>
      </w:r>
      <w:r>
        <w:t xml:space="preserve"> </w:t>
      </w:r>
    </w:p>
    <w:p w14:paraId="00706959" w14:textId="644B0204" w:rsidR="00BC5DD5" w:rsidRDefault="00BC5DD5" w:rsidP="000E757C">
      <w:pPr>
        <w:pStyle w:val="UTEMPARAGRAPH"/>
        <w:rPr>
          <w:lang w:val="en-US"/>
        </w:rPr>
      </w:pPr>
      <w:r w:rsidRPr="00D57BB6">
        <w:rPr>
          <w:lang w:val="en-US"/>
        </w:rPr>
        <w:t xml:space="preserve"> </w:t>
      </w:r>
    </w:p>
    <w:p w14:paraId="73863686" w14:textId="6EECD44F" w:rsidR="00BA60B9" w:rsidRDefault="00BA60B9" w:rsidP="000E757C">
      <w:pPr>
        <w:pStyle w:val="Heading2"/>
      </w:pPr>
      <w:bookmarkStart w:id="40" w:name="_Toc130887384"/>
      <w:r w:rsidRPr="00C33022">
        <w:lastRenderedPageBreak/>
        <w:t xml:space="preserve">This is just a sample of a very long </w:t>
      </w:r>
      <w:r w:rsidR="00985C2A">
        <w:t>subtopic level 2 title</w:t>
      </w:r>
      <w:r w:rsidRPr="00C33022">
        <w:t xml:space="preserve"> which consists of two </w:t>
      </w:r>
      <w:r w:rsidR="00985C2A">
        <w:t xml:space="preserve"> or more </w:t>
      </w:r>
      <w:r w:rsidRPr="00C33022">
        <w:t>lines</w:t>
      </w:r>
      <w:bookmarkEnd w:id="40"/>
      <w:r w:rsidRPr="00C33022">
        <w:t xml:space="preserve"> </w:t>
      </w:r>
    </w:p>
    <w:p w14:paraId="7EE69F8C" w14:textId="77777777" w:rsidR="00985C2A" w:rsidRPr="00C33022" w:rsidRDefault="00985C2A" w:rsidP="000E757C">
      <w:pPr>
        <w:pStyle w:val="Heading3"/>
        <w:rPr>
          <w:lang w:val="en-US"/>
        </w:rPr>
      </w:pPr>
      <w:bookmarkStart w:id="41" w:name="_Toc130887385"/>
      <w:r w:rsidRPr="00C33022">
        <w:rPr>
          <w:lang w:val="en-US"/>
        </w:rPr>
        <w:t xml:space="preserve">This is just a sample of a very long </w:t>
      </w:r>
      <w:r>
        <w:rPr>
          <w:lang w:val="en-US"/>
        </w:rPr>
        <w:t>subtopic level 2 title</w:t>
      </w:r>
      <w:r w:rsidRPr="00C33022">
        <w:rPr>
          <w:lang w:val="en-US"/>
        </w:rPr>
        <w:t xml:space="preserve"> which consists of two </w:t>
      </w:r>
      <w:r>
        <w:rPr>
          <w:lang w:val="en-US"/>
        </w:rPr>
        <w:t xml:space="preserve"> or more </w:t>
      </w:r>
      <w:r w:rsidRPr="00C33022">
        <w:rPr>
          <w:lang w:val="en-US"/>
        </w:rPr>
        <w:t>lines</w:t>
      </w:r>
      <w:bookmarkEnd w:id="41"/>
      <w:r w:rsidRPr="00C33022">
        <w:rPr>
          <w:lang w:val="en-US"/>
        </w:rPr>
        <w:t xml:space="preserve"> </w:t>
      </w:r>
    </w:p>
    <w:p w14:paraId="7083C6C0" w14:textId="77777777" w:rsidR="00985C2A" w:rsidRPr="00C33022" w:rsidRDefault="00985C2A" w:rsidP="00086939">
      <w:pPr>
        <w:pStyle w:val="Heading4"/>
        <w:rPr>
          <w:lang w:val="en-US"/>
        </w:rPr>
      </w:pPr>
      <w:bookmarkStart w:id="42" w:name="_Toc130887386"/>
      <w:r w:rsidRPr="00C33022">
        <w:rPr>
          <w:lang w:val="en-US"/>
        </w:rPr>
        <w:t xml:space="preserve">This is just a sample of a very long </w:t>
      </w:r>
      <w:r>
        <w:rPr>
          <w:lang w:val="en-US"/>
        </w:rPr>
        <w:t>subtopic level 3 title</w:t>
      </w:r>
      <w:r w:rsidRPr="00C33022">
        <w:rPr>
          <w:lang w:val="en-US"/>
        </w:rPr>
        <w:t xml:space="preserve"> which consists of two </w:t>
      </w:r>
      <w:r>
        <w:rPr>
          <w:lang w:val="en-US"/>
        </w:rPr>
        <w:t xml:space="preserve"> or more </w:t>
      </w:r>
      <w:r w:rsidRPr="00C33022">
        <w:rPr>
          <w:lang w:val="en-US"/>
        </w:rPr>
        <w:t>lines</w:t>
      </w:r>
      <w:bookmarkEnd w:id="42"/>
      <w:r w:rsidRPr="00C33022">
        <w:rPr>
          <w:lang w:val="en-US"/>
        </w:rPr>
        <w:t xml:space="preserve"> </w:t>
      </w:r>
    </w:p>
    <w:p w14:paraId="0A6CAE90" w14:textId="77777777" w:rsidR="009C0172" w:rsidRDefault="009C0172" w:rsidP="000E757C">
      <w:pPr>
        <w:pStyle w:val="Heading2"/>
      </w:pPr>
      <w:bookmarkStart w:id="43" w:name="_Toc130887387"/>
      <w:r>
        <w:t>Sample of lists (PROBLEM ON A,B AND C)</w:t>
      </w:r>
      <w:bookmarkEnd w:id="43"/>
    </w:p>
    <w:p w14:paraId="067172B4" w14:textId="77777777" w:rsidR="009C0172" w:rsidRPr="00230683" w:rsidRDefault="009C0172" w:rsidP="000E757C">
      <w:pPr>
        <w:pStyle w:val="UTEMPARAGRAPH"/>
      </w:pPr>
      <w:bookmarkStart w:id="44" w:name="_Toc458269"/>
      <w:r>
        <w:t>Sample of bullets:</w:t>
      </w:r>
    </w:p>
    <w:p w14:paraId="494A1332" w14:textId="77777777" w:rsidR="00C91EAC" w:rsidRDefault="00C91EAC" w:rsidP="005812E7">
      <w:pPr>
        <w:pStyle w:val="UTEMPARALISTbullet"/>
        <w:ind w:hanging="630"/>
      </w:pPr>
      <w:r>
        <w:t>Aaaa</w:t>
      </w:r>
    </w:p>
    <w:p w14:paraId="39CF3AA8" w14:textId="77777777" w:rsidR="00C91EAC" w:rsidRDefault="00C91EAC" w:rsidP="005812E7">
      <w:pPr>
        <w:pStyle w:val="UTEMPARALISTbullet"/>
        <w:ind w:hanging="630"/>
      </w:pPr>
      <w:r>
        <w:t>Bbbbb</w:t>
      </w:r>
    </w:p>
    <w:p w14:paraId="5E0A2289" w14:textId="77777777" w:rsidR="00C91EAC" w:rsidRDefault="00C91EAC" w:rsidP="005812E7">
      <w:pPr>
        <w:pStyle w:val="UTEMPARALISTbullet"/>
        <w:ind w:hanging="630"/>
      </w:pPr>
      <w:r>
        <w:t>cccc</w:t>
      </w:r>
    </w:p>
    <w:p w14:paraId="45DBC400" w14:textId="77777777" w:rsidR="00C91EAC" w:rsidRDefault="009C0172" w:rsidP="005812E7">
      <w:pPr>
        <w:pStyle w:val="UTEMPARALISTbullet"/>
        <w:ind w:hanging="630"/>
      </w:pPr>
      <w:r>
        <w:t xml:space="preserve">Radial </w:t>
      </w:r>
    </w:p>
    <w:p w14:paraId="1AFB12DD" w14:textId="77777777" w:rsidR="009C0172" w:rsidRPr="00230683" w:rsidRDefault="009C0172" w:rsidP="000E757C">
      <w:pPr>
        <w:pStyle w:val="UTEMPARAGRAPH"/>
      </w:pPr>
      <w:r>
        <w:t>Sample of a, b , c:</w:t>
      </w:r>
    </w:p>
    <w:p w14:paraId="2D0F5A1D" w14:textId="77777777" w:rsidR="00052913" w:rsidRDefault="00C91EAC" w:rsidP="005812E7">
      <w:pPr>
        <w:pStyle w:val="UTEMPARALISTabc"/>
        <w:numPr>
          <w:ilvl w:val="0"/>
          <w:numId w:val="25"/>
        </w:numPr>
        <w:ind w:left="1440" w:hanging="630"/>
      </w:pPr>
      <w:r>
        <w:t>aaaa</w:t>
      </w:r>
    </w:p>
    <w:p w14:paraId="4100DC5B" w14:textId="77777777" w:rsidR="00052913" w:rsidRDefault="00C91EAC" w:rsidP="005812E7">
      <w:pPr>
        <w:pStyle w:val="UTEMPARALISTabc"/>
        <w:numPr>
          <w:ilvl w:val="0"/>
          <w:numId w:val="25"/>
        </w:numPr>
        <w:ind w:left="1440" w:hanging="630"/>
      </w:pPr>
      <w:r>
        <w:t>bbbb</w:t>
      </w:r>
    </w:p>
    <w:p w14:paraId="59127662" w14:textId="77777777" w:rsidR="009C0172" w:rsidRPr="00B81072" w:rsidRDefault="00C91EAC" w:rsidP="005812E7">
      <w:pPr>
        <w:pStyle w:val="UTEMPARALISTabc"/>
        <w:numPr>
          <w:ilvl w:val="0"/>
          <w:numId w:val="25"/>
        </w:numPr>
        <w:ind w:left="1440" w:hanging="630"/>
      </w:pPr>
      <w:r>
        <w:t>ccccc</w:t>
      </w:r>
    </w:p>
    <w:p w14:paraId="345479F3" w14:textId="77777777" w:rsidR="009C0172" w:rsidRPr="00230683" w:rsidRDefault="009C0172" w:rsidP="000E757C">
      <w:pPr>
        <w:pStyle w:val="UTEMPARAGRAPH"/>
      </w:pPr>
      <w:r>
        <w:t xml:space="preserve">Sample of i, ii, iii. </w:t>
      </w:r>
    </w:p>
    <w:p w14:paraId="27D72BC8" w14:textId="77777777" w:rsidR="009C0172" w:rsidRPr="00C55B98" w:rsidRDefault="00C91EAC" w:rsidP="005812E7">
      <w:pPr>
        <w:pStyle w:val="UTEMPARALISTi"/>
        <w:numPr>
          <w:ilvl w:val="0"/>
          <w:numId w:val="24"/>
        </w:numPr>
        <w:ind w:left="1440" w:hanging="630"/>
      </w:pPr>
      <w:r>
        <w:t>aaaa</w:t>
      </w:r>
    </w:p>
    <w:p w14:paraId="04B75C98" w14:textId="77777777" w:rsidR="009C0172" w:rsidRPr="00C55B98" w:rsidRDefault="00C91EAC" w:rsidP="005812E7">
      <w:pPr>
        <w:pStyle w:val="UTEMPARALISTi"/>
        <w:ind w:left="1440" w:hanging="630"/>
      </w:pPr>
      <w:r>
        <w:t>bbbb</w:t>
      </w:r>
    </w:p>
    <w:p w14:paraId="0967EAE5" w14:textId="77777777" w:rsidR="009C0172" w:rsidRPr="00C55B98" w:rsidRDefault="00C91EAC" w:rsidP="005812E7">
      <w:pPr>
        <w:pStyle w:val="UTEMPARALISTi"/>
        <w:ind w:left="1440" w:hanging="630"/>
      </w:pPr>
      <w:r>
        <w:t>ccccc</w:t>
      </w:r>
    </w:p>
    <w:p w14:paraId="25EF4283" w14:textId="32626799" w:rsidR="0094312D" w:rsidRPr="000A551D" w:rsidRDefault="00FF1507" w:rsidP="000E757C">
      <w:pPr>
        <w:pStyle w:val="Heading2"/>
      </w:pPr>
      <w:bookmarkStart w:id="45" w:name="_Toc130887388"/>
      <w:r w:rsidRPr="000A551D">
        <w:t>A sample of small t</w:t>
      </w:r>
      <w:r w:rsidR="00E8623D" w:rsidRPr="000A551D">
        <w:t>able</w:t>
      </w:r>
      <w:bookmarkEnd w:id="44"/>
      <w:bookmarkEnd w:id="45"/>
    </w:p>
    <w:p w14:paraId="66D75881" w14:textId="3A9FB9B3" w:rsidR="00E8623D" w:rsidRDefault="00E8623D" w:rsidP="00146DBA">
      <w:pPr>
        <w:pStyle w:val="UTEMTABLEFIGURECAPTION"/>
      </w:pPr>
      <w:bookmarkStart w:id="46" w:name="_Ref451958"/>
      <w:bookmarkStart w:id="47" w:name="_Toc432904"/>
      <w:bookmarkStart w:id="48" w:name="_Toc81920257"/>
      <w:r w:rsidRPr="00540B04">
        <w:t xml:space="preserve">Table </w:t>
      </w:r>
      <w:r w:rsidR="001D69A9">
        <w:fldChar w:fldCharType="begin"/>
      </w:r>
      <w:r w:rsidR="001D69A9">
        <w:instrText xml:space="preserve"> STYLEREF 1 \s </w:instrText>
      </w:r>
      <w:r w:rsidR="001D69A9">
        <w:fldChar w:fldCharType="separate"/>
      </w:r>
      <w:r w:rsidR="008E5A14">
        <w:rPr>
          <w:noProof/>
        </w:rPr>
        <w:t>2</w:t>
      </w:r>
      <w:r w:rsidR="001D69A9">
        <w:fldChar w:fldCharType="end"/>
      </w:r>
      <w:r w:rsidR="001D69A9">
        <w:t>.</w:t>
      </w:r>
      <w:r w:rsidR="001D69A9">
        <w:fldChar w:fldCharType="begin"/>
      </w:r>
      <w:r w:rsidR="001D69A9">
        <w:instrText xml:space="preserve"> SEQ Table \* ARABIC \s 1 </w:instrText>
      </w:r>
      <w:r w:rsidR="001D69A9">
        <w:fldChar w:fldCharType="separate"/>
      </w:r>
      <w:r w:rsidR="008E5A14">
        <w:rPr>
          <w:noProof/>
        </w:rPr>
        <w:t>1</w:t>
      </w:r>
      <w:r w:rsidR="001D69A9">
        <w:fldChar w:fldCharType="end"/>
      </w:r>
      <w:bookmarkEnd w:id="46"/>
      <w:bookmarkEnd w:id="47"/>
      <w:r w:rsidR="00863CF5">
        <w:tab/>
      </w:r>
      <w:r w:rsidR="00C91EAC">
        <w:t>This is a sample caption for table. Please push tab once after the table number before you type the caption.</w:t>
      </w:r>
      <w:bookmarkEnd w:id="48"/>
    </w:p>
    <w:tbl>
      <w:tblPr>
        <w:tblW w:w="81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2127"/>
        <w:gridCol w:w="1242"/>
        <w:gridCol w:w="1242"/>
      </w:tblGrid>
      <w:tr w:rsidR="00BC5DD5" w:rsidRPr="00052913" w14:paraId="5E6F74A5" w14:textId="77777777" w:rsidTr="00C91EAC">
        <w:trPr>
          <w:trHeight w:val="592"/>
        </w:trPr>
        <w:tc>
          <w:tcPr>
            <w:tcW w:w="1560" w:type="dxa"/>
            <w:vAlign w:val="center"/>
          </w:tcPr>
          <w:p w14:paraId="6E6B408D" w14:textId="77777777" w:rsidR="00BC5DD5" w:rsidRPr="00052913" w:rsidRDefault="00BC5DD5" w:rsidP="00BC5DD5">
            <w:pPr>
              <w:jc w:val="center"/>
              <w:rPr>
                <w:color w:val="000000"/>
              </w:rPr>
            </w:pPr>
            <w:r w:rsidRPr="00052913">
              <w:rPr>
                <w:color w:val="000000"/>
              </w:rPr>
              <w:lastRenderedPageBreak/>
              <w:t>RF type</w:t>
            </w:r>
          </w:p>
        </w:tc>
        <w:tc>
          <w:tcPr>
            <w:tcW w:w="1984" w:type="dxa"/>
            <w:shd w:val="clear" w:color="auto" w:fill="auto"/>
            <w:vAlign w:val="center"/>
          </w:tcPr>
          <w:p w14:paraId="23984C72" w14:textId="77777777" w:rsidR="00BC5DD5" w:rsidRPr="00052913" w:rsidRDefault="00BC5DD5" w:rsidP="00BC5DD5">
            <w:pPr>
              <w:jc w:val="center"/>
              <w:rPr>
                <w:color w:val="000000"/>
              </w:rPr>
            </w:pPr>
            <w:r w:rsidRPr="00052913">
              <w:rPr>
                <w:color w:val="000000"/>
              </w:rPr>
              <w:t xml:space="preserve">Estimated total feeder </w:t>
            </w:r>
            <w:r w:rsidRPr="00052913">
              <w:rPr>
                <w:color w:val="000000"/>
              </w:rPr>
              <w:br/>
              <w:t>TL  (MWh)</w:t>
            </w:r>
          </w:p>
        </w:tc>
        <w:tc>
          <w:tcPr>
            <w:tcW w:w="2127" w:type="dxa"/>
            <w:shd w:val="clear" w:color="auto" w:fill="auto"/>
            <w:vAlign w:val="center"/>
          </w:tcPr>
          <w:p w14:paraId="24B9888F" w14:textId="77777777" w:rsidR="00BC5DD5" w:rsidRPr="00052913" w:rsidRDefault="00BC5DD5" w:rsidP="00BC5DD5">
            <w:pPr>
              <w:jc w:val="center"/>
              <w:rPr>
                <w:color w:val="000000"/>
              </w:rPr>
            </w:pPr>
            <w:r w:rsidRPr="00052913">
              <w:rPr>
                <w:color w:val="000000"/>
              </w:rPr>
              <w:t>Simulated feeder TL  (time series) (MWh)</w:t>
            </w:r>
          </w:p>
        </w:tc>
        <w:tc>
          <w:tcPr>
            <w:tcW w:w="1242" w:type="dxa"/>
            <w:shd w:val="clear" w:color="auto" w:fill="auto"/>
            <w:vAlign w:val="center"/>
          </w:tcPr>
          <w:p w14:paraId="7CB892F0" w14:textId="77777777" w:rsidR="00BC5DD5" w:rsidRPr="00052913" w:rsidRDefault="00BC5DD5" w:rsidP="00BC5DD5">
            <w:pPr>
              <w:jc w:val="center"/>
              <w:rPr>
                <w:color w:val="000000"/>
              </w:rPr>
            </w:pPr>
            <w:r w:rsidRPr="00052913">
              <w:rPr>
                <w:color w:val="000000"/>
              </w:rPr>
              <w:t>Difference (MWh)</w:t>
            </w:r>
          </w:p>
        </w:tc>
        <w:tc>
          <w:tcPr>
            <w:tcW w:w="1242" w:type="dxa"/>
            <w:shd w:val="clear" w:color="auto" w:fill="auto"/>
            <w:vAlign w:val="center"/>
          </w:tcPr>
          <w:p w14:paraId="4FE9FBD8" w14:textId="77777777" w:rsidR="00BC5DD5" w:rsidRPr="00052913" w:rsidRDefault="00BC5DD5" w:rsidP="00BC5DD5">
            <w:pPr>
              <w:jc w:val="center"/>
              <w:rPr>
                <w:color w:val="000000"/>
              </w:rPr>
            </w:pPr>
            <w:r w:rsidRPr="00052913">
              <w:rPr>
                <w:color w:val="000000"/>
              </w:rPr>
              <w:t>% Difference</w:t>
            </w:r>
          </w:p>
        </w:tc>
      </w:tr>
      <w:tr w:rsidR="00BC5DD5" w:rsidRPr="00052913" w14:paraId="20693AA9" w14:textId="77777777" w:rsidTr="00C91EAC">
        <w:trPr>
          <w:trHeight w:val="180"/>
        </w:trPr>
        <w:tc>
          <w:tcPr>
            <w:tcW w:w="1560" w:type="dxa"/>
          </w:tcPr>
          <w:p w14:paraId="74DABC59" w14:textId="77777777" w:rsidR="00BC5DD5" w:rsidRPr="00052913" w:rsidRDefault="00BC5DD5" w:rsidP="00BC5DD5">
            <w:pPr>
              <w:jc w:val="center"/>
              <w:rPr>
                <w:color w:val="000000"/>
              </w:rPr>
            </w:pPr>
            <w:r w:rsidRPr="00052913">
              <w:rPr>
                <w:color w:val="000000"/>
              </w:rPr>
              <w:t>1</w:t>
            </w:r>
          </w:p>
        </w:tc>
        <w:tc>
          <w:tcPr>
            <w:tcW w:w="1984" w:type="dxa"/>
            <w:shd w:val="clear" w:color="auto" w:fill="auto"/>
            <w:noWrap/>
            <w:vAlign w:val="center"/>
          </w:tcPr>
          <w:p w14:paraId="06789D71" w14:textId="77777777" w:rsidR="00BC5DD5" w:rsidRPr="00052913" w:rsidRDefault="00BC5DD5" w:rsidP="00BC5DD5">
            <w:pPr>
              <w:jc w:val="center"/>
              <w:rPr>
                <w:color w:val="000000"/>
              </w:rPr>
            </w:pPr>
            <w:r w:rsidRPr="00052913">
              <w:rPr>
                <w:color w:val="000000"/>
              </w:rPr>
              <w:t>11.45</w:t>
            </w:r>
          </w:p>
        </w:tc>
        <w:tc>
          <w:tcPr>
            <w:tcW w:w="2127" w:type="dxa"/>
            <w:shd w:val="clear" w:color="auto" w:fill="auto"/>
            <w:noWrap/>
            <w:vAlign w:val="center"/>
          </w:tcPr>
          <w:p w14:paraId="5C3CBC4F" w14:textId="77777777" w:rsidR="00BC5DD5" w:rsidRPr="00052913" w:rsidRDefault="00BC5DD5" w:rsidP="00BC5DD5">
            <w:pPr>
              <w:jc w:val="center"/>
              <w:rPr>
                <w:color w:val="000000"/>
              </w:rPr>
            </w:pPr>
            <w:r w:rsidRPr="00052913">
              <w:rPr>
                <w:color w:val="000000"/>
              </w:rPr>
              <w:t>11.86722</w:t>
            </w:r>
          </w:p>
        </w:tc>
        <w:tc>
          <w:tcPr>
            <w:tcW w:w="1242" w:type="dxa"/>
            <w:shd w:val="clear" w:color="auto" w:fill="auto"/>
            <w:noWrap/>
            <w:vAlign w:val="center"/>
          </w:tcPr>
          <w:p w14:paraId="21110EBF" w14:textId="77777777" w:rsidR="00BC5DD5" w:rsidRPr="00052913" w:rsidRDefault="00BC5DD5" w:rsidP="00BC5DD5">
            <w:pPr>
              <w:jc w:val="center"/>
              <w:rPr>
                <w:color w:val="000000"/>
              </w:rPr>
            </w:pPr>
            <w:r w:rsidRPr="00052913">
              <w:rPr>
                <w:color w:val="000000"/>
              </w:rPr>
              <w:t>0.42</w:t>
            </w:r>
          </w:p>
        </w:tc>
        <w:tc>
          <w:tcPr>
            <w:tcW w:w="1242" w:type="dxa"/>
            <w:shd w:val="clear" w:color="auto" w:fill="auto"/>
            <w:vAlign w:val="center"/>
          </w:tcPr>
          <w:p w14:paraId="266F8C61" w14:textId="77777777" w:rsidR="00BC5DD5" w:rsidRPr="00052913" w:rsidRDefault="00BC5DD5" w:rsidP="00BC5DD5">
            <w:pPr>
              <w:jc w:val="center"/>
              <w:rPr>
                <w:color w:val="000000"/>
              </w:rPr>
            </w:pPr>
            <w:r w:rsidRPr="00052913">
              <w:rPr>
                <w:color w:val="000000"/>
              </w:rPr>
              <w:t>3.51</w:t>
            </w:r>
          </w:p>
        </w:tc>
      </w:tr>
      <w:tr w:rsidR="00BC5DD5" w:rsidRPr="00052913" w14:paraId="378EC87E" w14:textId="77777777" w:rsidTr="000A551D">
        <w:trPr>
          <w:trHeight w:val="53"/>
        </w:trPr>
        <w:tc>
          <w:tcPr>
            <w:tcW w:w="1560" w:type="dxa"/>
          </w:tcPr>
          <w:p w14:paraId="7FFC1B90" w14:textId="77777777" w:rsidR="00BC5DD5" w:rsidRPr="00052913" w:rsidRDefault="00BC5DD5" w:rsidP="00BC5DD5">
            <w:pPr>
              <w:jc w:val="center"/>
              <w:rPr>
                <w:color w:val="000000"/>
              </w:rPr>
            </w:pPr>
            <w:r w:rsidRPr="00052913">
              <w:rPr>
                <w:color w:val="000000"/>
              </w:rPr>
              <w:t>2</w:t>
            </w:r>
          </w:p>
        </w:tc>
        <w:tc>
          <w:tcPr>
            <w:tcW w:w="1984" w:type="dxa"/>
            <w:shd w:val="clear" w:color="auto" w:fill="auto"/>
            <w:noWrap/>
            <w:vAlign w:val="center"/>
          </w:tcPr>
          <w:p w14:paraId="05BA7008" w14:textId="77777777" w:rsidR="00BC5DD5" w:rsidRPr="00052913" w:rsidRDefault="00BC5DD5" w:rsidP="00BC5DD5">
            <w:pPr>
              <w:jc w:val="center"/>
              <w:rPr>
                <w:color w:val="000000"/>
              </w:rPr>
            </w:pPr>
            <w:r w:rsidRPr="00052913">
              <w:rPr>
                <w:color w:val="000000"/>
              </w:rPr>
              <w:t>13.23</w:t>
            </w:r>
          </w:p>
        </w:tc>
        <w:tc>
          <w:tcPr>
            <w:tcW w:w="2127" w:type="dxa"/>
            <w:shd w:val="clear" w:color="auto" w:fill="auto"/>
            <w:noWrap/>
            <w:vAlign w:val="center"/>
          </w:tcPr>
          <w:p w14:paraId="5C689B2D" w14:textId="77777777" w:rsidR="00BC5DD5" w:rsidRPr="00052913" w:rsidRDefault="00BC5DD5" w:rsidP="00BC5DD5">
            <w:pPr>
              <w:jc w:val="center"/>
              <w:rPr>
                <w:color w:val="000000"/>
              </w:rPr>
            </w:pPr>
            <w:r w:rsidRPr="00052913">
              <w:rPr>
                <w:color w:val="000000"/>
              </w:rPr>
              <w:t>12.74151</w:t>
            </w:r>
          </w:p>
        </w:tc>
        <w:tc>
          <w:tcPr>
            <w:tcW w:w="1242" w:type="dxa"/>
            <w:shd w:val="clear" w:color="auto" w:fill="auto"/>
            <w:noWrap/>
            <w:vAlign w:val="center"/>
          </w:tcPr>
          <w:p w14:paraId="3415F6FF" w14:textId="77777777" w:rsidR="00BC5DD5" w:rsidRPr="00052913" w:rsidRDefault="00BC5DD5" w:rsidP="00BC5DD5">
            <w:pPr>
              <w:jc w:val="center"/>
              <w:rPr>
                <w:color w:val="000000"/>
              </w:rPr>
            </w:pPr>
            <w:r w:rsidRPr="00052913">
              <w:rPr>
                <w:color w:val="000000"/>
              </w:rPr>
              <w:t>0.49</w:t>
            </w:r>
          </w:p>
        </w:tc>
        <w:tc>
          <w:tcPr>
            <w:tcW w:w="1242" w:type="dxa"/>
            <w:shd w:val="clear" w:color="auto" w:fill="auto"/>
            <w:vAlign w:val="center"/>
          </w:tcPr>
          <w:p w14:paraId="49B172D2" w14:textId="77777777" w:rsidR="00BC5DD5" w:rsidRPr="00052913" w:rsidRDefault="00BC5DD5" w:rsidP="00BC5DD5">
            <w:pPr>
              <w:jc w:val="center"/>
              <w:rPr>
                <w:color w:val="000000"/>
              </w:rPr>
            </w:pPr>
            <w:r w:rsidRPr="00052913">
              <w:rPr>
                <w:color w:val="000000"/>
              </w:rPr>
              <w:t>3.87</w:t>
            </w:r>
          </w:p>
        </w:tc>
      </w:tr>
      <w:tr w:rsidR="00BC5DD5" w:rsidRPr="00CC0BFD" w14:paraId="64021B3F" w14:textId="77777777" w:rsidTr="000A551D">
        <w:trPr>
          <w:trHeight w:val="53"/>
        </w:trPr>
        <w:tc>
          <w:tcPr>
            <w:tcW w:w="1560" w:type="dxa"/>
          </w:tcPr>
          <w:p w14:paraId="7BAE5A51" w14:textId="77777777" w:rsidR="00BC5DD5" w:rsidRPr="00052913" w:rsidRDefault="00BC5DD5" w:rsidP="00BC5DD5">
            <w:pPr>
              <w:jc w:val="center"/>
              <w:rPr>
                <w:color w:val="000000"/>
              </w:rPr>
            </w:pPr>
            <w:r w:rsidRPr="00052913">
              <w:rPr>
                <w:color w:val="000000"/>
              </w:rPr>
              <w:t>3</w:t>
            </w:r>
          </w:p>
        </w:tc>
        <w:tc>
          <w:tcPr>
            <w:tcW w:w="1984" w:type="dxa"/>
            <w:shd w:val="clear" w:color="auto" w:fill="auto"/>
            <w:noWrap/>
            <w:vAlign w:val="center"/>
          </w:tcPr>
          <w:p w14:paraId="6ACBDFBE" w14:textId="77777777" w:rsidR="00BC5DD5" w:rsidRPr="00052913" w:rsidRDefault="00BC5DD5" w:rsidP="00BC5DD5">
            <w:pPr>
              <w:jc w:val="center"/>
              <w:rPr>
                <w:color w:val="000000"/>
              </w:rPr>
            </w:pPr>
            <w:r w:rsidRPr="00052913">
              <w:rPr>
                <w:color w:val="000000"/>
              </w:rPr>
              <w:t>8.66</w:t>
            </w:r>
          </w:p>
        </w:tc>
        <w:tc>
          <w:tcPr>
            <w:tcW w:w="2127" w:type="dxa"/>
            <w:shd w:val="clear" w:color="auto" w:fill="auto"/>
            <w:noWrap/>
            <w:vAlign w:val="center"/>
          </w:tcPr>
          <w:p w14:paraId="2A5361DA" w14:textId="77777777" w:rsidR="00BC5DD5" w:rsidRPr="00052913" w:rsidRDefault="00BC5DD5" w:rsidP="00BC5DD5">
            <w:pPr>
              <w:jc w:val="center"/>
              <w:rPr>
                <w:color w:val="000000"/>
              </w:rPr>
            </w:pPr>
            <w:r w:rsidRPr="00052913">
              <w:rPr>
                <w:color w:val="000000"/>
              </w:rPr>
              <w:t>8.940972</w:t>
            </w:r>
          </w:p>
        </w:tc>
        <w:tc>
          <w:tcPr>
            <w:tcW w:w="1242" w:type="dxa"/>
            <w:shd w:val="clear" w:color="auto" w:fill="auto"/>
            <w:noWrap/>
            <w:vAlign w:val="center"/>
          </w:tcPr>
          <w:p w14:paraId="5BDDBC57" w14:textId="77777777" w:rsidR="00BC5DD5" w:rsidRPr="00052913" w:rsidRDefault="00BC5DD5" w:rsidP="00BC5DD5">
            <w:pPr>
              <w:jc w:val="center"/>
              <w:rPr>
                <w:color w:val="000000"/>
              </w:rPr>
            </w:pPr>
            <w:r w:rsidRPr="00052913">
              <w:rPr>
                <w:color w:val="000000"/>
              </w:rPr>
              <w:t>0.29</w:t>
            </w:r>
          </w:p>
        </w:tc>
        <w:tc>
          <w:tcPr>
            <w:tcW w:w="1242" w:type="dxa"/>
            <w:shd w:val="clear" w:color="auto" w:fill="auto"/>
            <w:vAlign w:val="center"/>
          </w:tcPr>
          <w:p w14:paraId="648F2EC5" w14:textId="77777777" w:rsidR="00BC5DD5" w:rsidRPr="00052913" w:rsidRDefault="00BC5DD5" w:rsidP="00BC5DD5">
            <w:pPr>
              <w:jc w:val="center"/>
              <w:rPr>
                <w:color w:val="000000"/>
              </w:rPr>
            </w:pPr>
            <w:r w:rsidRPr="00052913">
              <w:rPr>
                <w:color w:val="000000"/>
              </w:rPr>
              <w:t>3.19</w:t>
            </w:r>
          </w:p>
        </w:tc>
      </w:tr>
    </w:tbl>
    <w:p w14:paraId="3FDC3E5E" w14:textId="77777777" w:rsidR="0094312D" w:rsidRDefault="00705D94" w:rsidP="000E757C">
      <w:pPr>
        <w:pStyle w:val="Heading2"/>
      </w:pPr>
      <w:bookmarkStart w:id="49" w:name="_Toc458270"/>
      <w:bookmarkStart w:id="50" w:name="_Toc130887389"/>
      <w:r>
        <w:t>A sample of f</w:t>
      </w:r>
      <w:r w:rsidR="00082545">
        <w:t>igures</w:t>
      </w:r>
      <w:bookmarkEnd w:id="49"/>
      <w:bookmarkEnd w:id="50"/>
    </w:p>
    <w:p w14:paraId="7F516700" w14:textId="754E1A5B" w:rsidR="00082545" w:rsidRPr="00235D1E" w:rsidRDefault="00A3557F" w:rsidP="00613C3E">
      <w:pPr>
        <w:jc w:val="center"/>
      </w:pPr>
      <w:r>
        <w:rPr>
          <w:noProof/>
          <w:lang w:val="en-MY" w:eastAsia="en-MY"/>
        </w:rPr>
        <w:drawing>
          <wp:inline distT="0" distB="0" distL="0" distR="0" wp14:anchorId="00304E8A" wp14:editId="6EA552EA">
            <wp:extent cx="2958860" cy="1970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6">
                      <a:extLst>
                        <a:ext uri="{28A0092B-C50C-407E-A947-70E740481C1C}">
                          <a14:useLocalDpi xmlns:a14="http://schemas.microsoft.com/office/drawing/2010/main" val="0"/>
                        </a:ext>
                      </a:extLst>
                    </a:blip>
                    <a:stretch>
                      <a:fillRect/>
                    </a:stretch>
                  </pic:blipFill>
                  <pic:spPr>
                    <a:xfrm>
                      <a:off x="0" y="0"/>
                      <a:ext cx="2962498" cy="1972555"/>
                    </a:xfrm>
                    <a:prstGeom prst="rect">
                      <a:avLst/>
                    </a:prstGeom>
                  </pic:spPr>
                </pic:pic>
              </a:graphicData>
            </a:graphic>
          </wp:inline>
        </w:drawing>
      </w:r>
    </w:p>
    <w:p w14:paraId="70E95672" w14:textId="469066D1" w:rsidR="00146DBA" w:rsidRPr="009E3F4D" w:rsidRDefault="00146DBA" w:rsidP="009E3F4D">
      <w:pPr>
        <w:pStyle w:val="UTEMTABLEFIGURECAPTION"/>
      </w:pPr>
      <w:bookmarkStart w:id="51" w:name="_Toc102510980"/>
      <w:r w:rsidRPr="0019532C">
        <w:t>Figure</w:t>
      </w:r>
      <w:r w:rsidRPr="009E3F4D">
        <w:t xml:space="preserve"> </w:t>
      </w:r>
      <w:r w:rsidRPr="009E3F4D">
        <w:fldChar w:fldCharType="begin"/>
      </w:r>
      <w:r w:rsidRPr="009E3F4D">
        <w:instrText xml:space="preserve"> STYLEREF 1 \s </w:instrText>
      </w:r>
      <w:r w:rsidRPr="009E3F4D">
        <w:fldChar w:fldCharType="separate"/>
      </w:r>
      <w:r w:rsidR="008E5A14">
        <w:rPr>
          <w:noProof/>
        </w:rPr>
        <w:t>2</w:t>
      </w:r>
      <w:r w:rsidRPr="009E3F4D">
        <w:fldChar w:fldCharType="end"/>
      </w:r>
      <w:r w:rsidRPr="009E3F4D">
        <w:t>.</w:t>
      </w:r>
      <w:r w:rsidRPr="009E3F4D">
        <w:fldChar w:fldCharType="begin"/>
      </w:r>
      <w:r w:rsidRPr="009E3F4D">
        <w:instrText xml:space="preserve"> SEQ Figure \* ARABIC \s 1 </w:instrText>
      </w:r>
      <w:r w:rsidRPr="009E3F4D">
        <w:fldChar w:fldCharType="separate"/>
      </w:r>
      <w:r w:rsidR="008E5A14">
        <w:rPr>
          <w:noProof/>
        </w:rPr>
        <w:t>1</w:t>
      </w:r>
      <w:r w:rsidRPr="009E3F4D">
        <w:fldChar w:fldCharType="end"/>
      </w:r>
      <w:r w:rsidRPr="009E3F4D">
        <w:tab/>
      </w:r>
      <w:r w:rsidR="003F2F02">
        <w:t>T</w:t>
      </w:r>
      <w:r w:rsidR="00561165">
        <w:t xml:space="preserve">ransmission </w:t>
      </w:r>
      <w:r w:rsidR="003F2F02">
        <w:t xml:space="preserve">lines </w:t>
      </w:r>
      <w:r w:rsidR="00561165">
        <w:t>and a beautiful sunset</w:t>
      </w:r>
      <w:bookmarkEnd w:id="51"/>
    </w:p>
    <w:p w14:paraId="42A63F89" w14:textId="77777777" w:rsidR="007F68F3" w:rsidRDefault="00C4626E" w:rsidP="000E757C">
      <w:pPr>
        <w:pStyle w:val="Heading2"/>
      </w:pPr>
      <w:bookmarkStart w:id="52" w:name="_Toc458271"/>
      <w:bookmarkStart w:id="53" w:name="_Toc130887390"/>
      <w:r>
        <w:t>Sample f</w:t>
      </w:r>
      <w:r w:rsidR="007F68F3">
        <w:t>ormulas</w:t>
      </w:r>
      <w:bookmarkEnd w:id="52"/>
      <w:bookmarkEnd w:id="53"/>
    </w:p>
    <w:tbl>
      <w:tblPr>
        <w:tblW w:w="8789" w:type="dxa"/>
        <w:tblLook w:val="04A0" w:firstRow="1" w:lastRow="0" w:firstColumn="1" w:lastColumn="0" w:noHBand="0" w:noVBand="1"/>
      </w:tblPr>
      <w:tblGrid>
        <w:gridCol w:w="7910"/>
        <w:gridCol w:w="879"/>
      </w:tblGrid>
      <w:tr w:rsidR="003E0B8D" w14:paraId="625CC162" w14:textId="77777777" w:rsidTr="008A78FF">
        <w:tc>
          <w:tcPr>
            <w:tcW w:w="4500" w:type="pct"/>
            <w:vAlign w:val="center"/>
          </w:tcPr>
          <w:p w14:paraId="7EE048CD" w14:textId="77777777" w:rsidR="003E0B8D" w:rsidRPr="00561165" w:rsidRDefault="00B569D3" w:rsidP="001A64D9">
            <w:pPr>
              <w:jc w:val="center"/>
              <w:rPr>
                <w:rFonts w:ascii="Arial Narrow" w:hAnsi="Arial Narrow"/>
                <w:lang w:val="en-US"/>
              </w:rPr>
            </w:pPr>
            <m:oMathPara>
              <m:oMath>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w:rPr>
                        <w:rFonts w:ascii="Cambria Math" w:hAnsi="Cambria Math"/>
                        <w:lang w:val="en-US"/>
                      </w:rPr>
                      <m:t>n</m:t>
                    </m:r>
                  </m:sup>
                </m:sSup>
                <m:r>
                  <w:rPr>
                    <w:rFonts w:ascii="Cambria Math" w:eastAsia="Cambria Math" w:hAnsi="Cambria Math"/>
                    <w:lang w:val="en-US"/>
                  </w:rPr>
                  <m:t>=</m:t>
                </m:r>
                <m:nary>
                  <m:naryPr>
                    <m:chr m:val="∑"/>
                    <m:grow m:val="1"/>
                    <m:ctrlPr>
                      <w:rPr>
                        <w:rFonts w:ascii="Cambria Math" w:hAnsi="Cambria Math"/>
                        <w:lang w:val="en-US"/>
                      </w:rPr>
                    </m:ctrlPr>
                  </m:naryPr>
                  <m:sub>
                    <m:r>
                      <w:rPr>
                        <w:rFonts w:ascii="Cambria Math" w:eastAsia="Cambria Math" w:hAnsi="Cambria Math"/>
                        <w:lang w:val="en-US"/>
                      </w:rPr>
                      <m:t>k=0</m:t>
                    </m:r>
                  </m:sub>
                  <m:sup>
                    <m:r>
                      <w:rPr>
                        <w:rFonts w:ascii="Cambria Math" w:eastAsia="Cambria Math" w:hAnsi="Cambria Math"/>
                        <w:lang w:val="en-US"/>
                      </w:rPr>
                      <m:t>n</m:t>
                    </m:r>
                  </m:sup>
                  <m:e>
                    <m:d>
                      <m:dPr>
                        <m:ctrlPr>
                          <w:rPr>
                            <w:rFonts w:ascii="Cambria Math" w:hAnsi="Cambria Math"/>
                            <w:lang w:val="en-US"/>
                          </w:rPr>
                        </m:ctrlPr>
                      </m:dPr>
                      <m:e>
                        <m:f>
                          <m:fPr>
                            <m:type m:val="noBar"/>
                            <m:ctrlPr>
                              <w:rPr>
                                <w:rFonts w:ascii="Cambria Math" w:hAnsi="Cambria Math"/>
                                <w:lang w:val="en-US"/>
                              </w:rPr>
                            </m:ctrlPr>
                          </m:fPr>
                          <m:num>
                            <m:r>
                              <w:rPr>
                                <w:rFonts w:ascii="Cambria Math" w:eastAsia="Cambria Math" w:hAnsi="Cambria Math"/>
                                <w:lang w:val="en-US"/>
                              </w:rPr>
                              <m:t>n</m:t>
                            </m:r>
                          </m:num>
                          <m:den>
                            <m:r>
                              <w:rPr>
                                <w:rFonts w:ascii="Cambria Math" w:eastAsia="Cambria Math" w:hAnsi="Cambria Math"/>
                                <w:lang w:val="en-US"/>
                              </w:rPr>
                              <m:t>k</m:t>
                            </m:r>
                          </m:den>
                        </m:f>
                      </m:e>
                    </m:d>
                    <m:sSup>
                      <m:sSupPr>
                        <m:ctrlPr>
                          <w:rPr>
                            <w:rFonts w:ascii="Cambria Math" w:hAnsi="Cambria Math"/>
                            <w:lang w:val="en-US"/>
                          </w:rPr>
                        </m:ctrlPr>
                      </m:sSupPr>
                      <m:e>
                        <m:r>
                          <w:rPr>
                            <w:rFonts w:ascii="Cambria Math" w:eastAsia="Cambria Math" w:hAnsi="Cambria Math"/>
                            <w:lang w:val="en-US"/>
                          </w:rPr>
                          <m:t>x</m:t>
                        </m:r>
                      </m:e>
                      <m:sup>
                        <m:r>
                          <w:rPr>
                            <w:rFonts w:ascii="Cambria Math" w:eastAsia="Cambria Math" w:hAnsi="Cambria Math"/>
                            <w:lang w:val="en-US"/>
                          </w:rPr>
                          <m:t>k</m:t>
                        </m:r>
                      </m:sup>
                    </m:sSup>
                    <m:sSup>
                      <m:sSupPr>
                        <m:ctrlPr>
                          <w:rPr>
                            <w:rFonts w:ascii="Cambria Math" w:hAnsi="Cambria Math"/>
                            <w:lang w:val="en-US"/>
                          </w:rPr>
                        </m:ctrlPr>
                      </m:sSupPr>
                      <m:e>
                        <m:r>
                          <w:rPr>
                            <w:rFonts w:ascii="Cambria Math" w:eastAsia="Cambria Math" w:hAnsi="Cambria Math"/>
                            <w:lang w:val="en-US"/>
                          </w:rPr>
                          <m:t>a</m:t>
                        </m:r>
                      </m:e>
                      <m:sup>
                        <m:r>
                          <w:rPr>
                            <w:rFonts w:ascii="Cambria Math" w:eastAsia="Cambria Math" w:hAnsi="Cambria Math"/>
                            <w:lang w:val="en-US"/>
                          </w:rPr>
                          <m:t>n-k</m:t>
                        </m:r>
                      </m:sup>
                    </m:sSup>
                  </m:e>
                </m:nary>
              </m:oMath>
            </m:oMathPara>
          </w:p>
        </w:tc>
        <w:tc>
          <w:tcPr>
            <w:tcW w:w="500" w:type="pct"/>
            <w:vAlign w:val="center"/>
          </w:tcPr>
          <w:p w14:paraId="7D55DF19" w14:textId="696DBEAF" w:rsidR="003E0B8D" w:rsidRDefault="003E0B8D" w:rsidP="00C70BD0">
            <w:pPr>
              <w:jc w:val="right"/>
              <w:rPr>
                <w:lang w:val="en-US"/>
              </w:rPr>
            </w:pPr>
            <w:bookmarkStart w:id="54" w:name="_Ref452285"/>
            <w:bookmarkStart w:id="55" w:name="_Ref517257"/>
            <w:r>
              <w:t>(</w:t>
            </w:r>
            <w:r>
              <w:fldChar w:fldCharType="begin"/>
            </w:r>
            <w:r>
              <w:instrText xml:space="preserve"> STYLEREF 1 \s </w:instrText>
            </w:r>
            <w:r>
              <w:fldChar w:fldCharType="separate"/>
            </w:r>
            <w:r w:rsidR="008E5A14">
              <w:rPr>
                <w:noProof/>
              </w:rPr>
              <w:t>2</w:t>
            </w:r>
            <w:r>
              <w:fldChar w:fldCharType="end"/>
            </w:r>
            <w:r>
              <w:t>.</w:t>
            </w:r>
            <w:r>
              <w:fldChar w:fldCharType="begin"/>
            </w:r>
            <w:r>
              <w:instrText xml:space="preserve"> SEQ Equation \* ARABIC \s 1 </w:instrText>
            </w:r>
            <w:r>
              <w:fldChar w:fldCharType="separate"/>
            </w:r>
            <w:r w:rsidR="008E5A14">
              <w:rPr>
                <w:noProof/>
              </w:rPr>
              <w:t>1</w:t>
            </w:r>
            <w:r>
              <w:fldChar w:fldCharType="end"/>
            </w:r>
            <w:bookmarkEnd w:id="54"/>
            <w:r>
              <w:t>)</w:t>
            </w:r>
            <w:bookmarkEnd w:id="55"/>
          </w:p>
        </w:tc>
      </w:tr>
      <w:tr w:rsidR="003E0B8D" w14:paraId="0EA3B67D" w14:textId="77777777" w:rsidTr="008A78FF">
        <w:tc>
          <w:tcPr>
            <w:tcW w:w="4500" w:type="pct"/>
            <w:vAlign w:val="center"/>
          </w:tcPr>
          <w:p w14:paraId="1B73BDD2" w14:textId="77777777" w:rsidR="003E0B8D" w:rsidRPr="00561165" w:rsidRDefault="00561165" w:rsidP="001A64D9">
            <w:pPr>
              <w:jc w:val="center"/>
              <w:rPr>
                <w:bCs/>
                <w:lang w:val="en-US"/>
              </w:rPr>
            </w:pPr>
            <m:oMathPara>
              <m:oMath>
                <m:r>
                  <w:rPr>
                    <w:rFonts w:ascii="Cambria Math" w:hAnsi="Cambria Math"/>
                    <w:lang w:val="en-US"/>
                  </w:rPr>
                  <m:t>f</m:t>
                </m:r>
                <m:d>
                  <m:dPr>
                    <m:ctrlPr>
                      <w:rPr>
                        <w:rFonts w:ascii="Cambria Math" w:hAnsi="Cambria Math"/>
                        <w:bCs/>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bCs/>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bCs/>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bCs/>
                            <w:lang w:val="en-US"/>
                          </w:rPr>
                        </m:ctrlPr>
                      </m:dPr>
                      <m:e>
                        <m:sSub>
                          <m:sSubPr>
                            <m:ctrlPr>
                              <w:rPr>
                                <w:rFonts w:ascii="Cambria Math" w:hAnsi="Cambria Math"/>
                                <w:bCs/>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bCs/>
                                <w:lang w:val="en-US"/>
                              </w:rPr>
                            </m:ctrlPr>
                          </m:funcPr>
                          <m:fName>
                            <m:r>
                              <m:rPr>
                                <m:sty m:val="p"/>
                              </m:rPr>
                              <w:rPr>
                                <w:rFonts w:ascii="Cambria Math" w:eastAsia="Cambria Math" w:hAnsi="Cambria Math" w:cs="Cambria Math"/>
                                <w:lang w:val="en-US"/>
                              </w:rPr>
                              <m:t>cos</m:t>
                            </m:r>
                          </m:fName>
                          <m:e>
                            <m:f>
                              <m:fPr>
                                <m:ctrlPr>
                                  <w:rPr>
                                    <w:rFonts w:ascii="Cambria Math" w:hAnsi="Cambria Math"/>
                                    <w:bCs/>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bCs/>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bCs/>
                                <w:lang w:val="en-US"/>
                              </w:rPr>
                            </m:ctrlPr>
                          </m:funcPr>
                          <m:fName>
                            <m:r>
                              <m:rPr>
                                <m:sty m:val="p"/>
                              </m:rPr>
                              <w:rPr>
                                <w:rFonts w:ascii="Cambria Math" w:eastAsia="Cambria Math" w:hAnsi="Cambria Math" w:cs="Cambria Math"/>
                                <w:lang w:val="en-US"/>
                              </w:rPr>
                              <m:t>sin</m:t>
                            </m:r>
                          </m:fName>
                          <m:e>
                            <m:f>
                              <m:fPr>
                                <m:ctrlPr>
                                  <w:rPr>
                                    <w:rFonts w:ascii="Cambria Math" w:hAnsi="Cambria Math"/>
                                    <w:bCs/>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500" w:type="pct"/>
            <w:vAlign w:val="center"/>
          </w:tcPr>
          <w:p w14:paraId="4245E660" w14:textId="0D1E981D" w:rsidR="003E0B8D" w:rsidRDefault="003E0B8D" w:rsidP="00C70BD0">
            <w:pPr>
              <w:jc w:val="right"/>
            </w:pPr>
            <w:bookmarkStart w:id="56" w:name="_Ref517243"/>
            <w:r>
              <w:t>(</w:t>
            </w:r>
            <w:r>
              <w:fldChar w:fldCharType="begin"/>
            </w:r>
            <w:r>
              <w:instrText xml:space="preserve"> STYLEREF 1 \s </w:instrText>
            </w:r>
            <w:r>
              <w:fldChar w:fldCharType="separate"/>
            </w:r>
            <w:r w:rsidR="008E5A14">
              <w:rPr>
                <w:noProof/>
              </w:rPr>
              <w:t>2</w:t>
            </w:r>
            <w:r>
              <w:fldChar w:fldCharType="end"/>
            </w:r>
            <w:r>
              <w:t>.</w:t>
            </w:r>
            <w:r>
              <w:fldChar w:fldCharType="begin"/>
            </w:r>
            <w:r>
              <w:instrText xml:space="preserve"> SEQ Equation \* ARABIC \s 1 </w:instrText>
            </w:r>
            <w:r>
              <w:fldChar w:fldCharType="separate"/>
            </w:r>
            <w:r w:rsidR="008E5A14">
              <w:rPr>
                <w:noProof/>
              </w:rPr>
              <w:t>2</w:t>
            </w:r>
            <w:r>
              <w:fldChar w:fldCharType="end"/>
            </w:r>
            <w:r>
              <w:t>)</w:t>
            </w:r>
            <w:bookmarkEnd w:id="56"/>
          </w:p>
        </w:tc>
      </w:tr>
    </w:tbl>
    <w:p w14:paraId="399C8312" w14:textId="77777777" w:rsidR="007F68F3" w:rsidRDefault="007F68F3" w:rsidP="000E757C">
      <w:pPr>
        <w:pStyle w:val="Heading2"/>
      </w:pPr>
      <w:bookmarkStart w:id="57" w:name="_Toc458272"/>
      <w:bookmarkStart w:id="58" w:name="_Toc130887391"/>
      <w:r>
        <w:t>Cross referencing Tables, Figures and Formulas</w:t>
      </w:r>
      <w:bookmarkEnd w:id="57"/>
      <w:bookmarkEnd w:id="58"/>
    </w:p>
    <w:p w14:paraId="445D2314" w14:textId="77777777" w:rsidR="00080A4F" w:rsidRDefault="007F68F3" w:rsidP="000E757C">
      <w:pPr>
        <w:pStyle w:val="UTEMPARAGRAPH"/>
      </w:pPr>
      <w:r>
        <w:t>In paragraph, we demonstrate examples to cross reference tables,</w:t>
      </w:r>
      <w:r w:rsidR="00952EAB">
        <w:t xml:space="preserve"> </w:t>
      </w:r>
      <w:r w:rsidR="00080A4F">
        <w:t xml:space="preserve">figures and formulas : </w:t>
      </w:r>
    </w:p>
    <w:p w14:paraId="4417926D" w14:textId="06090BF9" w:rsidR="00080A4F" w:rsidRDefault="007F68F3" w:rsidP="000E757C">
      <w:pPr>
        <w:pStyle w:val="UTEMPARAGRAPH"/>
      </w:pPr>
      <w:r w:rsidRPr="00952EAB">
        <w:t>Referring to</w:t>
      </w:r>
      <w:r w:rsidR="00952EAB" w:rsidRPr="00952EAB">
        <w:t xml:space="preserve"> </w:t>
      </w:r>
      <w:fldSimple w:instr=" REF _Ref451958  \* MERGEFORMAT ">
        <w:r w:rsidR="008E5A14" w:rsidRPr="00540B04">
          <w:t xml:space="preserve">Table </w:t>
        </w:r>
        <w:r w:rsidR="008E5A14">
          <w:rPr>
            <w:noProof/>
          </w:rPr>
          <w:t>2.1</w:t>
        </w:r>
      </w:fldSimple>
    </w:p>
    <w:p w14:paraId="57594978" w14:textId="3132223F" w:rsidR="0094312D" w:rsidRPr="00952EAB" w:rsidRDefault="00080A4F" w:rsidP="000E757C">
      <w:pPr>
        <w:pStyle w:val="UTEMPARAGRAPH"/>
      </w:pPr>
      <w:r>
        <w:t xml:space="preserve">Referring to </w:t>
      </w:r>
      <w:r w:rsidR="00952EAB">
        <w:t xml:space="preserve"> </w:t>
      </w:r>
      <w:r w:rsidR="006462E5">
        <w:fldChar w:fldCharType="begin"/>
      </w:r>
      <w:r w:rsidR="006462E5">
        <w:instrText xml:space="preserve"> REF _Ref517257 \h </w:instrText>
      </w:r>
      <w:r w:rsidR="006462E5">
        <w:fldChar w:fldCharType="separate"/>
      </w:r>
      <w:r w:rsidR="008E5A14">
        <w:t>(</w:t>
      </w:r>
      <w:r w:rsidR="008E5A14">
        <w:rPr>
          <w:noProof/>
        </w:rPr>
        <w:t>2</w:t>
      </w:r>
      <w:r w:rsidR="008E5A14">
        <w:t>.</w:t>
      </w:r>
      <w:r w:rsidR="008E5A14">
        <w:rPr>
          <w:noProof/>
        </w:rPr>
        <w:t>1</w:t>
      </w:r>
      <w:r w:rsidR="008E5A14">
        <w:t>)</w:t>
      </w:r>
      <w:r w:rsidR="006462E5">
        <w:fldChar w:fldCharType="end"/>
      </w:r>
      <w:r w:rsidR="006462E5">
        <w:rPr>
          <w:noProof/>
        </w:rPr>
        <w:t xml:space="preserve">  and </w:t>
      </w:r>
      <w:r w:rsidR="006462E5">
        <w:rPr>
          <w:noProof/>
        </w:rPr>
        <w:fldChar w:fldCharType="begin"/>
      </w:r>
      <w:r w:rsidR="006462E5">
        <w:rPr>
          <w:noProof/>
        </w:rPr>
        <w:instrText xml:space="preserve"> REF _Ref517243 \h </w:instrText>
      </w:r>
      <w:r w:rsidR="006462E5">
        <w:rPr>
          <w:noProof/>
        </w:rPr>
      </w:r>
      <w:r w:rsidR="006462E5">
        <w:rPr>
          <w:noProof/>
        </w:rPr>
        <w:fldChar w:fldCharType="separate"/>
      </w:r>
      <w:r w:rsidR="008E5A14">
        <w:t>(</w:t>
      </w:r>
      <w:r w:rsidR="008E5A14">
        <w:rPr>
          <w:noProof/>
        </w:rPr>
        <w:t>2</w:t>
      </w:r>
      <w:r w:rsidR="008E5A14">
        <w:t>.</w:t>
      </w:r>
      <w:r w:rsidR="008E5A14">
        <w:rPr>
          <w:noProof/>
        </w:rPr>
        <w:t>2</w:t>
      </w:r>
      <w:r w:rsidR="008E5A14">
        <w:t>)</w:t>
      </w:r>
      <w:r w:rsidR="006462E5">
        <w:rPr>
          <w:noProof/>
        </w:rPr>
        <w:fldChar w:fldCharType="end"/>
      </w:r>
    </w:p>
    <w:p w14:paraId="176473B0" w14:textId="4C71E8C6" w:rsidR="00BD7B1A" w:rsidRDefault="00230683" w:rsidP="000E757C">
      <w:pPr>
        <w:pStyle w:val="Heading2"/>
      </w:pPr>
      <w:bookmarkStart w:id="59" w:name="_Toc130887392"/>
      <w:r>
        <w:lastRenderedPageBreak/>
        <w:t>Sample of q</w:t>
      </w:r>
      <w:r w:rsidR="00BD7B1A">
        <w:t>uotation</w:t>
      </w:r>
      <w:bookmarkEnd w:id="59"/>
    </w:p>
    <w:p w14:paraId="03B6DA6B" w14:textId="77777777" w:rsidR="00BD7B1A" w:rsidRDefault="00BD7B1A" w:rsidP="000E757C">
      <w:pPr>
        <w:pStyle w:val="UTEMPARAGRAPH"/>
      </w:pPr>
      <w:r>
        <w:t xml:space="preserve">To insert a quote like this, use </w:t>
      </w:r>
      <w:r w:rsidRPr="00EC2CE4">
        <w:rPr>
          <w:i/>
        </w:rPr>
        <w:t>Quo</w:t>
      </w:r>
      <w:r>
        <w:rPr>
          <w:i/>
        </w:rPr>
        <w:t>t</w:t>
      </w:r>
      <w:r w:rsidRPr="00EC2CE4">
        <w:rPr>
          <w:i/>
        </w:rPr>
        <w:t xml:space="preserve">ation </w:t>
      </w:r>
      <w:r>
        <w:rPr>
          <w:i/>
        </w:rPr>
        <w:t>UTeM</w:t>
      </w:r>
      <w:r>
        <w:t xml:space="preserve"> style. Please ensure all quotation are properly cited.</w:t>
      </w:r>
    </w:p>
    <w:p w14:paraId="18E5E62F" w14:textId="723C8C6D" w:rsidR="00230683" w:rsidRDefault="00BD7B1A" w:rsidP="00230683">
      <w:pPr>
        <w:pStyle w:val="UTEMQUOTATION"/>
      </w:pPr>
      <w:r w:rsidRPr="00BD7B1A">
        <w:t xml:space="preserve">This is an example of a </w:t>
      </w:r>
      <w:r>
        <w:t xml:space="preserve">quotation format. It </w:t>
      </w:r>
      <w:r w:rsidRPr="00BD7B1A">
        <w:t xml:space="preserve">indicates its importance and validity. Introduction is the first part of a thesis and allows the readers to get the general idea of what your thesis is about. It also acquaints the readers with the thesis topic, explaining the basic points of the research and pointing </w:t>
      </w:r>
      <w:r w:rsidR="003F2F02">
        <w:t>the direction of your research.</w:t>
      </w:r>
    </w:p>
    <w:p w14:paraId="46BC4C1A" w14:textId="77777777" w:rsidR="00230683" w:rsidRDefault="00230683" w:rsidP="000E757C">
      <w:pPr>
        <w:pStyle w:val="UTEMPARAGRAPH"/>
      </w:pPr>
      <w:r>
        <w:t xml:space="preserve">To insert a quote like this, use </w:t>
      </w:r>
      <w:r w:rsidRPr="00EC2CE4">
        <w:rPr>
          <w:i/>
        </w:rPr>
        <w:t>Quo</w:t>
      </w:r>
      <w:r>
        <w:rPr>
          <w:i/>
        </w:rPr>
        <w:t>t</w:t>
      </w:r>
      <w:r w:rsidRPr="00EC2CE4">
        <w:rPr>
          <w:i/>
        </w:rPr>
        <w:t xml:space="preserve">ation </w:t>
      </w:r>
      <w:r>
        <w:rPr>
          <w:i/>
        </w:rPr>
        <w:t>UTeM</w:t>
      </w:r>
      <w:r>
        <w:t xml:space="preserve"> style. Please ensure all quotation are properly cited.</w:t>
      </w:r>
    </w:p>
    <w:p w14:paraId="40C04FAC" w14:textId="77777777" w:rsidR="00C42480" w:rsidRDefault="00C42480" w:rsidP="000E757C">
      <w:pPr>
        <w:pStyle w:val="UTEMPARAGRAPH"/>
      </w:pPr>
    </w:p>
    <w:p w14:paraId="2CBD453D" w14:textId="77777777" w:rsidR="00C42480" w:rsidRDefault="00C42480" w:rsidP="000E757C">
      <w:pPr>
        <w:pStyle w:val="UTEMPARAGRAPH"/>
      </w:pPr>
    </w:p>
    <w:p w14:paraId="74160122" w14:textId="77777777" w:rsidR="00C42480" w:rsidRDefault="00C42480" w:rsidP="000E757C">
      <w:pPr>
        <w:pStyle w:val="UTEMPARAGRAPH"/>
      </w:pPr>
    </w:p>
    <w:p w14:paraId="0B367C9A" w14:textId="77777777" w:rsidR="00C42480" w:rsidRDefault="00C42480" w:rsidP="000E757C">
      <w:pPr>
        <w:pStyle w:val="UTEMPARAGRAPH"/>
      </w:pPr>
    </w:p>
    <w:p w14:paraId="4456CE2D" w14:textId="77777777" w:rsidR="00BB218F" w:rsidRPr="00BB218F" w:rsidRDefault="00BB218F" w:rsidP="00BB218F">
      <w:pPr>
        <w:rPr>
          <w:lang w:val="en-US"/>
        </w:rPr>
        <w:sectPr w:rsidR="00BB218F" w:rsidRPr="00BB218F" w:rsidSect="004B7B5F">
          <w:pgSz w:w="11909" w:h="16834" w:code="9"/>
          <w:pgMar w:top="1418" w:right="1418" w:bottom="1418" w:left="1701" w:header="720" w:footer="850" w:gutter="0"/>
          <w:pgNumType w:start="1"/>
          <w:cols w:space="720"/>
          <w:docGrid w:linePitch="360"/>
        </w:sectPr>
      </w:pPr>
    </w:p>
    <w:p w14:paraId="513070F5" w14:textId="77777777" w:rsidR="008A05E1" w:rsidRDefault="008A05E1" w:rsidP="000E757C">
      <w:pPr>
        <w:pStyle w:val="Heading2"/>
      </w:pPr>
      <w:bookmarkStart w:id="60" w:name="_Toc130887393"/>
      <w:r w:rsidRPr="008A05E1">
        <w:lastRenderedPageBreak/>
        <w:t>Sample of Figure in landscape orientation</w:t>
      </w:r>
      <w:bookmarkEnd w:id="60"/>
    </w:p>
    <w:p w14:paraId="4A6A5453" w14:textId="77777777" w:rsidR="009015DD" w:rsidRDefault="009015DD" w:rsidP="009015DD">
      <w:pPr>
        <w:jc w:val="center"/>
        <w:rPr>
          <w:lang w:val="en-US"/>
        </w:rPr>
      </w:pPr>
      <w:r>
        <w:rPr>
          <w:noProof/>
          <w:lang w:val="en-MY" w:eastAsia="en-MY"/>
        </w:rPr>
        <w:drawing>
          <wp:inline distT="0" distB="0" distL="0" distR="0" wp14:anchorId="698D171A" wp14:editId="1A310ED2">
            <wp:extent cx="4864123" cy="324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
                      <a:extLst>
                        <a:ext uri="{28A0092B-C50C-407E-A947-70E740481C1C}">
                          <a14:useLocalDpi xmlns:a14="http://schemas.microsoft.com/office/drawing/2010/main" val="0"/>
                        </a:ext>
                      </a:extLst>
                    </a:blip>
                    <a:stretch>
                      <a:fillRect/>
                    </a:stretch>
                  </pic:blipFill>
                  <pic:spPr>
                    <a:xfrm>
                      <a:off x="0" y="0"/>
                      <a:ext cx="4925115" cy="3285614"/>
                    </a:xfrm>
                    <a:prstGeom prst="rect">
                      <a:avLst/>
                    </a:prstGeom>
                  </pic:spPr>
                </pic:pic>
              </a:graphicData>
            </a:graphic>
          </wp:inline>
        </w:drawing>
      </w:r>
    </w:p>
    <w:p w14:paraId="6C31CE83" w14:textId="09D60028" w:rsidR="00E350B1" w:rsidRPr="009E3F4D" w:rsidRDefault="00FC7D77" w:rsidP="00E350B1">
      <w:pPr>
        <w:pStyle w:val="UTEMTABLEFIGURECAPTION"/>
      </w:pPr>
      <w:bookmarkStart w:id="61" w:name="_Toc102510981"/>
      <w:r w:rsidRPr="00B90ABB">
        <w:t xml:space="preserve">Figure </w:t>
      </w:r>
      <w:r w:rsidRPr="00B90ABB">
        <w:fldChar w:fldCharType="begin"/>
      </w:r>
      <w:r w:rsidRPr="00B90ABB">
        <w:instrText xml:space="preserve"> STYLEREF 1 \s </w:instrText>
      </w:r>
      <w:r w:rsidRPr="00B90ABB">
        <w:fldChar w:fldCharType="separate"/>
      </w:r>
      <w:r w:rsidR="008E5A14">
        <w:rPr>
          <w:noProof/>
        </w:rPr>
        <w:t>2</w:t>
      </w:r>
      <w:r w:rsidRPr="00B90ABB">
        <w:fldChar w:fldCharType="end"/>
      </w:r>
      <w:r w:rsidRPr="00B90ABB">
        <w:t>.</w:t>
      </w:r>
      <w:r w:rsidRPr="00B90ABB">
        <w:fldChar w:fldCharType="begin"/>
      </w:r>
      <w:r w:rsidRPr="00B90ABB">
        <w:instrText xml:space="preserve"> SEQ Figure \* ARABIC \s 1 </w:instrText>
      </w:r>
      <w:r w:rsidRPr="00B90ABB">
        <w:fldChar w:fldCharType="separate"/>
      </w:r>
      <w:r w:rsidR="008E5A14">
        <w:rPr>
          <w:noProof/>
        </w:rPr>
        <w:t>2</w:t>
      </w:r>
      <w:r w:rsidRPr="00B90ABB">
        <w:fldChar w:fldCharType="end"/>
      </w:r>
      <w:r>
        <w:tab/>
      </w:r>
      <w:r w:rsidR="003F2F02">
        <w:t>T</w:t>
      </w:r>
      <w:r w:rsidR="00E350B1">
        <w:t>ransmission</w:t>
      </w:r>
      <w:r w:rsidR="003F2F02">
        <w:t xml:space="preserve"> lines</w:t>
      </w:r>
      <w:r w:rsidR="00E350B1">
        <w:t xml:space="preserve"> and a beautiful sunset</w:t>
      </w:r>
      <w:bookmarkEnd w:id="61"/>
    </w:p>
    <w:p w14:paraId="4DCC7A0A" w14:textId="77777777" w:rsidR="00FC7D77" w:rsidRDefault="00FC7D77" w:rsidP="00FC7D77">
      <w:pPr>
        <w:pStyle w:val="UTEMTABLEFIGURECAPTION"/>
      </w:pPr>
    </w:p>
    <w:p w14:paraId="3872B49D" w14:textId="77777777" w:rsidR="009015DD" w:rsidRDefault="009015DD" w:rsidP="000E757C">
      <w:pPr>
        <w:pStyle w:val="Heading2"/>
      </w:pPr>
      <w:bookmarkStart w:id="62" w:name="_Toc130887394"/>
      <w:r w:rsidRPr="008A05E1">
        <w:lastRenderedPageBreak/>
        <w:t>Sample of Table in landscape orientation</w:t>
      </w:r>
      <w:bookmarkEnd w:id="62"/>
    </w:p>
    <w:p w14:paraId="2387C2DA" w14:textId="7C9E74A6" w:rsidR="009015DD" w:rsidRPr="009015DD" w:rsidRDefault="009015DD" w:rsidP="00146DBA">
      <w:pPr>
        <w:pStyle w:val="UTEMTABLEFIGURECAPTION"/>
        <w:rPr>
          <w:lang w:val="en-US"/>
        </w:rPr>
      </w:pPr>
      <w:bookmarkStart w:id="63" w:name="_Toc81920258"/>
      <w:r w:rsidRPr="00540B04">
        <w:t xml:space="preserve">Table </w:t>
      </w:r>
      <w:r w:rsidR="001D69A9">
        <w:fldChar w:fldCharType="begin"/>
      </w:r>
      <w:r w:rsidR="001D69A9">
        <w:instrText xml:space="preserve"> STYLEREF 1 \s </w:instrText>
      </w:r>
      <w:r w:rsidR="001D69A9">
        <w:fldChar w:fldCharType="separate"/>
      </w:r>
      <w:r w:rsidR="008E5A14">
        <w:rPr>
          <w:noProof/>
        </w:rPr>
        <w:t>2</w:t>
      </w:r>
      <w:r w:rsidR="001D69A9">
        <w:fldChar w:fldCharType="end"/>
      </w:r>
      <w:r w:rsidR="001D69A9">
        <w:t>.</w:t>
      </w:r>
      <w:r w:rsidR="001D69A9">
        <w:fldChar w:fldCharType="begin"/>
      </w:r>
      <w:r w:rsidR="001D69A9">
        <w:instrText xml:space="preserve"> SEQ Table \* ARABIC \s 1 </w:instrText>
      </w:r>
      <w:r w:rsidR="001D69A9">
        <w:fldChar w:fldCharType="separate"/>
      </w:r>
      <w:r w:rsidR="008E5A14">
        <w:rPr>
          <w:noProof/>
        </w:rPr>
        <w:t>2</w:t>
      </w:r>
      <w:r w:rsidR="001D69A9">
        <w:fldChar w:fldCharType="end"/>
      </w:r>
      <w:r w:rsidR="00E350B1">
        <w:tab/>
      </w:r>
      <w:r w:rsidRPr="00540B04">
        <w:t>Validation of</w:t>
      </w:r>
      <w:r>
        <w:t xml:space="preserve"> TL estimation with time </w:t>
      </w:r>
      <w:r w:rsidRPr="00FE0CAF">
        <w:t>series</w:t>
      </w:r>
      <w:r>
        <w:t xml:space="preserve"> load flow</w:t>
      </w:r>
      <w:r w:rsidRPr="0055604A">
        <w:t xml:space="preserve"> </w:t>
      </w:r>
      <w:r>
        <w:t>simulations based</w:t>
      </w:r>
      <w:r w:rsidR="00837724">
        <w:br/>
      </w:r>
      <w:r>
        <w:t xml:space="preserve"> on results obtained from local power utilities</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gridCol w:w="2331"/>
        <w:gridCol w:w="2332"/>
        <w:gridCol w:w="2332"/>
      </w:tblGrid>
      <w:tr w:rsidR="009015DD" w14:paraId="0F2D36DC" w14:textId="77777777" w:rsidTr="00FE0CAF">
        <w:tc>
          <w:tcPr>
            <w:tcW w:w="2331" w:type="dxa"/>
          </w:tcPr>
          <w:p w14:paraId="2A4AFA8A" w14:textId="77777777" w:rsidR="009015DD" w:rsidRPr="009015DD" w:rsidRDefault="009015DD" w:rsidP="009015DD">
            <w:pPr>
              <w:jc w:val="center"/>
              <w:rPr>
                <w:lang w:val="en-US"/>
              </w:rPr>
            </w:pPr>
            <w:r w:rsidRPr="009015DD">
              <w:rPr>
                <w:lang w:val="en-US"/>
              </w:rPr>
              <w:t xml:space="preserve">No. </w:t>
            </w:r>
          </w:p>
        </w:tc>
        <w:tc>
          <w:tcPr>
            <w:tcW w:w="2331" w:type="dxa"/>
          </w:tcPr>
          <w:p w14:paraId="197A55B4" w14:textId="77777777" w:rsidR="009015DD" w:rsidRPr="009015DD" w:rsidRDefault="009015DD" w:rsidP="009015DD">
            <w:pPr>
              <w:jc w:val="center"/>
              <w:rPr>
                <w:lang w:val="en-US"/>
              </w:rPr>
            </w:pPr>
            <w:r w:rsidRPr="009015DD">
              <w:rPr>
                <w:lang w:val="en-US"/>
              </w:rPr>
              <w:t>Parameter A</w:t>
            </w:r>
          </w:p>
        </w:tc>
        <w:tc>
          <w:tcPr>
            <w:tcW w:w="2331" w:type="dxa"/>
          </w:tcPr>
          <w:p w14:paraId="05369E81" w14:textId="77777777" w:rsidR="009015DD" w:rsidRPr="009015DD" w:rsidRDefault="009015DD" w:rsidP="009015DD">
            <w:pPr>
              <w:jc w:val="center"/>
              <w:rPr>
                <w:lang w:val="en-US"/>
              </w:rPr>
            </w:pPr>
            <w:r w:rsidRPr="009015DD">
              <w:rPr>
                <w:lang w:val="en-US"/>
              </w:rPr>
              <w:t>Parameter B</w:t>
            </w:r>
          </w:p>
        </w:tc>
        <w:tc>
          <w:tcPr>
            <w:tcW w:w="2331" w:type="dxa"/>
          </w:tcPr>
          <w:p w14:paraId="1B6B729D" w14:textId="77777777" w:rsidR="009015DD" w:rsidRPr="009015DD" w:rsidRDefault="009015DD" w:rsidP="009015DD">
            <w:pPr>
              <w:jc w:val="center"/>
              <w:rPr>
                <w:lang w:val="en-US"/>
              </w:rPr>
            </w:pPr>
            <w:r w:rsidRPr="009015DD">
              <w:rPr>
                <w:lang w:val="en-US"/>
              </w:rPr>
              <w:t>Parameter C</w:t>
            </w:r>
          </w:p>
        </w:tc>
        <w:tc>
          <w:tcPr>
            <w:tcW w:w="2332" w:type="dxa"/>
          </w:tcPr>
          <w:p w14:paraId="0418A9E9" w14:textId="77777777" w:rsidR="009015DD" w:rsidRPr="009015DD" w:rsidRDefault="009015DD" w:rsidP="009015DD">
            <w:pPr>
              <w:jc w:val="center"/>
              <w:rPr>
                <w:lang w:val="en-US"/>
              </w:rPr>
            </w:pPr>
            <w:r w:rsidRPr="009015DD">
              <w:rPr>
                <w:lang w:val="en-US"/>
              </w:rPr>
              <w:t>Parameter D</w:t>
            </w:r>
          </w:p>
        </w:tc>
        <w:tc>
          <w:tcPr>
            <w:tcW w:w="2332" w:type="dxa"/>
          </w:tcPr>
          <w:p w14:paraId="413AFDF3" w14:textId="77777777" w:rsidR="009015DD" w:rsidRPr="009015DD" w:rsidRDefault="009015DD" w:rsidP="009015DD">
            <w:pPr>
              <w:jc w:val="center"/>
              <w:rPr>
                <w:lang w:val="en-US"/>
              </w:rPr>
            </w:pPr>
            <w:r w:rsidRPr="009015DD">
              <w:rPr>
                <w:lang w:val="en-US"/>
              </w:rPr>
              <w:t>Parameter E</w:t>
            </w:r>
          </w:p>
        </w:tc>
      </w:tr>
      <w:tr w:rsidR="009015DD" w14:paraId="0486F2E0" w14:textId="77777777" w:rsidTr="00FE0CAF">
        <w:tc>
          <w:tcPr>
            <w:tcW w:w="2331" w:type="dxa"/>
          </w:tcPr>
          <w:p w14:paraId="549E58C2" w14:textId="77777777" w:rsidR="009015DD" w:rsidRDefault="009015DD" w:rsidP="009015DD">
            <w:pPr>
              <w:spacing w:line="480" w:lineRule="auto"/>
              <w:jc w:val="center"/>
              <w:rPr>
                <w:lang w:val="en-US"/>
              </w:rPr>
            </w:pPr>
            <w:r>
              <w:rPr>
                <w:lang w:val="en-US"/>
              </w:rPr>
              <w:t>1</w:t>
            </w:r>
          </w:p>
        </w:tc>
        <w:tc>
          <w:tcPr>
            <w:tcW w:w="2331" w:type="dxa"/>
          </w:tcPr>
          <w:p w14:paraId="59BFE537" w14:textId="77777777" w:rsidR="009015DD" w:rsidRDefault="009015DD" w:rsidP="009015DD">
            <w:pPr>
              <w:spacing w:line="480" w:lineRule="auto"/>
              <w:jc w:val="center"/>
              <w:rPr>
                <w:lang w:val="en-US"/>
              </w:rPr>
            </w:pPr>
          </w:p>
        </w:tc>
        <w:tc>
          <w:tcPr>
            <w:tcW w:w="2331" w:type="dxa"/>
          </w:tcPr>
          <w:p w14:paraId="31C9478C" w14:textId="77777777" w:rsidR="009015DD" w:rsidRDefault="009015DD" w:rsidP="009015DD">
            <w:pPr>
              <w:spacing w:line="480" w:lineRule="auto"/>
              <w:jc w:val="center"/>
              <w:rPr>
                <w:lang w:val="en-US"/>
              </w:rPr>
            </w:pPr>
          </w:p>
        </w:tc>
        <w:tc>
          <w:tcPr>
            <w:tcW w:w="2331" w:type="dxa"/>
          </w:tcPr>
          <w:p w14:paraId="11CA942A" w14:textId="77777777" w:rsidR="009015DD" w:rsidRDefault="009015DD" w:rsidP="009015DD">
            <w:pPr>
              <w:spacing w:line="480" w:lineRule="auto"/>
              <w:jc w:val="center"/>
              <w:rPr>
                <w:lang w:val="en-US"/>
              </w:rPr>
            </w:pPr>
          </w:p>
        </w:tc>
        <w:tc>
          <w:tcPr>
            <w:tcW w:w="2332" w:type="dxa"/>
          </w:tcPr>
          <w:p w14:paraId="23A2BB9E" w14:textId="77777777" w:rsidR="009015DD" w:rsidRDefault="009015DD" w:rsidP="009015DD">
            <w:pPr>
              <w:spacing w:line="480" w:lineRule="auto"/>
              <w:jc w:val="center"/>
              <w:rPr>
                <w:lang w:val="en-US"/>
              </w:rPr>
            </w:pPr>
          </w:p>
        </w:tc>
        <w:tc>
          <w:tcPr>
            <w:tcW w:w="2332" w:type="dxa"/>
          </w:tcPr>
          <w:p w14:paraId="35046441" w14:textId="77777777" w:rsidR="009015DD" w:rsidRDefault="009015DD" w:rsidP="009015DD">
            <w:pPr>
              <w:spacing w:line="480" w:lineRule="auto"/>
              <w:jc w:val="center"/>
              <w:rPr>
                <w:lang w:val="en-US"/>
              </w:rPr>
            </w:pPr>
          </w:p>
        </w:tc>
      </w:tr>
      <w:tr w:rsidR="009015DD" w14:paraId="30BA294F" w14:textId="77777777" w:rsidTr="00FE0CAF">
        <w:tc>
          <w:tcPr>
            <w:tcW w:w="2331" w:type="dxa"/>
          </w:tcPr>
          <w:p w14:paraId="48202602" w14:textId="77777777" w:rsidR="009015DD" w:rsidRDefault="009015DD" w:rsidP="009015DD">
            <w:pPr>
              <w:spacing w:line="480" w:lineRule="auto"/>
              <w:jc w:val="center"/>
              <w:rPr>
                <w:lang w:val="en-US"/>
              </w:rPr>
            </w:pPr>
            <w:r>
              <w:rPr>
                <w:lang w:val="en-US"/>
              </w:rPr>
              <w:t>2</w:t>
            </w:r>
          </w:p>
        </w:tc>
        <w:tc>
          <w:tcPr>
            <w:tcW w:w="2331" w:type="dxa"/>
          </w:tcPr>
          <w:p w14:paraId="145F0221" w14:textId="77777777" w:rsidR="009015DD" w:rsidRDefault="009015DD" w:rsidP="009015DD">
            <w:pPr>
              <w:spacing w:line="480" w:lineRule="auto"/>
              <w:jc w:val="center"/>
              <w:rPr>
                <w:lang w:val="en-US"/>
              </w:rPr>
            </w:pPr>
          </w:p>
        </w:tc>
        <w:tc>
          <w:tcPr>
            <w:tcW w:w="2331" w:type="dxa"/>
          </w:tcPr>
          <w:p w14:paraId="1BE178F1" w14:textId="77777777" w:rsidR="009015DD" w:rsidRDefault="009015DD" w:rsidP="009015DD">
            <w:pPr>
              <w:spacing w:line="480" w:lineRule="auto"/>
              <w:jc w:val="center"/>
              <w:rPr>
                <w:lang w:val="en-US"/>
              </w:rPr>
            </w:pPr>
          </w:p>
        </w:tc>
        <w:tc>
          <w:tcPr>
            <w:tcW w:w="2331" w:type="dxa"/>
          </w:tcPr>
          <w:p w14:paraId="33E97DEF" w14:textId="77777777" w:rsidR="009015DD" w:rsidRDefault="009015DD" w:rsidP="009015DD">
            <w:pPr>
              <w:spacing w:line="480" w:lineRule="auto"/>
              <w:jc w:val="center"/>
              <w:rPr>
                <w:lang w:val="en-US"/>
              </w:rPr>
            </w:pPr>
          </w:p>
        </w:tc>
        <w:tc>
          <w:tcPr>
            <w:tcW w:w="2332" w:type="dxa"/>
          </w:tcPr>
          <w:p w14:paraId="1F90FF23" w14:textId="77777777" w:rsidR="009015DD" w:rsidRDefault="009015DD" w:rsidP="009015DD">
            <w:pPr>
              <w:spacing w:line="480" w:lineRule="auto"/>
              <w:jc w:val="center"/>
              <w:rPr>
                <w:lang w:val="en-US"/>
              </w:rPr>
            </w:pPr>
          </w:p>
        </w:tc>
        <w:tc>
          <w:tcPr>
            <w:tcW w:w="2332" w:type="dxa"/>
          </w:tcPr>
          <w:p w14:paraId="189895DE" w14:textId="77777777" w:rsidR="009015DD" w:rsidRDefault="009015DD" w:rsidP="009015DD">
            <w:pPr>
              <w:spacing w:line="480" w:lineRule="auto"/>
              <w:jc w:val="center"/>
              <w:rPr>
                <w:lang w:val="en-US"/>
              </w:rPr>
            </w:pPr>
          </w:p>
        </w:tc>
      </w:tr>
      <w:tr w:rsidR="009015DD" w14:paraId="52CFDBCA" w14:textId="77777777" w:rsidTr="00FE0CAF">
        <w:tc>
          <w:tcPr>
            <w:tcW w:w="2331" w:type="dxa"/>
          </w:tcPr>
          <w:p w14:paraId="70CF965C" w14:textId="77777777" w:rsidR="009015DD" w:rsidRDefault="009015DD" w:rsidP="009015DD">
            <w:pPr>
              <w:spacing w:line="480" w:lineRule="auto"/>
              <w:jc w:val="center"/>
              <w:rPr>
                <w:lang w:val="en-US"/>
              </w:rPr>
            </w:pPr>
            <w:r>
              <w:rPr>
                <w:lang w:val="en-US"/>
              </w:rPr>
              <w:t>3</w:t>
            </w:r>
          </w:p>
        </w:tc>
        <w:tc>
          <w:tcPr>
            <w:tcW w:w="2331" w:type="dxa"/>
          </w:tcPr>
          <w:p w14:paraId="66C83F61" w14:textId="77777777" w:rsidR="009015DD" w:rsidRDefault="009015DD" w:rsidP="009015DD">
            <w:pPr>
              <w:spacing w:line="480" w:lineRule="auto"/>
              <w:jc w:val="center"/>
              <w:rPr>
                <w:lang w:val="en-US"/>
              </w:rPr>
            </w:pPr>
          </w:p>
        </w:tc>
        <w:tc>
          <w:tcPr>
            <w:tcW w:w="2331" w:type="dxa"/>
          </w:tcPr>
          <w:p w14:paraId="2B346519" w14:textId="77777777" w:rsidR="009015DD" w:rsidRDefault="009015DD" w:rsidP="009015DD">
            <w:pPr>
              <w:spacing w:line="480" w:lineRule="auto"/>
              <w:jc w:val="center"/>
              <w:rPr>
                <w:lang w:val="en-US"/>
              </w:rPr>
            </w:pPr>
          </w:p>
        </w:tc>
        <w:tc>
          <w:tcPr>
            <w:tcW w:w="2331" w:type="dxa"/>
          </w:tcPr>
          <w:p w14:paraId="14174966" w14:textId="77777777" w:rsidR="009015DD" w:rsidRDefault="009015DD" w:rsidP="009015DD">
            <w:pPr>
              <w:spacing w:line="480" w:lineRule="auto"/>
              <w:jc w:val="center"/>
              <w:rPr>
                <w:lang w:val="en-US"/>
              </w:rPr>
            </w:pPr>
          </w:p>
        </w:tc>
        <w:tc>
          <w:tcPr>
            <w:tcW w:w="2332" w:type="dxa"/>
          </w:tcPr>
          <w:p w14:paraId="5C67954F" w14:textId="77777777" w:rsidR="009015DD" w:rsidRDefault="009015DD" w:rsidP="009015DD">
            <w:pPr>
              <w:spacing w:line="480" w:lineRule="auto"/>
              <w:jc w:val="center"/>
              <w:rPr>
                <w:lang w:val="en-US"/>
              </w:rPr>
            </w:pPr>
          </w:p>
        </w:tc>
        <w:tc>
          <w:tcPr>
            <w:tcW w:w="2332" w:type="dxa"/>
          </w:tcPr>
          <w:p w14:paraId="0CD7EDF1" w14:textId="77777777" w:rsidR="009015DD" w:rsidRDefault="009015DD" w:rsidP="009015DD">
            <w:pPr>
              <w:spacing w:line="480" w:lineRule="auto"/>
              <w:jc w:val="center"/>
              <w:rPr>
                <w:lang w:val="en-US"/>
              </w:rPr>
            </w:pPr>
          </w:p>
        </w:tc>
      </w:tr>
      <w:tr w:rsidR="009015DD" w14:paraId="3B143197" w14:textId="77777777" w:rsidTr="00FE0CAF">
        <w:tc>
          <w:tcPr>
            <w:tcW w:w="2331" w:type="dxa"/>
          </w:tcPr>
          <w:p w14:paraId="0B2FB8CA" w14:textId="77777777" w:rsidR="009015DD" w:rsidRDefault="009015DD" w:rsidP="009015DD">
            <w:pPr>
              <w:spacing w:line="480" w:lineRule="auto"/>
              <w:jc w:val="center"/>
              <w:rPr>
                <w:lang w:val="en-US"/>
              </w:rPr>
            </w:pPr>
            <w:r>
              <w:rPr>
                <w:lang w:val="en-US"/>
              </w:rPr>
              <w:t>4</w:t>
            </w:r>
          </w:p>
        </w:tc>
        <w:tc>
          <w:tcPr>
            <w:tcW w:w="2331" w:type="dxa"/>
          </w:tcPr>
          <w:p w14:paraId="40D0E025" w14:textId="77777777" w:rsidR="009015DD" w:rsidRDefault="009015DD" w:rsidP="009015DD">
            <w:pPr>
              <w:spacing w:line="480" w:lineRule="auto"/>
              <w:jc w:val="center"/>
              <w:rPr>
                <w:lang w:val="en-US"/>
              </w:rPr>
            </w:pPr>
          </w:p>
        </w:tc>
        <w:tc>
          <w:tcPr>
            <w:tcW w:w="2331" w:type="dxa"/>
          </w:tcPr>
          <w:p w14:paraId="2833BF37" w14:textId="77777777" w:rsidR="009015DD" w:rsidRDefault="009015DD" w:rsidP="009015DD">
            <w:pPr>
              <w:spacing w:line="480" w:lineRule="auto"/>
              <w:jc w:val="center"/>
              <w:rPr>
                <w:lang w:val="en-US"/>
              </w:rPr>
            </w:pPr>
          </w:p>
        </w:tc>
        <w:tc>
          <w:tcPr>
            <w:tcW w:w="2331" w:type="dxa"/>
          </w:tcPr>
          <w:p w14:paraId="643B574D" w14:textId="77777777" w:rsidR="009015DD" w:rsidRDefault="009015DD" w:rsidP="009015DD">
            <w:pPr>
              <w:spacing w:line="480" w:lineRule="auto"/>
              <w:jc w:val="center"/>
              <w:rPr>
                <w:lang w:val="en-US"/>
              </w:rPr>
            </w:pPr>
          </w:p>
        </w:tc>
        <w:tc>
          <w:tcPr>
            <w:tcW w:w="2332" w:type="dxa"/>
          </w:tcPr>
          <w:p w14:paraId="53911943" w14:textId="77777777" w:rsidR="009015DD" w:rsidRDefault="009015DD" w:rsidP="009015DD">
            <w:pPr>
              <w:spacing w:line="480" w:lineRule="auto"/>
              <w:jc w:val="center"/>
              <w:rPr>
                <w:lang w:val="en-US"/>
              </w:rPr>
            </w:pPr>
          </w:p>
        </w:tc>
        <w:tc>
          <w:tcPr>
            <w:tcW w:w="2332" w:type="dxa"/>
          </w:tcPr>
          <w:p w14:paraId="0082F596" w14:textId="77777777" w:rsidR="009015DD" w:rsidRDefault="009015DD" w:rsidP="009015DD">
            <w:pPr>
              <w:spacing w:line="480" w:lineRule="auto"/>
              <w:jc w:val="center"/>
              <w:rPr>
                <w:lang w:val="en-US"/>
              </w:rPr>
            </w:pPr>
          </w:p>
        </w:tc>
      </w:tr>
      <w:tr w:rsidR="009015DD" w14:paraId="295930BF" w14:textId="77777777" w:rsidTr="00FE0CAF">
        <w:tc>
          <w:tcPr>
            <w:tcW w:w="2331" w:type="dxa"/>
          </w:tcPr>
          <w:p w14:paraId="10BF4D3E" w14:textId="77777777" w:rsidR="009015DD" w:rsidRDefault="009015DD" w:rsidP="009015DD">
            <w:pPr>
              <w:spacing w:line="480" w:lineRule="auto"/>
              <w:jc w:val="center"/>
              <w:rPr>
                <w:lang w:val="en-US"/>
              </w:rPr>
            </w:pPr>
            <w:r>
              <w:rPr>
                <w:lang w:val="en-US"/>
              </w:rPr>
              <w:t>5</w:t>
            </w:r>
          </w:p>
        </w:tc>
        <w:tc>
          <w:tcPr>
            <w:tcW w:w="2331" w:type="dxa"/>
          </w:tcPr>
          <w:p w14:paraId="16030B3C" w14:textId="77777777" w:rsidR="009015DD" w:rsidRDefault="009015DD" w:rsidP="009015DD">
            <w:pPr>
              <w:spacing w:line="480" w:lineRule="auto"/>
              <w:jc w:val="center"/>
              <w:rPr>
                <w:lang w:val="en-US"/>
              </w:rPr>
            </w:pPr>
          </w:p>
        </w:tc>
        <w:tc>
          <w:tcPr>
            <w:tcW w:w="2331" w:type="dxa"/>
          </w:tcPr>
          <w:p w14:paraId="0DD2A9C2" w14:textId="77777777" w:rsidR="009015DD" w:rsidRDefault="009015DD" w:rsidP="009015DD">
            <w:pPr>
              <w:spacing w:line="480" w:lineRule="auto"/>
              <w:jc w:val="center"/>
              <w:rPr>
                <w:lang w:val="en-US"/>
              </w:rPr>
            </w:pPr>
          </w:p>
        </w:tc>
        <w:tc>
          <w:tcPr>
            <w:tcW w:w="2331" w:type="dxa"/>
          </w:tcPr>
          <w:p w14:paraId="65C72A5A" w14:textId="77777777" w:rsidR="009015DD" w:rsidRDefault="009015DD" w:rsidP="009015DD">
            <w:pPr>
              <w:spacing w:line="480" w:lineRule="auto"/>
              <w:jc w:val="center"/>
              <w:rPr>
                <w:lang w:val="en-US"/>
              </w:rPr>
            </w:pPr>
          </w:p>
        </w:tc>
        <w:tc>
          <w:tcPr>
            <w:tcW w:w="2332" w:type="dxa"/>
          </w:tcPr>
          <w:p w14:paraId="24B0A559" w14:textId="77777777" w:rsidR="009015DD" w:rsidRDefault="009015DD" w:rsidP="009015DD">
            <w:pPr>
              <w:spacing w:line="480" w:lineRule="auto"/>
              <w:jc w:val="center"/>
              <w:rPr>
                <w:lang w:val="en-US"/>
              </w:rPr>
            </w:pPr>
          </w:p>
        </w:tc>
        <w:tc>
          <w:tcPr>
            <w:tcW w:w="2332" w:type="dxa"/>
          </w:tcPr>
          <w:p w14:paraId="27C41B54" w14:textId="77777777" w:rsidR="009015DD" w:rsidRDefault="009015DD" w:rsidP="009015DD">
            <w:pPr>
              <w:spacing w:line="480" w:lineRule="auto"/>
              <w:jc w:val="center"/>
              <w:rPr>
                <w:lang w:val="en-US"/>
              </w:rPr>
            </w:pPr>
          </w:p>
        </w:tc>
      </w:tr>
      <w:tr w:rsidR="009015DD" w14:paraId="5C5EBCDD" w14:textId="77777777" w:rsidTr="00FE0CAF">
        <w:tc>
          <w:tcPr>
            <w:tcW w:w="2331" w:type="dxa"/>
          </w:tcPr>
          <w:p w14:paraId="5DAFD0F3" w14:textId="77777777" w:rsidR="009015DD" w:rsidRDefault="009015DD" w:rsidP="009015DD">
            <w:pPr>
              <w:spacing w:line="480" w:lineRule="auto"/>
              <w:jc w:val="center"/>
              <w:rPr>
                <w:lang w:val="en-US"/>
              </w:rPr>
            </w:pPr>
            <w:r>
              <w:rPr>
                <w:lang w:val="en-US"/>
              </w:rPr>
              <w:t>6</w:t>
            </w:r>
          </w:p>
        </w:tc>
        <w:tc>
          <w:tcPr>
            <w:tcW w:w="2331" w:type="dxa"/>
          </w:tcPr>
          <w:p w14:paraId="3CEFD1A5" w14:textId="77777777" w:rsidR="009015DD" w:rsidRDefault="009015DD" w:rsidP="009015DD">
            <w:pPr>
              <w:spacing w:line="480" w:lineRule="auto"/>
              <w:jc w:val="center"/>
              <w:rPr>
                <w:lang w:val="en-US"/>
              </w:rPr>
            </w:pPr>
          </w:p>
        </w:tc>
        <w:tc>
          <w:tcPr>
            <w:tcW w:w="2331" w:type="dxa"/>
          </w:tcPr>
          <w:p w14:paraId="574A78D6" w14:textId="77777777" w:rsidR="009015DD" w:rsidRDefault="009015DD" w:rsidP="009015DD">
            <w:pPr>
              <w:spacing w:line="480" w:lineRule="auto"/>
              <w:jc w:val="center"/>
              <w:rPr>
                <w:lang w:val="en-US"/>
              </w:rPr>
            </w:pPr>
          </w:p>
        </w:tc>
        <w:tc>
          <w:tcPr>
            <w:tcW w:w="2331" w:type="dxa"/>
          </w:tcPr>
          <w:p w14:paraId="5F0A9809" w14:textId="77777777" w:rsidR="009015DD" w:rsidRDefault="009015DD" w:rsidP="009015DD">
            <w:pPr>
              <w:spacing w:line="480" w:lineRule="auto"/>
              <w:jc w:val="center"/>
              <w:rPr>
                <w:lang w:val="en-US"/>
              </w:rPr>
            </w:pPr>
          </w:p>
        </w:tc>
        <w:tc>
          <w:tcPr>
            <w:tcW w:w="2332" w:type="dxa"/>
          </w:tcPr>
          <w:p w14:paraId="3477797F" w14:textId="77777777" w:rsidR="009015DD" w:rsidRDefault="009015DD" w:rsidP="009015DD">
            <w:pPr>
              <w:spacing w:line="480" w:lineRule="auto"/>
              <w:jc w:val="center"/>
              <w:rPr>
                <w:lang w:val="en-US"/>
              </w:rPr>
            </w:pPr>
          </w:p>
        </w:tc>
        <w:tc>
          <w:tcPr>
            <w:tcW w:w="2332" w:type="dxa"/>
          </w:tcPr>
          <w:p w14:paraId="667CCA03" w14:textId="77777777" w:rsidR="009015DD" w:rsidRDefault="009015DD" w:rsidP="009015DD">
            <w:pPr>
              <w:spacing w:line="480" w:lineRule="auto"/>
              <w:jc w:val="center"/>
              <w:rPr>
                <w:lang w:val="en-US"/>
              </w:rPr>
            </w:pPr>
          </w:p>
        </w:tc>
      </w:tr>
      <w:tr w:rsidR="009015DD" w14:paraId="44139CA0" w14:textId="77777777" w:rsidTr="00FE0CAF">
        <w:tc>
          <w:tcPr>
            <w:tcW w:w="2331" w:type="dxa"/>
          </w:tcPr>
          <w:p w14:paraId="39805A14" w14:textId="77777777" w:rsidR="009015DD" w:rsidRDefault="009015DD" w:rsidP="009015DD">
            <w:pPr>
              <w:spacing w:line="480" w:lineRule="auto"/>
              <w:jc w:val="center"/>
              <w:rPr>
                <w:lang w:val="en-US"/>
              </w:rPr>
            </w:pPr>
            <w:r>
              <w:rPr>
                <w:lang w:val="en-US"/>
              </w:rPr>
              <w:t>7</w:t>
            </w:r>
          </w:p>
        </w:tc>
        <w:tc>
          <w:tcPr>
            <w:tcW w:w="2331" w:type="dxa"/>
          </w:tcPr>
          <w:p w14:paraId="0C0C8B68" w14:textId="77777777" w:rsidR="009015DD" w:rsidRDefault="009015DD" w:rsidP="009015DD">
            <w:pPr>
              <w:spacing w:line="480" w:lineRule="auto"/>
              <w:jc w:val="center"/>
              <w:rPr>
                <w:lang w:val="en-US"/>
              </w:rPr>
            </w:pPr>
          </w:p>
        </w:tc>
        <w:tc>
          <w:tcPr>
            <w:tcW w:w="2331" w:type="dxa"/>
          </w:tcPr>
          <w:p w14:paraId="584CDBF6" w14:textId="77777777" w:rsidR="009015DD" w:rsidRDefault="009015DD" w:rsidP="009015DD">
            <w:pPr>
              <w:spacing w:line="480" w:lineRule="auto"/>
              <w:jc w:val="center"/>
              <w:rPr>
                <w:lang w:val="en-US"/>
              </w:rPr>
            </w:pPr>
          </w:p>
        </w:tc>
        <w:tc>
          <w:tcPr>
            <w:tcW w:w="2331" w:type="dxa"/>
          </w:tcPr>
          <w:p w14:paraId="179F5BA3" w14:textId="77777777" w:rsidR="009015DD" w:rsidRDefault="009015DD" w:rsidP="009015DD">
            <w:pPr>
              <w:spacing w:line="480" w:lineRule="auto"/>
              <w:jc w:val="center"/>
              <w:rPr>
                <w:lang w:val="en-US"/>
              </w:rPr>
            </w:pPr>
          </w:p>
        </w:tc>
        <w:tc>
          <w:tcPr>
            <w:tcW w:w="2332" w:type="dxa"/>
          </w:tcPr>
          <w:p w14:paraId="578B4BF0" w14:textId="77777777" w:rsidR="009015DD" w:rsidRDefault="009015DD" w:rsidP="009015DD">
            <w:pPr>
              <w:spacing w:line="480" w:lineRule="auto"/>
              <w:jc w:val="center"/>
              <w:rPr>
                <w:lang w:val="en-US"/>
              </w:rPr>
            </w:pPr>
          </w:p>
        </w:tc>
        <w:tc>
          <w:tcPr>
            <w:tcW w:w="2332" w:type="dxa"/>
          </w:tcPr>
          <w:p w14:paraId="15ED1A38" w14:textId="77777777" w:rsidR="009015DD" w:rsidRDefault="009015DD" w:rsidP="009015DD">
            <w:pPr>
              <w:spacing w:line="480" w:lineRule="auto"/>
              <w:jc w:val="center"/>
              <w:rPr>
                <w:lang w:val="en-US"/>
              </w:rPr>
            </w:pPr>
          </w:p>
        </w:tc>
      </w:tr>
    </w:tbl>
    <w:p w14:paraId="3F6C8E80" w14:textId="77777777" w:rsidR="009015DD" w:rsidRDefault="009015DD" w:rsidP="009015DD">
      <w:pPr>
        <w:jc w:val="center"/>
        <w:rPr>
          <w:lang w:val="en-US"/>
        </w:rPr>
      </w:pPr>
    </w:p>
    <w:p w14:paraId="42A39F50" w14:textId="77777777" w:rsidR="00C42480" w:rsidRDefault="00C42480" w:rsidP="000E757C">
      <w:pPr>
        <w:pStyle w:val="UTEMPARAGRAPH"/>
      </w:pPr>
    </w:p>
    <w:p w14:paraId="1A239F99" w14:textId="77777777" w:rsidR="00C42480" w:rsidRDefault="00C42480" w:rsidP="000E757C">
      <w:pPr>
        <w:pStyle w:val="UTEMPARAGRAPH"/>
      </w:pPr>
    </w:p>
    <w:p w14:paraId="63AE7AC2" w14:textId="77777777" w:rsidR="00C42480" w:rsidRDefault="00C42480" w:rsidP="000E757C">
      <w:pPr>
        <w:pStyle w:val="UTEMPARAGRAPH"/>
      </w:pPr>
    </w:p>
    <w:p w14:paraId="37A85DF0" w14:textId="77777777" w:rsidR="00C42480" w:rsidRDefault="00C42480" w:rsidP="000E757C">
      <w:pPr>
        <w:pStyle w:val="UTEMPARAGRAPH"/>
      </w:pPr>
    </w:p>
    <w:p w14:paraId="51288485" w14:textId="77777777" w:rsidR="008A05E1" w:rsidRDefault="0079515B" w:rsidP="000E757C">
      <w:pPr>
        <w:pStyle w:val="UTEMPARAGRAPH"/>
        <w:rPr>
          <w:lang w:val="en-US"/>
        </w:rPr>
        <w:sectPr w:rsidR="008A05E1" w:rsidSect="004B7B5F">
          <w:pgSz w:w="16834" w:h="11909" w:orient="landscape" w:code="9"/>
          <w:pgMar w:top="1701" w:right="1418" w:bottom="1418" w:left="1418" w:header="720" w:footer="1296" w:gutter="0"/>
          <w:cols w:space="720"/>
          <w:docGrid w:linePitch="360"/>
        </w:sectPr>
      </w:pPr>
      <w:r>
        <w:t>.</w:t>
      </w:r>
    </w:p>
    <w:p w14:paraId="1A70D555" w14:textId="4ED4C89C" w:rsidR="00105DC7" w:rsidRDefault="00105DC7" w:rsidP="000E757C">
      <w:pPr>
        <w:pStyle w:val="Heading2"/>
      </w:pPr>
      <w:bookmarkStart w:id="64" w:name="_Toc130887395"/>
      <w:r>
        <w:lastRenderedPageBreak/>
        <w:t>Sample of table when it takes more than 1 pages</w:t>
      </w:r>
      <w:bookmarkEnd w:id="64"/>
    </w:p>
    <w:p w14:paraId="75B4F0BF" w14:textId="60A0830C" w:rsidR="00105DC7" w:rsidRDefault="00105DC7" w:rsidP="00146DBA">
      <w:pPr>
        <w:pStyle w:val="UTEMTABLEFIGURECAPTION"/>
      </w:pPr>
      <w:bookmarkStart w:id="65" w:name="_Toc81920259"/>
      <w:r w:rsidRPr="00BD4770">
        <w:t xml:space="preserve">Table </w:t>
      </w:r>
      <w:r w:rsidRPr="00BD4770">
        <w:fldChar w:fldCharType="begin"/>
      </w:r>
      <w:r w:rsidRPr="00BD4770">
        <w:instrText xml:space="preserve"> STYLEREF 1 \s </w:instrText>
      </w:r>
      <w:r w:rsidRPr="00BD4770">
        <w:fldChar w:fldCharType="separate"/>
      </w:r>
      <w:r w:rsidR="008E5A14">
        <w:rPr>
          <w:noProof/>
        </w:rPr>
        <w:t>2</w:t>
      </w:r>
      <w:r w:rsidRPr="00BD4770">
        <w:fldChar w:fldCharType="end"/>
      </w:r>
      <w:r w:rsidRPr="00BD4770">
        <w:t>.</w:t>
      </w:r>
      <w:r w:rsidRPr="00BD4770">
        <w:fldChar w:fldCharType="begin"/>
      </w:r>
      <w:r w:rsidRPr="00BD4770">
        <w:instrText xml:space="preserve"> SEQ Table \* ARABIC \s 1 </w:instrText>
      </w:r>
      <w:r w:rsidRPr="00BD4770">
        <w:fldChar w:fldCharType="separate"/>
      </w:r>
      <w:r w:rsidR="008E5A14">
        <w:rPr>
          <w:noProof/>
        </w:rPr>
        <w:t>3</w:t>
      </w:r>
      <w:r w:rsidRPr="00BD4770">
        <w:fldChar w:fldCharType="end"/>
      </w:r>
      <w:r w:rsidRPr="00BD4770">
        <w:tab/>
        <w:t>Example of a very long table which takes up more than one page</w:t>
      </w:r>
      <w:r w:rsidR="00FE0CAF">
        <w:t>. Please make sure the title of table is repeated at each page</w:t>
      </w:r>
      <w:r w:rsidR="00863CF5">
        <w:t xml:space="preserve"> and this caption is centered</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56"/>
        <w:gridCol w:w="1756"/>
        <w:gridCol w:w="1756"/>
        <w:gridCol w:w="1756"/>
      </w:tblGrid>
      <w:tr w:rsidR="00105DC7" w:rsidRPr="00BD4770" w14:paraId="5673C238" w14:textId="77777777" w:rsidTr="00BD4770">
        <w:trPr>
          <w:tblHeader/>
        </w:trPr>
        <w:tc>
          <w:tcPr>
            <w:tcW w:w="1756" w:type="dxa"/>
          </w:tcPr>
          <w:p w14:paraId="3984CB8B" w14:textId="77777777" w:rsidR="00105DC7" w:rsidRPr="00BD4770" w:rsidRDefault="00105DC7" w:rsidP="00BD4770">
            <w:pPr>
              <w:jc w:val="center"/>
            </w:pPr>
            <w:r w:rsidRPr="00BD4770">
              <w:t>Name</w:t>
            </w:r>
          </w:p>
        </w:tc>
        <w:tc>
          <w:tcPr>
            <w:tcW w:w="1756" w:type="dxa"/>
          </w:tcPr>
          <w:p w14:paraId="36816C96" w14:textId="77777777" w:rsidR="00105DC7" w:rsidRPr="00BD4770" w:rsidRDefault="00105DC7" w:rsidP="00BD4770">
            <w:pPr>
              <w:jc w:val="center"/>
            </w:pPr>
            <w:r w:rsidRPr="00BD4770">
              <w:t>Year</w:t>
            </w:r>
          </w:p>
        </w:tc>
        <w:tc>
          <w:tcPr>
            <w:tcW w:w="1756" w:type="dxa"/>
          </w:tcPr>
          <w:p w14:paraId="1E2F8F36" w14:textId="77777777" w:rsidR="00105DC7" w:rsidRPr="00BD4770" w:rsidRDefault="00105DC7" w:rsidP="00BD4770">
            <w:pPr>
              <w:jc w:val="center"/>
            </w:pPr>
            <w:r w:rsidRPr="00BD4770">
              <w:t>Income</w:t>
            </w:r>
          </w:p>
        </w:tc>
        <w:tc>
          <w:tcPr>
            <w:tcW w:w="1756" w:type="dxa"/>
          </w:tcPr>
          <w:p w14:paraId="2195C07E" w14:textId="77777777" w:rsidR="00105DC7" w:rsidRPr="00BD4770" w:rsidRDefault="00105DC7" w:rsidP="00BD4770">
            <w:pPr>
              <w:jc w:val="center"/>
            </w:pPr>
            <w:r w:rsidRPr="00BD4770">
              <w:t>Location</w:t>
            </w:r>
          </w:p>
        </w:tc>
        <w:tc>
          <w:tcPr>
            <w:tcW w:w="1756" w:type="dxa"/>
          </w:tcPr>
          <w:p w14:paraId="09066C41" w14:textId="77777777" w:rsidR="00105DC7" w:rsidRPr="00BD4770" w:rsidRDefault="00105DC7" w:rsidP="00BD4770">
            <w:pPr>
              <w:jc w:val="center"/>
            </w:pPr>
            <w:r w:rsidRPr="00BD4770">
              <w:t>Gender</w:t>
            </w:r>
          </w:p>
        </w:tc>
      </w:tr>
      <w:tr w:rsidR="00105DC7" w:rsidRPr="00BD4770" w14:paraId="6F904B0C" w14:textId="77777777" w:rsidTr="00BD4770">
        <w:trPr>
          <w:trHeight w:val="567"/>
        </w:trPr>
        <w:tc>
          <w:tcPr>
            <w:tcW w:w="1756" w:type="dxa"/>
          </w:tcPr>
          <w:p w14:paraId="31EEB88F" w14:textId="77777777" w:rsidR="00105DC7" w:rsidRPr="00BD4770" w:rsidRDefault="00105DC7" w:rsidP="00BD4770"/>
        </w:tc>
        <w:tc>
          <w:tcPr>
            <w:tcW w:w="1756" w:type="dxa"/>
          </w:tcPr>
          <w:p w14:paraId="2E2B141A" w14:textId="77777777" w:rsidR="00105DC7" w:rsidRPr="00BD4770" w:rsidRDefault="00105DC7" w:rsidP="00BD4770"/>
        </w:tc>
        <w:tc>
          <w:tcPr>
            <w:tcW w:w="1756" w:type="dxa"/>
          </w:tcPr>
          <w:p w14:paraId="45AEEE3B" w14:textId="77777777" w:rsidR="00105DC7" w:rsidRPr="00BD4770" w:rsidRDefault="00105DC7" w:rsidP="00BD4770"/>
        </w:tc>
        <w:tc>
          <w:tcPr>
            <w:tcW w:w="1756" w:type="dxa"/>
          </w:tcPr>
          <w:p w14:paraId="62F61D88" w14:textId="77777777" w:rsidR="00105DC7" w:rsidRPr="00BD4770" w:rsidRDefault="00105DC7" w:rsidP="00BD4770"/>
        </w:tc>
        <w:tc>
          <w:tcPr>
            <w:tcW w:w="1756" w:type="dxa"/>
          </w:tcPr>
          <w:p w14:paraId="16D7CAEB" w14:textId="77777777" w:rsidR="00105DC7" w:rsidRPr="00BD4770" w:rsidRDefault="00105DC7" w:rsidP="00BD4770"/>
        </w:tc>
      </w:tr>
      <w:tr w:rsidR="00105DC7" w:rsidRPr="00BD4770" w14:paraId="2B6A6457" w14:textId="77777777" w:rsidTr="00BD4770">
        <w:trPr>
          <w:trHeight w:val="567"/>
        </w:trPr>
        <w:tc>
          <w:tcPr>
            <w:tcW w:w="1756" w:type="dxa"/>
          </w:tcPr>
          <w:p w14:paraId="0D9BF59C" w14:textId="77777777" w:rsidR="00105DC7" w:rsidRPr="00BD4770" w:rsidRDefault="00105DC7" w:rsidP="00BD4770"/>
        </w:tc>
        <w:tc>
          <w:tcPr>
            <w:tcW w:w="1756" w:type="dxa"/>
          </w:tcPr>
          <w:p w14:paraId="332A2B07" w14:textId="77777777" w:rsidR="00105DC7" w:rsidRPr="00BD4770" w:rsidRDefault="00105DC7" w:rsidP="00BD4770"/>
        </w:tc>
        <w:tc>
          <w:tcPr>
            <w:tcW w:w="1756" w:type="dxa"/>
          </w:tcPr>
          <w:p w14:paraId="73C17EB6" w14:textId="77777777" w:rsidR="00105DC7" w:rsidRPr="00BD4770" w:rsidRDefault="00105DC7" w:rsidP="00BD4770"/>
        </w:tc>
        <w:tc>
          <w:tcPr>
            <w:tcW w:w="1756" w:type="dxa"/>
          </w:tcPr>
          <w:p w14:paraId="6126FDC8" w14:textId="77777777" w:rsidR="00105DC7" w:rsidRPr="00BD4770" w:rsidRDefault="00105DC7" w:rsidP="00BD4770"/>
        </w:tc>
        <w:tc>
          <w:tcPr>
            <w:tcW w:w="1756" w:type="dxa"/>
          </w:tcPr>
          <w:p w14:paraId="2FE2D0A0" w14:textId="77777777" w:rsidR="00105DC7" w:rsidRPr="00BD4770" w:rsidRDefault="00105DC7" w:rsidP="00BD4770"/>
        </w:tc>
      </w:tr>
      <w:tr w:rsidR="00105DC7" w:rsidRPr="00BD4770" w14:paraId="052A3C25" w14:textId="77777777" w:rsidTr="00BD4770">
        <w:trPr>
          <w:trHeight w:val="567"/>
        </w:trPr>
        <w:tc>
          <w:tcPr>
            <w:tcW w:w="1756" w:type="dxa"/>
          </w:tcPr>
          <w:p w14:paraId="2B982BC2" w14:textId="77777777" w:rsidR="00105DC7" w:rsidRPr="00BD4770" w:rsidRDefault="00105DC7" w:rsidP="00BD4770"/>
        </w:tc>
        <w:tc>
          <w:tcPr>
            <w:tcW w:w="1756" w:type="dxa"/>
          </w:tcPr>
          <w:p w14:paraId="07D37644" w14:textId="77777777" w:rsidR="00105DC7" w:rsidRPr="00BD4770" w:rsidRDefault="00105DC7" w:rsidP="00BD4770"/>
        </w:tc>
        <w:tc>
          <w:tcPr>
            <w:tcW w:w="1756" w:type="dxa"/>
          </w:tcPr>
          <w:p w14:paraId="566CB870" w14:textId="77777777" w:rsidR="00105DC7" w:rsidRPr="00BD4770" w:rsidRDefault="00105DC7" w:rsidP="00BD4770"/>
        </w:tc>
        <w:tc>
          <w:tcPr>
            <w:tcW w:w="1756" w:type="dxa"/>
          </w:tcPr>
          <w:p w14:paraId="23EC8132" w14:textId="77777777" w:rsidR="00105DC7" w:rsidRPr="00BD4770" w:rsidRDefault="00105DC7" w:rsidP="00BD4770"/>
        </w:tc>
        <w:tc>
          <w:tcPr>
            <w:tcW w:w="1756" w:type="dxa"/>
          </w:tcPr>
          <w:p w14:paraId="43253334" w14:textId="77777777" w:rsidR="00105DC7" w:rsidRPr="00BD4770" w:rsidRDefault="00105DC7" w:rsidP="00BD4770"/>
        </w:tc>
      </w:tr>
      <w:tr w:rsidR="00105DC7" w:rsidRPr="00BD4770" w14:paraId="77609F55" w14:textId="77777777" w:rsidTr="00BD4770">
        <w:trPr>
          <w:trHeight w:val="567"/>
        </w:trPr>
        <w:tc>
          <w:tcPr>
            <w:tcW w:w="1756" w:type="dxa"/>
          </w:tcPr>
          <w:p w14:paraId="4051FA49" w14:textId="77777777" w:rsidR="00105DC7" w:rsidRPr="00BD4770" w:rsidRDefault="00105DC7" w:rsidP="00BD4770"/>
        </w:tc>
        <w:tc>
          <w:tcPr>
            <w:tcW w:w="1756" w:type="dxa"/>
          </w:tcPr>
          <w:p w14:paraId="23FB87C1" w14:textId="77777777" w:rsidR="00105DC7" w:rsidRPr="00BD4770" w:rsidRDefault="00105DC7" w:rsidP="00BD4770"/>
        </w:tc>
        <w:tc>
          <w:tcPr>
            <w:tcW w:w="1756" w:type="dxa"/>
          </w:tcPr>
          <w:p w14:paraId="0393CAAA" w14:textId="77777777" w:rsidR="00105DC7" w:rsidRPr="00BD4770" w:rsidRDefault="00105DC7" w:rsidP="00BD4770"/>
        </w:tc>
        <w:tc>
          <w:tcPr>
            <w:tcW w:w="1756" w:type="dxa"/>
          </w:tcPr>
          <w:p w14:paraId="57D27D2D" w14:textId="77777777" w:rsidR="00105DC7" w:rsidRPr="00BD4770" w:rsidRDefault="00105DC7" w:rsidP="00BD4770"/>
        </w:tc>
        <w:tc>
          <w:tcPr>
            <w:tcW w:w="1756" w:type="dxa"/>
          </w:tcPr>
          <w:p w14:paraId="411901A3" w14:textId="77777777" w:rsidR="00105DC7" w:rsidRPr="00BD4770" w:rsidRDefault="00105DC7" w:rsidP="00BD4770"/>
        </w:tc>
      </w:tr>
      <w:tr w:rsidR="00105DC7" w:rsidRPr="00BD4770" w14:paraId="55E6CF08" w14:textId="77777777" w:rsidTr="00BD4770">
        <w:trPr>
          <w:trHeight w:val="567"/>
        </w:trPr>
        <w:tc>
          <w:tcPr>
            <w:tcW w:w="1756" w:type="dxa"/>
          </w:tcPr>
          <w:p w14:paraId="50CD66E8" w14:textId="77777777" w:rsidR="00105DC7" w:rsidRPr="00BD4770" w:rsidRDefault="00105DC7" w:rsidP="00BD4770"/>
        </w:tc>
        <w:tc>
          <w:tcPr>
            <w:tcW w:w="1756" w:type="dxa"/>
          </w:tcPr>
          <w:p w14:paraId="72F1A2D4" w14:textId="77777777" w:rsidR="00105DC7" w:rsidRPr="00BD4770" w:rsidRDefault="00105DC7" w:rsidP="00BD4770"/>
        </w:tc>
        <w:tc>
          <w:tcPr>
            <w:tcW w:w="1756" w:type="dxa"/>
          </w:tcPr>
          <w:p w14:paraId="3B0082F8" w14:textId="77777777" w:rsidR="00105DC7" w:rsidRPr="00BD4770" w:rsidRDefault="00105DC7" w:rsidP="00BD4770"/>
        </w:tc>
        <w:tc>
          <w:tcPr>
            <w:tcW w:w="1756" w:type="dxa"/>
          </w:tcPr>
          <w:p w14:paraId="1DAD49EC" w14:textId="77777777" w:rsidR="00105DC7" w:rsidRPr="00BD4770" w:rsidRDefault="00105DC7" w:rsidP="00BD4770"/>
        </w:tc>
        <w:tc>
          <w:tcPr>
            <w:tcW w:w="1756" w:type="dxa"/>
          </w:tcPr>
          <w:p w14:paraId="1BF9B6CE" w14:textId="77777777" w:rsidR="00105DC7" w:rsidRPr="00BD4770" w:rsidRDefault="00105DC7" w:rsidP="00BD4770"/>
        </w:tc>
      </w:tr>
      <w:tr w:rsidR="00105DC7" w:rsidRPr="00BD4770" w14:paraId="7766FF62" w14:textId="77777777" w:rsidTr="00BD4770">
        <w:trPr>
          <w:trHeight w:val="567"/>
        </w:trPr>
        <w:tc>
          <w:tcPr>
            <w:tcW w:w="1756" w:type="dxa"/>
          </w:tcPr>
          <w:p w14:paraId="12A149B7" w14:textId="77777777" w:rsidR="00105DC7" w:rsidRPr="00BD4770" w:rsidRDefault="00105DC7" w:rsidP="00BD4770"/>
        </w:tc>
        <w:tc>
          <w:tcPr>
            <w:tcW w:w="1756" w:type="dxa"/>
          </w:tcPr>
          <w:p w14:paraId="5095A2DC" w14:textId="77777777" w:rsidR="00105DC7" w:rsidRPr="00BD4770" w:rsidRDefault="00105DC7" w:rsidP="00BD4770"/>
        </w:tc>
        <w:tc>
          <w:tcPr>
            <w:tcW w:w="1756" w:type="dxa"/>
          </w:tcPr>
          <w:p w14:paraId="1795A04D" w14:textId="77777777" w:rsidR="00105DC7" w:rsidRPr="00BD4770" w:rsidRDefault="00105DC7" w:rsidP="00BD4770"/>
        </w:tc>
        <w:tc>
          <w:tcPr>
            <w:tcW w:w="1756" w:type="dxa"/>
          </w:tcPr>
          <w:p w14:paraId="62335D4C" w14:textId="77777777" w:rsidR="00105DC7" w:rsidRPr="00BD4770" w:rsidRDefault="00105DC7" w:rsidP="00BD4770"/>
        </w:tc>
        <w:tc>
          <w:tcPr>
            <w:tcW w:w="1756" w:type="dxa"/>
          </w:tcPr>
          <w:p w14:paraId="678F16B5" w14:textId="77777777" w:rsidR="00105DC7" w:rsidRPr="00BD4770" w:rsidRDefault="00105DC7" w:rsidP="00BD4770"/>
        </w:tc>
      </w:tr>
      <w:tr w:rsidR="00105DC7" w:rsidRPr="00BD4770" w14:paraId="4DB474E4" w14:textId="77777777" w:rsidTr="00BD4770">
        <w:trPr>
          <w:trHeight w:val="567"/>
        </w:trPr>
        <w:tc>
          <w:tcPr>
            <w:tcW w:w="1756" w:type="dxa"/>
          </w:tcPr>
          <w:p w14:paraId="45604671" w14:textId="77777777" w:rsidR="00105DC7" w:rsidRPr="00BD4770" w:rsidRDefault="00105DC7" w:rsidP="00BD4770"/>
        </w:tc>
        <w:tc>
          <w:tcPr>
            <w:tcW w:w="1756" w:type="dxa"/>
          </w:tcPr>
          <w:p w14:paraId="197B3000" w14:textId="77777777" w:rsidR="00105DC7" w:rsidRPr="00BD4770" w:rsidRDefault="00105DC7" w:rsidP="00BD4770"/>
        </w:tc>
        <w:tc>
          <w:tcPr>
            <w:tcW w:w="1756" w:type="dxa"/>
          </w:tcPr>
          <w:p w14:paraId="25ED2666" w14:textId="77777777" w:rsidR="00105DC7" w:rsidRPr="00BD4770" w:rsidRDefault="00105DC7" w:rsidP="00BD4770"/>
        </w:tc>
        <w:tc>
          <w:tcPr>
            <w:tcW w:w="1756" w:type="dxa"/>
          </w:tcPr>
          <w:p w14:paraId="15E6EBF4" w14:textId="77777777" w:rsidR="00105DC7" w:rsidRPr="00BD4770" w:rsidRDefault="00105DC7" w:rsidP="00BD4770"/>
        </w:tc>
        <w:tc>
          <w:tcPr>
            <w:tcW w:w="1756" w:type="dxa"/>
          </w:tcPr>
          <w:p w14:paraId="56F69B66" w14:textId="77777777" w:rsidR="00105DC7" w:rsidRPr="00BD4770" w:rsidRDefault="00105DC7" w:rsidP="00BD4770"/>
        </w:tc>
      </w:tr>
      <w:tr w:rsidR="00105DC7" w:rsidRPr="00BD4770" w14:paraId="42361DA8" w14:textId="77777777" w:rsidTr="00BD4770">
        <w:trPr>
          <w:trHeight w:val="567"/>
        </w:trPr>
        <w:tc>
          <w:tcPr>
            <w:tcW w:w="1756" w:type="dxa"/>
          </w:tcPr>
          <w:p w14:paraId="1EF52AB1" w14:textId="77777777" w:rsidR="00105DC7" w:rsidRPr="00BD4770" w:rsidRDefault="00105DC7" w:rsidP="00BD4770"/>
        </w:tc>
        <w:tc>
          <w:tcPr>
            <w:tcW w:w="1756" w:type="dxa"/>
          </w:tcPr>
          <w:p w14:paraId="3E73964D" w14:textId="77777777" w:rsidR="00105DC7" w:rsidRPr="00BD4770" w:rsidRDefault="00105DC7" w:rsidP="00BD4770"/>
        </w:tc>
        <w:tc>
          <w:tcPr>
            <w:tcW w:w="1756" w:type="dxa"/>
          </w:tcPr>
          <w:p w14:paraId="7359E52E" w14:textId="77777777" w:rsidR="00105DC7" w:rsidRPr="00BD4770" w:rsidRDefault="00105DC7" w:rsidP="00BD4770"/>
        </w:tc>
        <w:tc>
          <w:tcPr>
            <w:tcW w:w="1756" w:type="dxa"/>
          </w:tcPr>
          <w:p w14:paraId="5ABA146A" w14:textId="77777777" w:rsidR="00105DC7" w:rsidRPr="00BD4770" w:rsidRDefault="00105DC7" w:rsidP="00BD4770"/>
        </w:tc>
        <w:tc>
          <w:tcPr>
            <w:tcW w:w="1756" w:type="dxa"/>
          </w:tcPr>
          <w:p w14:paraId="2FAE0658" w14:textId="77777777" w:rsidR="00105DC7" w:rsidRPr="00BD4770" w:rsidRDefault="00105DC7" w:rsidP="00BD4770"/>
        </w:tc>
      </w:tr>
      <w:tr w:rsidR="00105DC7" w:rsidRPr="00BD4770" w14:paraId="57B7B58E" w14:textId="77777777" w:rsidTr="00BD4770">
        <w:trPr>
          <w:trHeight w:val="567"/>
        </w:trPr>
        <w:tc>
          <w:tcPr>
            <w:tcW w:w="1756" w:type="dxa"/>
          </w:tcPr>
          <w:p w14:paraId="311C9F02" w14:textId="77777777" w:rsidR="00105DC7" w:rsidRPr="00BD4770" w:rsidRDefault="00105DC7" w:rsidP="00BD4770"/>
        </w:tc>
        <w:tc>
          <w:tcPr>
            <w:tcW w:w="1756" w:type="dxa"/>
          </w:tcPr>
          <w:p w14:paraId="320CD590" w14:textId="77777777" w:rsidR="00105DC7" w:rsidRPr="00BD4770" w:rsidRDefault="00105DC7" w:rsidP="00BD4770"/>
        </w:tc>
        <w:tc>
          <w:tcPr>
            <w:tcW w:w="1756" w:type="dxa"/>
          </w:tcPr>
          <w:p w14:paraId="3169B3E1" w14:textId="77777777" w:rsidR="00105DC7" w:rsidRPr="00BD4770" w:rsidRDefault="00105DC7" w:rsidP="00BD4770"/>
        </w:tc>
        <w:tc>
          <w:tcPr>
            <w:tcW w:w="1756" w:type="dxa"/>
          </w:tcPr>
          <w:p w14:paraId="3F268BEA" w14:textId="77777777" w:rsidR="00105DC7" w:rsidRPr="00BD4770" w:rsidRDefault="00105DC7" w:rsidP="00BD4770"/>
        </w:tc>
        <w:tc>
          <w:tcPr>
            <w:tcW w:w="1756" w:type="dxa"/>
          </w:tcPr>
          <w:p w14:paraId="44D26D4B" w14:textId="77777777" w:rsidR="00105DC7" w:rsidRPr="00BD4770" w:rsidRDefault="00105DC7" w:rsidP="00BD4770"/>
        </w:tc>
      </w:tr>
      <w:tr w:rsidR="00105DC7" w:rsidRPr="00BD4770" w14:paraId="182DE5AC" w14:textId="77777777" w:rsidTr="00BD4770">
        <w:trPr>
          <w:trHeight w:val="567"/>
        </w:trPr>
        <w:tc>
          <w:tcPr>
            <w:tcW w:w="1756" w:type="dxa"/>
          </w:tcPr>
          <w:p w14:paraId="3DBCE439" w14:textId="77777777" w:rsidR="00105DC7" w:rsidRPr="00BD4770" w:rsidRDefault="00105DC7" w:rsidP="00BD4770"/>
        </w:tc>
        <w:tc>
          <w:tcPr>
            <w:tcW w:w="1756" w:type="dxa"/>
          </w:tcPr>
          <w:p w14:paraId="128C3E2B" w14:textId="77777777" w:rsidR="00105DC7" w:rsidRPr="00BD4770" w:rsidRDefault="00105DC7" w:rsidP="00BD4770"/>
        </w:tc>
        <w:tc>
          <w:tcPr>
            <w:tcW w:w="1756" w:type="dxa"/>
          </w:tcPr>
          <w:p w14:paraId="2939BAD5" w14:textId="77777777" w:rsidR="00105DC7" w:rsidRPr="00BD4770" w:rsidRDefault="00105DC7" w:rsidP="00BD4770"/>
        </w:tc>
        <w:tc>
          <w:tcPr>
            <w:tcW w:w="1756" w:type="dxa"/>
          </w:tcPr>
          <w:p w14:paraId="26C15499" w14:textId="77777777" w:rsidR="00105DC7" w:rsidRPr="00BD4770" w:rsidRDefault="00105DC7" w:rsidP="00BD4770"/>
        </w:tc>
        <w:tc>
          <w:tcPr>
            <w:tcW w:w="1756" w:type="dxa"/>
          </w:tcPr>
          <w:p w14:paraId="61D7358A" w14:textId="77777777" w:rsidR="00105DC7" w:rsidRPr="00BD4770" w:rsidRDefault="00105DC7" w:rsidP="00BD4770"/>
        </w:tc>
      </w:tr>
      <w:tr w:rsidR="00105DC7" w:rsidRPr="00BD4770" w14:paraId="34FE73B8" w14:textId="77777777" w:rsidTr="00BD4770">
        <w:trPr>
          <w:trHeight w:val="567"/>
        </w:trPr>
        <w:tc>
          <w:tcPr>
            <w:tcW w:w="1756" w:type="dxa"/>
          </w:tcPr>
          <w:p w14:paraId="33D0B899" w14:textId="77777777" w:rsidR="00105DC7" w:rsidRPr="00BD4770" w:rsidRDefault="00105DC7" w:rsidP="00BD4770"/>
        </w:tc>
        <w:tc>
          <w:tcPr>
            <w:tcW w:w="1756" w:type="dxa"/>
          </w:tcPr>
          <w:p w14:paraId="69469980" w14:textId="77777777" w:rsidR="00105DC7" w:rsidRPr="00BD4770" w:rsidRDefault="00105DC7" w:rsidP="00BD4770"/>
        </w:tc>
        <w:tc>
          <w:tcPr>
            <w:tcW w:w="1756" w:type="dxa"/>
          </w:tcPr>
          <w:p w14:paraId="547BAE1F" w14:textId="77777777" w:rsidR="00105DC7" w:rsidRPr="00BD4770" w:rsidRDefault="00105DC7" w:rsidP="00BD4770"/>
        </w:tc>
        <w:tc>
          <w:tcPr>
            <w:tcW w:w="1756" w:type="dxa"/>
          </w:tcPr>
          <w:p w14:paraId="27D3C74F" w14:textId="77777777" w:rsidR="00105DC7" w:rsidRPr="00BD4770" w:rsidRDefault="00105DC7" w:rsidP="00BD4770"/>
        </w:tc>
        <w:tc>
          <w:tcPr>
            <w:tcW w:w="1756" w:type="dxa"/>
          </w:tcPr>
          <w:p w14:paraId="0291F8B2" w14:textId="77777777" w:rsidR="00105DC7" w:rsidRPr="00BD4770" w:rsidRDefault="00105DC7" w:rsidP="00BD4770"/>
        </w:tc>
      </w:tr>
      <w:tr w:rsidR="00105DC7" w:rsidRPr="00BD4770" w14:paraId="4A180114" w14:textId="77777777" w:rsidTr="00BD4770">
        <w:trPr>
          <w:trHeight w:val="567"/>
        </w:trPr>
        <w:tc>
          <w:tcPr>
            <w:tcW w:w="1756" w:type="dxa"/>
          </w:tcPr>
          <w:p w14:paraId="20AA3663" w14:textId="77777777" w:rsidR="00105DC7" w:rsidRPr="00BD4770" w:rsidRDefault="00105DC7" w:rsidP="00BD4770"/>
        </w:tc>
        <w:tc>
          <w:tcPr>
            <w:tcW w:w="1756" w:type="dxa"/>
          </w:tcPr>
          <w:p w14:paraId="3CF52498" w14:textId="77777777" w:rsidR="00105DC7" w:rsidRPr="00BD4770" w:rsidRDefault="00105DC7" w:rsidP="00BD4770"/>
        </w:tc>
        <w:tc>
          <w:tcPr>
            <w:tcW w:w="1756" w:type="dxa"/>
          </w:tcPr>
          <w:p w14:paraId="2389B0A4" w14:textId="77777777" w:rsidR="00105DC7" w:rsidRPr="00BD4770" w:rsidRDefault="00105DC7" w:rsidP="00BD4770"/>
        </w:tc>
        <w:tc>
          <w:tcPr>
            <w:tcW w:w="1756" w:type="dxa"/>
          </w:tcPr>
          <w:p w14:paraId="744A39C0" w14:textId="77777777" w:rsidR="00105DC7" w:rsidRPr="00BD4770" w:rsidRDefault="00105DC7" w:rsidP="00BD4770"/>
        </w:tc>
        <w:tc>
          <w:tcPr>
            <w:tcW w:w="1756" w:type="dxa"/>
          </w:tcPr>
          <w:p w14:paraId="5E96611A" w14:textId="77777777" w:rsidR="00105DC7" w:rsidRPr="00BD4770" w:rsidRDefault="00105DC7" w:rsidP="00BD4770"/>
        </w:tc>
      </w:tr>
      <w:tr w:rsidR="00105DC7" w:rsidRPr="00BD4770" w14:paraId="68430568" w14:textId="77777777" w:rsidTr="00BD4770">
        <w:trPr>
          <w:trHeight w:val="567"/>
        </w:trPr>
        <w:tc>
          <w:tcPr>
            <w:tcW w:w="1756" w:type="dxa"/>
          </w:tcPr>
          <w:p w14:paraId="15EE45EB" w14:textId="77777777" w:rsidR="00105DC7" w:rsidRPr="00BD4770" w:rsidRDefault="00105DC7" w:rsidP="00BD4770"/>
        </w:tc>
        <w:tc>
          <w:tcPr>
            <w:tcW w:w="1756" w:type="dxa"/>
          </w:tcPr>
          <w:p w14:paraId="70FD0031" w14:textId="77777777" w:rsidR="00105DC7" w:rsidRPr="00BD4770" w:rsidRDefault="00105DC7" w:rsidP="00BD4770"/>
        </w:tc>
        <w:tc>
          <w:tcPr>
            <w:tcW w:w="1756" w:type="dxa"/>
          </w:tcPr>
          <w:p w14:paraId="34FD3E01" w14:textId="77777777" w:rsidR="00105DC7" w:rsidRPr="00BD4770" w:rsidRDefault="00105DC7" w:rsidP="00BD4770"/>
        </w:tc>
        <w:tc>
          <w:tcPr>
            <w:tcW w:w="1756" w:type="dxa"/>
          </w:tcPr>
          <w:p w14:paraId="72407CE9" w14:textId="77777777" w:rsidR="00105DC7" w:rsidRPr="00BD4770" w:rsidRDefault="00105DC7" w:rsidP="00BD4770"/>
        </w:tc>
        <w:tc>
          <w:tcPr>
            <w:tcW w:w="1756" w:type="dxa"/>
          </w:tcPr>
          <w:p w14:paraId="2F04DA9A" w14:textId="77777777" w:rsidR="00105DC7" w:rsidRPr="00BD4770" w:rsidRDefault="00105DC7" w:rsidP="00BD4770"/>
        </w:tc>
      </w:tr>
      <w:tr w:rsidR="00105DC7" w:rsidRPr="00BD4770" w14:paraId="5A658CB5" w14:textId="77777777" w:rsidTr="00BD4770">
        <w:trPr>
          <w:trHeight w:val="567"/>
        </w:trPr>
        <w:tc>
          <w:tcPr>
            <w:tcW w:w="1756" w:type="dxa"/>
          </w:tcPr>
          <w:p w14:paraId="6E336136" w14:textId="77777777" w:rsidR="00105DC7" w:rsidRPr="00BD4770" w:rsidRDefault="00105DC7" w:rsidP="00BD4770"/>
        </w:tc>
        <w:tc>
          <w:tcPr>
            <w:tcW w:w="1756" w:type="dxa"/>
          </w:tcPr>
          <w:p w14:paraId="44254D2D" w14:textId="77777777" w:rsidR="00105DC7" w:rsidRPr="00BD4770" w:rsidRDefault="00105DC7" w:rsidP="00BD4770"/>
        </w:tc>
        <w:tc>
          <w:tcPr>
            <w:tcW w:w="1756" w:type="dxa"/>
          </w:tcPr>
          <w:p w14:paraId="660E9B3A" w14:textId="77777777" w:rsidR="00105DC7" w:rsidRPr="00BD4770" w:rsidRDefault="00105DC7" w:rsidP="00BD4770"/>
        </w:tc>
        <w:tc>
          <w:tcPr>
            <w:tcW w:w="1756" w:type="dxa"/>
          </w:tcPr>
          <w:p w14:paraId="5965DEC7" w14:textId="77777777" w:rsidR="00105DC7" w:rsidRPr="00BD4770" w:rsidRDefault="00105DC7" w:rsidP="00BD4770"/>
        </w:tc>
        <w:tc>
          <w:tcPr>
            <w:tcW w:w="1756" w:type="dxa"/>
          </w:tcPr>
          <w:p w14:paraId="342068E9" w14:textId="77777777" w:rsidR="00105DC7" w:rsidRPr="00BD4770" w:rsidRDefault="00105DC7" w:rsidP="00BD4770"/>
        </w:tc>
      </w:tr>
      <w:tr w:rsidR="00105DC7" w:rsidRPr="00BD4770" w14:paraId="3F8CC0D2" w14:textId="77777777" w:rsidTr="00BD4770">
        <w:trPr>
          <w:trHeight w:val="567"/>
        </w:trPr>
        <w:tc>
          <w:tcPr>
            <w:tcW w:w="1756" w:type="dxa"/>
          </w:tcPr>
          <w:p w14:paraId="04D3E256" w14:textId="77777777" w:rsidR="00105DC7" w:rsidRPr="00BD4770" w:rsidRDefault="00105DC7" w:rsidP="00BD4770"/>
        </w:tc>
        <w:tc>
          <w:tcPr>
            <w:tcW w:w="1756" w:type="dxa"/>
          </w:tcPr>
          <w:p w14:paraId="4F9EA3E8" w14:textId="77777777" w:rsidR="00105DC7" w:rsidRPr="00BD4770" w:rsidRDefault="00105DC7" w:rsidP="00BD4770"/>
        </w:tc>
        <w:tc>
          <w:tcPr>
            <w:tcW w:w="1756" w:type="dxa"/>
          </w:tcPr>
          <w:p w14:paraId="1402CAA2" w14:textId="77777777" w:rsidR="00105DC7" w:rsidRPr="00BD4770" w:rsidRDefault="00105DC7" w:rsidP="00BD4770"/>
        </w:tc>
        <w:tc>
          <w:tcPr>
            <w:tcW w:w="1756" w:type="dxa"/>
          </w:tcPr>
          <w:p w14:paraId="4A246A0A" w14:textId="77777777" w:rsidR="00105DC7" w:rsidRPr="00BD4770" w:rsidRDefault="00105DC7" w:rsidP="00BD4770"/>
        </w:tc>
        <w:tc>
          <w:tcPr>
            <w:tcW w:w="1756" w:type="dxa"/>
          </w:tcPr>
          <w:p w14:paraId="7204DC85" w14:textId="77777777" w:rsidR="00105DC7" w:rsidRPr="00BD4770" w:rsidRDefault="00105DC7" w:rsidP="00BD4770"/>
        </w:tc>
      </w:tr>
      <w:tr w:rsidR="00105DC7" w:rsidRPr="00BD4770" w14:paraId="6C6BFA41" w14:textId="77777777" w:rsidTr="00BD4770">
        <w:trPr>
          <w:trHeight w:val="567"/>
        </w:trPr>
        <w:tc>
          <w:tcPr>
            <w:tcW w:w="1756" w:type="dxa"/>
          </w:tcPr>
          <w:p w14:paraId="15CDFE5A" w14:textId="77777777" w:rsidR="00105DC7" w:rsidRPr="00BD4770" w:rsidRDefault="00105DC7" w:rsidP="00BD4770"/>
        </w:tc>
        <w:tc>
          <w:tcPr>
            <w:tcW w:w="1756" w:type="dxa"/>
          </w:tcPr>
          <w:p w14:paraId="1AA36FCE" w14:textId="77777777" w:rsidR="00105DC7" w:rsidRPr="00BD4770" w:rsidRDefault="00105DC7" w:rsidP="00BD4770"/>
        </w:tc>
        <w:tc>
          <w:tcPr>
            <w:tcW w:w="1756" w:type="dxa"/>
          </w:tcPr>
          <w:p w14:paraId="0B04F2A7" w14:textId="77777777" w:rsidR="00105DC7" w:rsidRPr="00BD4770" w:rsidRDefault="00105DC7" w:rsidP="00BD4770"/>
        </w:tc>
        <w:tc>
          <w:tcPr>
            <w:tcW w:w="1756" w:type="dxa"/>
          </w:tcPr>
          <w:p w14:paraId="57DDA8B7" w14:textId="77777777" w:rsidR="00105DC7" w:rsidRPr="00BD4770" w:rsidRDefault="00105DC7" w:rsidP="00BD4770"/>
        </w:tc>
        <w:tc>
          <w:tcPr>
            <w:tcW w:w="1756" w:type="dxa"/>
          </w:tcPr>
          <w:p w14:paraId="6D9E4939" w14:textId="77777777" w:rsidR="00105DC7" w:rsidRPr="00BD4770" w:rsidRDefault="00105DC7" w:rsidP="00BD4770"/>
        </w:tc>
      </w:tr>
      <w:tr w:rsidR="00105DC7" w:rsidRPr="00BD4770" w14:paraId="245B568C" w14:textId="77777777" w:rsidTr="00BD4770">
        <w:trPr>
          <w:trHeight w:val="567"/>
        </w:trPr>
        <w:tc>
          <w:tcPr>
            <w:tcW w:w="1756" w:type="dxa"/>
          </w:tcPr>
          <w:p w14:paraId="056C74D8" w14:textId="77777777" w:rsidR="00105DC7" w:rsidRPr="00BD4770" w:rsidRDefault="00105DC7" w:rsidP="00BD4770"/>
        </w:tc>
        <w:tc>
          <w:tcPr>
            <w:tcW w:w="1756" w:type="dxa"/>
          </w:tcPr>
          <w:p w14:paraId="2CCB453B" w14:textId="77777777" w:rsidR="00105DC7" w:rsidRPr="00BD4770" w:rsidRDefault="00105DC7" w:rsidP="00BD4770"/>
        </w:tc>
        <w:tc>
          <w:tcPr>
            <w:tcW w:w="1756" w:type="dxa"/>
          </w:tcPr>
          <w:p w14:paraId="0D2BBC35" w14:textId="77777777" w:rsidR="00105DC7" w:rsidRPr="00BD4770" w:rsidRDefault="00105DC7" w:rsidP="00BD4770"/>
        </w:tc>
        <w:tc>
          <w:tcPr>
            <w:tcW w:w="1756" w:type="dxa"/>
          </w:tcPr>
          <w:p w14:paraId="61DFF393" w14:textId="77777777" w:rsidR="00105DC7" w:rsidRPr="00BD4770" w:rsidRDefault="00105DC7" w:rsidP="00BD4770"/>
        </w:tc>
        <w:tc>
          <w:tcPr>
            <w:tcW w:w="1756" w:type="dxa"/>
          </w:tcPr>
          <w:p w14:paraId="679042B0" w14:textId="77777777" w:rsidR="00105DC7" w:rsidRPr="00BD4770" w:rsidRDefault="00105DC7" w:rsidP="00BD4770"/>
        </w:tc>
      </w:tr>
      <w:tr w:rsidR="00105DC7" w:rsidRPr="00BD4770" w14:paraId="62CC0E58" w14:textId="77777777" w:rsidTr="00BD4770">
        <w:trPr>
          <w:trHeight w:val="567"/>
        </w:trPr>
        <w:tc>
          <w:tcPr>
            <w:tcW w:w="1756" w:type="dxa"/>
          </w:tcPr>
          <w:p w14:paraId="5F13EEF5" w14:textId="77777777" w:rsidR="00105DC7" w:rsidRPr="00BD4770" w:rsidRDefault="00105DC7" w:rsidP="00BD4770"/>
        </w:tc>
        <w:tc>
          <w:tcPr>
            <w:tcW w:w="1756" w:type="dxa"/>
          </w:tcPr>
          <w:p w14:paraId="1AC30C64" w14:textId="77777777" w:rsidR="00105DC7" w:rsidRPr="00BD4770" w:rsidRDefault="00105DC7" w:rsidP="00BD4770"/>
        </w:tc>
        <w:tc>
          <w:tcPr>
            <w:tcW w:w="1756" w:type="dxa"/>
          </w:tcPr>
          <w:p w14:paraId="47BF1492" w14:textId="77777777" w:rsidR="00105DC7" w:rsidRPr="00BD4770" w:rsidRDefault="00105DC7" w:rsidP="00BD4770"/>
        </w:tc>
        <w:tc>
          <w:tcPr>
            <w:tcW w:w="1756" w:type="dxa"/>
          </w:tcPr>
          <w:p w14:paraId="08850061" w14:textId="77777777" w:rsidR="00105DC7" w:rsidRPr="00BD4770" w:rsidRDefault="00105DC7" w:rsidP="00BD4770"/>
        </w:tc>
        <w:tc>
          <w:tcPr>
            <w:tcW w:w="1756" w:type="dxa"/>
          </w:tcPr>
          <w:p w14:paraId="716C4CD2" w14:textId="77777777" w:rsidR="00105DC7" w:rsidRPr="00BD4770" w:rsidRDefault="00105DC7" w:rsidP="00BD4770"/>
        </w:tc>
      </w:tr>
      <w:tr w:rsidR="00105DC7" w:rsidRPr="00BD4770" w14:paraId="0D55EB02" w14:textId="77777777" w:rsidTr="00BD4770">
        <w:trPr>
          <w:trHeight w:val="567"/>
        </w:trPr>
        <w:tc>
          <w:tcPr>
            <w:tcW w:w="1756" w:type="dxa"/>
          </w:tcPr>
          <w:p w14:paraId="494F4220" w14:textId="77777777" w:rsidR="00105DC7" w:rsidRPr="00BD4770" w:rsidRDefault="00105DC7" w:rsidP="00BD4770"/>
        </w:tc>
        <w:tc>
          <w:tcPr>
            <w:tcW w:w="1756" w:type="dxa"/>
          </w:tcPr>
          <w:p w14:paraId="00A89EA5" w14:textId="77777777" w:rsidR="00105DC7" w:rsidRPr="00BD4770" w:rsidRDefault="00105DC7" w:rsidP="00BD4770"/>
        </w:tc>
        <w:tc>
          <w:tcPr>
            <w:tcW w:w="1756" w:type="dxa"/>
          </w:tcPr>
          <w:p w14:paraId="5FDACB53" w14:textId="77777777" w:rsidR="00105DC7" w:rsidRPr="00BD4770" w:rsidRDefault="00105DC7" w:rsidP="00BD4770"/>
        </w:tc>
        <w:tc>
          <w:tcPr>
            <w:tcW w:w="1756" w:type="dxa"/>
          </w:tcPr>
          <w:p w14:paraId="67B70F82" w14:textId="77777777" w:rsidR="00105DC7" w:rsidRPr="00BD4770" w:rsidRDefault="00105DC7" w:rsidP="00BD4770"/>
        </w:tc>
        <w:tc>
          <w:tcPr>
            <w:tcW w:w="1756" w:type="dxa"/>
          </w:tcPr>
          <w:p w14:paraId="74DAEA28" w14:textId="77777777" w:rsidR="00105DC7" w:rsidRPr="00BD4770" w:rsidRDefault="00105DC7" w:rsidP="00BD4770"/>
        </w:tc>
      </w:tr>
      <w:tr w:rsidR="00105DC7" w:rsidRPr="00BD4770" w14:paraId="666270B8" w14:textId="77777777" w:rsidTr="00BD4770">
        <w:trPr>
          <w:trHeight w:val="567"/>
        </w:trPr>
        <w:tc>
          <w:tcPr>
            <w:tcW w:w="1756" w:type="dxa"/>
          </w:tcPr>
          <w:p w14:paraId="3425638D" w14:textId="77777777" w:rsidR="00105DC7" w:rsidRPr="00BD4770" w:rsidRDefault="00105DC7" w:rsidP="00BD4770"/>
        </w:tc>
        <w:tc>
          <w:tcPr>
            <w:tcW w:w="1756" w:type="dxa"/>
          </w:tcPr>
          <w:p w14:paraId="1968D810" w14:textId="77777777" w:rsidR="00105DC7" w:rsidRPr="00BD4770" w:rsidRDefault="00105DC7" w:rsidP="00BD4770"/>
        </w:tc>
        <w:tc>
          <w:tcPr>
            <w:tcW w:w="1756" w:type="dxa"/>
          </w:tcPr>
          <w:p w14:paraId="6635AE5C" w14:textId="77777777" w:rsidR="00105DC7" w:rsidRPr="00BD4770" w:rsidRDefault="00105DC7" w:rsidP="00BD4770"/>
        </w:tc>
        <w:tc>
          <w:tcPr>
            <w:tcW w:w="1756" w:type="dxa"/>
          </w:tcPr>
          <w:p w14:paraId="346EE361" w14:textId="77777777" w:rsidR="00105DC7" w:rsidRPr="00BD4770" w:rsidRDefault="00105DC7" w:rsidP="00BD4770"/>
        </w:tc>
        <w:tc>
          <w:tcPr>
            <w:tcW w:w="1756" w:type="dxa"/>
          </w:tcPr>
          <w:p w14:paraId="1D15BF8E" w14:textId="77777777" w:rsidR="00105DC7" w:rsidRPr="00BD4770" w:rsidRDefault="00105DC7" w:rsidP="00BD4770"/>
        </w:tc>
      </w:tr>
      <w:tr w:rsidR="00105DC7" w:rsidRPr="00BD4770" w14:paraId="6D5A1E44" w14:textId="77777777" w:rsidTr="00BD4770">
        <w:trPr>
          <w:trHeight w:val="567"/>
        </w:trPr>
        <w:tc>
          <w:tcPr>
            <w:tcW w:w="1756" w:type="dxa"/>
          </w:tcPr>
          <w:p w14:paraId="698B1D48" w14:textId="77777777" w:rsidR="00105DC7" w:rsidRPr="00BD4770" w:rsidRDefault="00105DC7" w:rsidP="00BD4770"/>
        </w:tc>
        <w:tc>
          <w:tcPr>
            <w:tcW w:w="1756" w:type="dxa"/>
          </w:tcPr>
          <w:p w14:paraId="18EF3637" w14:textId="77777777" w:rsidR="00105DC7" w:rsidRPr="00BD4770" w:rsidRDefault="00105DC7" w:rsidP="00BD4770"/>
        </w:tc>
        <w:tc>
          <w:tcPr>
            <w:tcW w:w="1756" w:type="dxa"/>
          </w:tcPr>
          <w:p w14:paraId="2BFF9467" w14:textId="77777777" w:rsidR="00105DC7" w:rsidRPr="00BD4770" w:rsidRDefault="00105DC7" w:rsidP="00BD4770"/>
        </w:tc>
        <w:tc>
          <w:tcPr>
            <w:tcW w:w="1756" w:type="dxa"/>
          </w:tcPr>
          <w:p w14:paraId="06ED04A5" w14:textId="77777777" w:rsidR="00105DC7" w:rsidRPr="00BD4770" w:rsidRDefault="00105DC7" w:rsidP="00BD4770"/>
        </w:tc>
        <w:tc>
          <w:tcPr>
            <w:tcW w:w="1756" w:type="dxa"/>
          </w:tcPr>
          <w:p w14:paraId="4DD7DD85" w14:textId="77777777" w:rsidR="00105DC7" w:rsidRPr="00BD4770" w:rsidRDefault="00105DC7" w:rsidP="00BD4770"/>
        </w:tc>
      </w:tr>
      <w:tr w:rsidR="00105DC7" w:rsidRPr="00BD4770" w14:paraId="7B27678C" w14:textId="77777777" w:rsidTr="00BD4770">
        <w:trPr>
          <w:trHeight w:val="567"/>
        </w:trPr>
        <w:tc>
          <w:tcPr>
            <w:tcW w:w="1756" w:type="dxa"/>
          </w:tcPr>
          <w:p w14:paraId="35480692" w14:textId="77777777" w:rsidR="00105DC7" w:rsidRPr="00BD4770" w:rsidRDefault="00105DC7" w:rsidP="00BD4770"/>
        </w:tc>
        <w:tc>
          <w:tcPr>
            <w:tcW w:w="1756" w:type="dxa"/>
          </w:tcPr>
          <w:p w14:paraId="2730F039" w14:textId="77777777" w:rsidR="00105DC7" w:rsidRPr="00BD4770" w:rsidRDefault="00105DC7" w:rsidP="00BD4770"/>
        </w:tc>
        <w:tc>
          <w:tcPr>
            <w:tcW w:w="1756" w:type="dxa"/>
          </w:tcPr>
          <w:p w14:paraId="1B7C84BD" w14:textId="77777777" w:rsidR="00105DC7" w:rsidRPr="00BD4770" w:rsidRDefault="00105DC7" w:rsidP="00BD4770"/>
        </w:tc>
        <w:tc>
          <w:tcPr>
            <w:tcW w:w="1756" w:type="dxa"/>
          </w:tcPr>
          <w:p w14:paraId="12FD0BD2" w14:textId="77777777" w:rsidR="00105DC7" w:rsidRPr="00BD4770" w:rsidRDefault="00105DC7" w:rsidP="00BD4770"/>
        </w:tc>
        <w:tc>
          <w:tcPr>
            <w:tcW w:w="1756" w:type="dxa"/>
          </w:tcPr>
          <w:p w14:paraId="10BB43DE" w14:textId="77777777" w:rsidR="00105DC7" w:rsidRPr="00BD4770" w:rsidRDefault="00105DC7" w:rsidP="00BD4770"/>
        </w:tc>
      </w:tr>
      <w:tr w:rsidR="00105DC7" w:rsidRPr="00BD4770" w14:paraId="7B0074B8" w14:textId="77777777" w:rsidTr="00BD4770">
        <w:trPr>
          <w:trHeight w:val="567"/>
        </w:trPr>
        <w:tc>
          <w:tcPr>
            <w:tcW w:w="1756" w:type="dxa"/>
          </w:tcPr>
          <w:p w14:paraId="31BC6623" w14:textId="77777777" w:rsidR="00105DC7" w:rsidRPr="00BD4770" w:rsidRDefault="00105DC7" w:rsidP="00BD4770"/>
        </w:tc>
        <w:tc>
          <w:tcPr>
            <w:tcW w:w="1756" w:type="dxa"/>
          </w:tcPr>
          <w:p w14:paraId="23A7255B" w14:textId="77777777" w:rsidR="00105DC7" w:rsidRPr="00BD4770" w:rsidRDefault="00105DC7" w:rsidP="00BD4770"/>
        </w:tc>
        <w:tc>
          <w:tcPr>
            <w:tcW w:w="1756" w:type="dxa"/>
          </w:tcPr>
          <w:p w14:paraId="5E50E953" w14:textId="77777777" w:rsidR="00105DC7" w:rsidRPr="00BD4770" w:rsidRDefault="00105DC7" w:rsidP="00BD4770"/>
        </w:tc>
        <w:tc>
          <w:tcPr>
            <w:tcW w:w="1756" w:type="dxa"/>
          </w:tcPr>
          <w:p w14:paraId="61140A1D" w14:textId="77777777" w:rsidR="00105DC7" w:rsidRPr="00BD4770" w:rsidRDefault="00105DC7" w:rsidP="00BD4770"/>
        </w:tc>
        <w:tc>
          <w:tcPr>
            <w:tcW w:w="1756" w:type="dxa"/>
          </w:tcPr>
          <w:p w14:paraId="58D4E921" w14:textId="77777777" w:rsidR="00105DC7" w:rsidRPr="00BD4770" w:rsidRDefault="00105DC7" w:rsidP="00BD4770"/>
        </w:tc>
      </w:tr>
      <w:tr w:rsidR="00105DC7" w:rsidRPr="00BD4770" w14:paraId="02B3D781" w14:textId="77777777" w:rsidTr="00BD4770">
        <w:trPr>
          <w:trHeight w:val="567"/>
        </w:trPr>
        <w:tc>
          <w:tcPr>
            <w:tcW w:w="1756" w:type="dxa"/>
          </w:tcPr>
          <w:p w14:paraId="5B8ABFF6" w14:textId="77777777" w:rsidR="00105DC7" w:rsidRPr="00BD4770" w:rsidRDefault="00105DC7" w:rsidP="00BD4770"/>
        </w:tc>
        <w:tc>
          <w:tcPr>
            <w:tcW w:w="1756" w:type="dxa"/>
          </w:tcPr>
          <w:p w14:paraId="74F329CA" w14:textId="77777777" w:rsidR="00105DC7" w:rsidRPr="00BD4770" w:rsidRDefault="00105DC7" w:rsidP="00BD4770"/>
        </w:tc>
        <w:tc>
          <w:tcPr>
            <w:tcW w:w="1756" w:type="dxa"/>
          </w:tcPr>
          <w:p w14:paraId="2F971A07" w14:textId="77777777" w:rsidR="00105DC7" w:rsidRPr="00BD4770" w:rsidRDefault="00105DC7" w:rsidP="00BD4770"/>
        </w:tc>
        <w:tc>
          <w:tcPr>
            <w:tcW w:w="1756" w:type="dxa"/>
          </w:tcPr>
          <w:p w14:paraId="52CE4AE5" w14:textId="77777777" w:rsidR="00105DC7" w:rsidRPr="00BD4770" w:rsidRDefault="00105DC7" w:rsidP="00BD4770"/>
        </w:tc>
        <w:tc>
          <w:tcPr>
            <w:tcW w:w="1756" w:type="dxa"/>
          </w:tcPr>
          <w:p w14:paraId="4F1C108D" w14:textId="77777777" w:rsidR="00105DC7" w:rsidRPr="00BD4770" w:rsidRDefault="00105DC7" w:rsidP="00BD4770"/>
        </w:tc>
      </w:tr>
      <w:tr w:rsidR="00105DC7" w:rsidRPr="00BD4770" w14:paraId="07A7A4B3" w14:textId="77777777" w:rsidTr="00BD4770">
        <w:trPr>
          <w:trHeight w:val="567"/>
        </w:trPr>
        <w:tc>
          <w:tcPr>
            <w:tcW w:w="1756" w:type="dxa"/>
          </w:tcPr>
          <w:p w14:paraId="485F2104" w14:textId="77777777" w:rsidR="00105DC7" w:rsidRPr="00BD4770" w:rsidRDefault="00105DC7" w:rsidP="00BD4770"/>
        </w:tc>
        <w:tc>
          <w:tcPr>
            <w:tcW w:w="1756" w:type="dxa"/>
          </w:tcPr>
          <w:p w14:paraId="0482764B" w14:textId="77777777" w:rsidR="00105DC7" w:rsidRPr="00BD4770" w:rsidRDefault="00105DC7" w:rsidP="00BD4770"/>
        </w:tc>
        <w:tc>
          <w:tcPr>
            <w:tcW w:w="1756" w:type="dxa"/>
          </w:tcPr>
          <w:p w14:paraId="1C00CB94" w14:textId="77777777" w:rsidR="00105DC7" w:rsidRPr="00BD4770" w:rsidRDefault="00105DC7" w:rsidP="00BD4770"/>
        </w:tc>
        <w:tc>
          <w:tcPr>
            <w:tcW w:w="1756" w:type="dxa"/>
          </w:tcPr>
          <w:p w14:paraId="658EA64F" w14:textId="77777777" w:rsidR="00105DC7" w:rsidRPr="00BD4770" w:rsidRDefault="00105DC7" w:rsidP="00BD4770"/>
        </w:tc>
        <w:tc>
          <w:tcPr>
            <w:tcW w:w="1756" w:type="dxa"/>
          </w:tcPr>
          <w:p w14:paraId="2C8F11B9" w14:textId="77777777" w:rsidR="00105DC7" w:rsidRPr="00BD4770" w:rsidRDefault="00105DC7" w:rsidP="00BD4770"/>
        </w:tc>
      </w:tr>
      <w:tr w:rsidR="00105DC7" w:rsidRPr="00BD4770" w14:paraId="7F2AFAEE" w14:textId="77777777" w:rsidTr="00BD4770">
        <w:trPr>
          <w:trHeight w:val="567"/>
        </w:trPr>
        <w:tc>
          <w:tcPr>
            <w:tcW w:w="1756" w:type="dxa"/>
          </w:tcPr>
          <w:p w14:paraId="45662D3C" w14:textId="77777777" w:rsidR="00105DC7" w:rsidRPr="00BD4770" w:rsidRDefault="00105DC7" w:rsidP="00BD4770"/>
        </w:tc>
        <w:tc>
          <w:tcPr>
            <w:tcW w:w="1756" w:type="dxa"/>
          </w:tcPr>
          <w:p w14:paraId="7BE23833" w14:textId="77777777" w:rsidR="00105DC7" w:rsidRPr="00BD4770" w:rsidRDefault="00105DC7" w:rsidP="00BD4770"/>
        </w:tc>
        <w:tc>
          <w:tcPr>
            <w:tcW w:w="1756" w:type="dxa"/>
          </w:tcPr>
          <w:p w14:paraId="309301D3" w14:textId="77777777" w:rsidR="00105DC7" w:rsidRPr="00BD4770" w:rsidRDefault="00105DC7" w:rsidP="00BD4770"/>
        </w:tc>
        <w:tc>
          <w:tcPr>
            <w:tcW w:w="1756" w:type="dxa"/>
          </w:tcPr>
          <w:p w14:paraId="12B9DAE4" w14:textId="77777777" w:rsidR="00105DC7" w:rsidRPr="00BD4770" w:rsidRDefault="00105DC7" w:rsidP="00BD4770"/>
        </w:tc>
        <w:tc>
          <w:tcPr>
            <w:tcW w:w="1756" w:type="dxa"/>
          </w:tcPr>
          <w:p w14:paraId="7F0F0B21" w14:textId="77777777" w:rsidR="00105DC7" w:rsidRPr="00BD4770" w:rsidRDefault="00105DC7" w:rsidP="00BD4770"/>
        </w:tc>
      </w:tr>
      <w:tr w:rsidR="00105DC7" w:rsidRPr="00BD4770" w14:paraId="25021463" w14:textId="77777777" w:rsidTr="00BD4770">
        <w:trPr>
          <w:trHeight w:val="567"/>
        </w:trPr>
        <w:tc>
          <w:tcPr>
            <w:tcW w:w="1756" w:type="dxa"/>
          </w:tcPr>
          <w:p w14:paraId="2EE965BD" w14:textId="77777777" w:rsidR="00105DC7" w:rsidRPr="00BD4770" w:rsidRDefault="00105DC7" w:rsidP="00BD4770"/>
        </w:tc>
        <w:tc>
          <w:tcPr>
            <w:tcW w:w="1756" w:type="dxa"/>
          </w:tcPr>
          <w:p w14:paraId="4AF0BF14" w14:textId="77777777" w:rsidR="00105DC7" w:rsidRPr="00BD4770" w:rsidRDefault="00105DC7" w:rsidP="00BD4770"/>
        </w:tc>
        <w:tc>
          <w:tcPr>
            <w:tcW w:w="1756" w:type="dxa"/>
          </w:tcPr>
          <w:p w14:paraId="10DF3DAE" w14:textId="77777777" w:rsidR="00105DC7" w:rsidRPr="00BD4770" w:rsidRDefault="00105DC7" w:rsidP="00BD4770"/>
        </w:tc>
        <w:tc>
          <w:tcPr>
            <w:tcW w:w="1756" w:type="dxa"/>
          </w:tcPr>
          <w:p w14:paraId="5F4E06C3" w14:textId="77777777" w:rsidR="00105DC7" w:rsidRPr="00BD4770" w:rsidRDefault="00105DC7" w:rsidP="00BD4770"/>
        </w:tc>
        <w:tc>
          <w:tcPr>
            <w:tcW w:w="1756" w:type="dxa"/>
          </w:tcPr>
          <w:p w14:paraId="4F665CC7" w14:textId="77777777" w:rsidR="00105DC7" w:rsidRPr="00BD4770" w:rsidRDefault="00105DC7" w:rsidP="00BD4770"/>
        </w:tc>
      </w:tr>
      <w:tr w:rsidR="00105DC7" w:rsidRPr="00BD4770" w14:paraId="143F7BD9" w14:textId="77777777" w:rsidTr="00BD4770">
        <w:trPr>
          <w:trHeight w:val="567"/>
        </w:trPr>
        <w:tc>
          <w:tcPr>
            <w:tcW w:w="1756" w:type="dxa"/>
          </w:tcPr>
          <w:p w14:paraId="5BD4E87D" w14:textId="77777777" w:rsidR="00105DC7" w:rsidRPr="00BD4770" w:rsidRDefault="00105DC7" w:rsidP="00BD4770"/>
        </w:tc>
        <w:tc>
          <w:tcPr>
            <w:tcW w:w="1756" w:type="dxa"/>
          </w:tcPr>
          <w:p w14:paraId="11E7EB0A" w14:textId="77777777" w:rsidR="00105DC7" w:rsidRPr="00BD4770" w:rsidRDefault="00105DC7" w:rsidP="00BD4770"/>
        </w:tc>
        <w:tc>
          <w:tcPr>
            <w:tcW w:w="1756" w:type="dxa"/>
          </w:tcPr>
          <w:p w14:paraId="09309A21" w14:textId="77777777" w:rsidR="00105DC7" w:rsidRPr="00BD4770" w:rsidRDefault="00105DC7" w:rsidP="00BD4770"/>
        </w:tc>
        <w:tc>
          <w:tcPr>
            <w:tcW w:w="1756" w:type="dxa"/>
          </w:tcPr>
          <w:p w14:paraId="2895A002" w14:textId="77777777" w:rsidR="00105DC7" w:rsidRPr="00BD4770" w:rsidRDefault="00105DC7" w:rsidP="00BD4770"/>
        </w:tc>
        <w:tc>
          <w:tcPr>
            <w:tcW w:w="1756" w:type="dxa"/>
          </w:tcPr>
          <w:p w14:paraId="0F28332A" w14:textId="77777777" w:rsidR="00105DC7" w:rsidRPr="00BD4770" w:rsidRDefault="00105DC7" w:rsidP="00BD4770"/>
        </w:tc>
      </w:tr>
      <w:tr w:rsidR="00105DC7" w:rsidRPr="00BD4770" w14:paraId="16A8C338" w14:textId="77777777" w:rsidTr="00BD4770">
        <w:trPr>
          <w:trHeight w:val="567"/>
        </w:trPr>
        <w:tc>
          <w:tcPr>
            <w:tcW w:w="1756" w:type="dxa"/>
          </w:tcPr>
          <w:p w14:paraId="627EE00A" w14:textId="77777777" w:rsidR="00105DC7" w:rsidRPr="00BD4770" w:rsidRDefault="00105DC7" w:rsidP="00BD4770"/>
        </w:tc>
        <w:tc>
          <w:tcPr>
            <w:tcW w:w="1756" w:type="dxa"/>
          </w:tcPr>
          <w:p w14:paraId="3865BFEB" w14:textId="77777777" w:rsidR="00105DC7" w:rsidRPr="00BD4770" w:rsidRDefault="00105DC7" w:rsidP="00BD4770"/>
        </w:tc>
        <w:tc>
          <w:tcPr>
            <w:tcW w:w="1756" w:type="dxa"/>
          </w:tcPr>
          <w:p w14:paraId="32805D82" w14:textId="77777777" w:rsidR="00105DC7" w:rsidRPr="00BD4770" w:rsidRDefault="00105DC7" w:rsidP="00BD4770"/>
        </w:tc>
        <w:tc>
          <w:tcPr>
            <w:tcW w:w="1756" w:type="dxa"/>
          </w:tcPr>
          <w:p w14:paraId="0190147B" w14:textId="77777777" w:rsidR="00105DC7" w:rsidRPr="00BD4770" w:rsidRDefault="00105DC7" w:rsidP="00BD4770"/>
        </w:tc>
        <w:tc>
          <w:tcPr>
            <w:tcW w:w="1756" w:type="dxa"/>
          </w:tcPr>
          <w:p w14:paraId="0F6E5468" w14:textId="77777777" w:rsidR="00105DC7" w:rsidRPr="00BD4770" w:rsidRDefault="00105DC7" w:rsidP="00BD4770"/>
        </w:tc>
      </w:tr>
    </w:tbl>
    <w:p w14:paraId="50804CA8" w14:textId="1E22ADD3" w:rsidR="003F2F02" w:rsidRDefault="00261B6A" w:rsidP="000E757C">
      <w:pPr>
        <w:pStyle w:val="Heading2"/>
      </w:pPr>
      <w:bookmarkStart w:id="66" w:name="_Toc130887396"/>
      <w:r>
        <w:t xml:space="preserve">Citations and </w:t>
      </w:r>
      <w:r w:rsidR="003F2F02">
        <w:t>References</w:t>
      </w:r>
      <w:bookmarkEnd w:id="66"/>
    </w:p>
    <w:p w14:paraId="0B71BC15" w14:textId="0B339F12" w:rsidR="0089292C" w:rsidRPr="0085072E" w:rsidRDefault="00D506B4" w:rsidP="0089292C">
      <w:pPr>
        <w:pStyle w:val="UTEMPARAGRAPH"/>
        <w:rPr>
          <w:bCs/>
          <w:lang w:val="en-MY"/>
        </w:rPr>
      </w:pPr>
      <w:r w:rsidRPr="00CF1530">
        <w:rPr>
          <w:color w:val="000000" w:themeColor="text1"/>
          <w:lang w:val="en-US"/>
        </w:rPr>
        <w:t xml:space="preserve">Style of reference is </w:t>
      </w:r>
      <w:r w:rsidRPr="00CF1530">
        <w:rPr>
          <w:b/>
          <w:bCs/>
          <w:color w:val="000000" w:themeColor="text1"/>
          <w:lang w:val="en-US"/>
        </w:rPr>
        <w:t>IEEE</w:t>
      </w:r>
      <w:r w:rsidRPr="00CF1530">
        <w:rPr>
          <w:color w:val="000000" w:themeColor="text1"/>
          <w:lang w:val="en-US"/>
        </w:rPr>
        <w:t>.</w:t>
      </w:r>
      <w:r>
        <w:rPr>
          <w:color w:val="000000" w:themeColor="text1"/>
          <w:lang w:val="en-US"/>
        </w:rPr>
        <w:t xml:space="preserve"> </w:t>
      </w:r>
      <w:r w:rsidR="0089292C" w:rsidRPr="0085072E">
        <w:rPr>
          <w:bCs/>
          <w:lang w:val="en-MY"/>
        </w:rPr>
        <w:t>Key Features of IEEE Referencing</w:t>
      </w:r>
      <w:r w:rsidR="0085072E">
        <w:rPr>
          <w:bCs/>
          <w:lang w:val="en-MY"/>
        </w:rPr>
        <w:t xml:space="preserve"> are as follows:</w:t>
      </w:r>
    </w:p>
    <w:p w14:paraId="25492329" w14:textId="77777777" w:rsidR="0089292C" w:rsidRPr="0089292C" w:rsidRDefault="0089292C" w:rsidP="0089292C">
      <w:pPr>
        <w:pStyle w:val="UTEMPARAGRAPH"/>
        <w:numPr>
          <w:ilvl w:val="0"/>
          <w:numId w:val="35"/>
        </w:numPr>
        <w:rPr>
          <w:lang w:val="en-MY"/>
        </w:rPr>
      </w:pPr>
      <w:r w:rsidRPr="0089292C">
        <w:rPr>
          <w:b/>
          <w:bCs/>
          <w:lang w:val="en-MY"/>
        </w:rPr>
        <w:t>In-Text Citations</w:t>
      </w:r>
      <w:r w:rsidRPr="0089292C">
        <w:rPr>
          <w:lang w:val="en-MY"/>
        </w:rPr>
        <w:t>:</w:t>
      </w:r>
    </w:p>
    <w:p w14:paraId="01D691D9" w14:textId="77777777" w:rsidR="0089292C" w:rsidRPr="0089292C" w:rsidRDefault="0089292C" w:rsidP="0089292C">
      <w:pPr>
        <w:pStyle w:val="UTEMPARAGRAPH"/>
        <w:numPr>
          <w:ilvl w:val="1"/>
          <w:numId w:val="35"/>
        </w:numPr>
        <w:rPr>
          <w:lang w:val="en-MY"/>
        </w:rPr>
      </w:pPr>
      <w:r w:rsidRPr="0089292C">
        <w:rPr>
          <w:lang w:val="en-MY"/>
        </w:rPr>
        <w:t>Citations are indicated by numbers in square brackets, e.g., [1], [2], [3].</w:t>
      </w:r>
    </w:p>
    <w:p w14:paraId="1FA5DCEB" w14:textId="77777777" w:rsidR="0089292C" w:rsidRPr="0089292C" w:rsidRDefault="0089292C" w:rsidP="0089292C">
      <w:pPr>
        <w:pStyle w:val="UTEMPARAGRAPH"/>
        <w:numPr>
          <w:ilvl w:val="1"/>
          <w:numId w:val="35"/>
        </w:numPr>
        <w:rPr>
          <w:lang w:val="en-MY"/>
        </w:rPr>
      </w:pPr>
      <w:r w:rsidRPr="0089292C">
        <w:rPr>
          <w:lang w:val="en-MY"/>
        </w:rPr>
        <w:t>The numbers are sequential based on the order of appearance in the text.</w:t>
      </w:r>
    </w:p>
    <w:p w14:paraId="3918E7DC" w14:textId="77777777" w:rsidR="0089292C" w:rsidRPr="0089292C" w:rsidRDefault="0089292C" w:rsidP="0089292C">
      <w:pPr>
        <w:pStyle w:val="UTEMPARAGRAPH"/>
        <w:numPr>
          <w:ilvl w:val="1"/>
          <w:numId w:val="35"/>
        </w:numPr>
        <w:rPr>
          <w:lang w:val="en-MY"/>
        </w:rPr>
      </w:pPr>
      <w:r w:rsidRPr="0089292C">
        <w:rPr>
          <w:lang w:val="en-MY"/>
        </w:rPr>
        <w:t>Example: "As shown by Brown [1], the results are significant."</w:t>
      </w:r>
    </w:p>
    <w:p w14:paraId="0B83AE27" w14:textId="77777777" w:rsidR="0089292C" w:rsidRPr="0089292C" w:rsidRDefault="0089292C" w:rsidP="0089292C">
      <w:pPr>
        <w:pStyle w:val="UTEMPARAGRAPH"/>
        <w:numPr>
          <w:ilvl w:val="0"/>
          <w:numId w:val="35"/>
        </w:numPr>
        <w:rPr>
          <w:lang w:val="en-MY"/>
        </w:rPr>
      </w:pPr>
      <w:r w:rsidRPr="0089292C">
        <w:rPr>
          <w:b/>
          <w:bCs/>
          <w:lang w:val="en-MY"/>
        </w:rPr>
        <w:t>Reference List</w:t>
      </w:r>
      <w:r w:rsidRPr="0089292C">
        <w:rPr>
          <w:lang w:val="en-MY"/>
        </w:rPr>
        <w:t>:</w:t>
      </w:r>
    </w:p>
    <w:p w14:paraId="55BCCFBB" w14:textId="77777777" w:rsidR="0089292C" w:rsidRPr="0089292C" w:rsidRDefault="0089292C" w:rsidP="0089292C">
      <w:pPr>
        <w:pStyle w:val="UTEMPARAGRAPH"/>
        <w:numPr>
          <w:ilvl w:val="1"/>
          <w:numId w:val="35"/>
        </w:numPr>
        <w:rPr>
          <w:lang w:val="en-MY"/>
        </w:rPr>
      </w:pPr>
      <w:r w:rsidRPr="0089292C">
        <w:rPr>
          <w:lang w:val="en-MY"/>
        </w:rPr>
        <w:t>The reference list is numbered and appears at the end of the document.</w:t>
      </w:r>
    </w:p>
    <w:p w14:paraId="477A104D" w14:textId="77777777" w:rsidR="0089292C" w:rsidRPr="0089292C" w:rsidRDefault="0089292C" w:rsidP="0089292C">
      <w:pPr>
        <w:pStyle w:val="UTEMPARAGRAPH"/>
        <w:numPr>
          <w:ilvl w:val="1"/>
          <w:numId w:val="35"/>
        </w:numPr>
        <w:rPr>
          <w:lang w:val="en-MY"/>
        </w:rPr>
      </w:pPr>
      <w:r w:rsidRPr="0089292C">
        <w:rPr>
          <w:lang w:val="en-MY"/>
        </w:rPr>
        <w:t>Each reference is listed in the order it was cited in the text.</w:t>
      </w:r>
    </w:p>
    <w:p w14:paraId="30D02BDF" w14:textId="77777777" w:rsidR="0089292C" w:rsidRPr="0089292C" w:rsidRDefault="0089292C" w:rsidP="0089292C">
      <w:pPr>
        <w:pStyle w:val="UTEMPARAGRAPH"/>
        <w:numPr>
          <w:ilvl w:val="1"/>
          <w:numId w:val="35"/>
        </w:numPr>
        <w:rPr>
          <w:lang w:val="en-MY"/>
        </w:rPr>
      </w:pPr>
      <w:r w:rsidRPr="0089292C">
        <w:rPr>
          <w:lang w:val="en-MY"/>
        </w:rPr>
        <w:t>The format varies depending on the type of source (e.g., book, journal article, conference paper).</w:t>
      </w:r>
    </w:p>
    <w:p w14:paraId="3D2FD1F2" w14:textId="77777777" w:rsidR="0089292C" w:rsidRPr="0089292C" w:rsidRDefault="0089292C" w:rsidP="0089292C">
      <w:pPr>
        <w:pStyle w:val="UTEMPARAGRAPH"/>
        <w:rPr>
          <w:b/>
          <w:bCs/>
          <w:lang w:val="en-MY"/>
        </w:rPr>
      </w:pPr>
      <w:r w:rsidRPr="0089292C">
        <w:rPr>
          <w:b/>
          <w:bCs/>
          <w:lang w:val="en-MY"/>
        </w:rPr>
        <w:t>Examples of IEEE References</w:t>
      </w:r>
    </w:p>
    <w:p w14:paraId="6E95F2C6" w14:textId="77777777" w:rsidR="0089292C" w:rsidRPr="0089292C" w:rsidRDefault="0089292C" w:rsidP="0089292C">
      <w:pPr>
        <w:pStyle w:val="UTEMPARAGRAPH"/>
        <w:rPr>
          <w:b/>
          <w:bCs/>
          <w:lang w:val="en-MY"/>
        </w:rPr>
      </w:pPr>
      <w:r w:rsidRPr="0089292C">
        <w:rPr>
          <w:b/>
          <w:bCs/>
          <w:lang w:val="en-MY"/>
        </w:rPr>
        <w:t>Books</w:t>
      </w:r>
    </w:p>
    <w:p w14:paraId="098F892C" w14:textId="77777777" w:rsidR="0089292C" w:rsidRPr="0089292C" w:rsidRDefault="0089292C" w:rsidP="0089292C">
      <w:pPr>
        <w:pStyle w:val="UTEMPARAGRAPH"/>
        <w:rPr>
          <w:lang w:val="en-MY"/>
        </w:rPr>
      </w:pPr>
      <w:r w:rsidRPr="0089292C">
        <w:rPr>
          <w:b/>
          <w:bCs/>
          <w:lang w:val="en-MY"/>
        </w:rPr>
        <w:lastRenderedPageBreak/>
        <w:t>Format</w:t>
      </w:r>
      <w:r w:rsidRPr="0089292C">
        <w:rPr>
          <w:lang w:val="en-MY"/>
        </w:rPr>
        <w:t>:</w:t>
      </w:r>
    </w:p>
    <w:p w14:paraId="628E1E8B" w14:textId="77777777" w:rsidR="0089292C" w:rsidRPr="0089292C" w:rsidRDefault="0089292C" w:rsidP="0089292C">
      <w:pPr>
        <w:pStyle w:val="UTEMPARAGRAPH"/>
        <w:rPr>
          <w:lang w:val="en-MY"/>
        </w:rPr>
      </w:pPr>
      <w:r w:rsidRPr="0089292C">
        <w:rPr>
          <w:lang w:val="en-MY"/>
        </w:rPr>
        <w:t xml:space="preserve">[1] Author's Initials. Author's Last Name, Title of Book, </w:t>
      </w:r>
      <w:proofErr w:type="spellStart"/>
      <w:r w:rsidRPr="0089292C">
        <w:rPr>
          <w:lang w:val="en-MY"/>
        </w:rPr>
        <w:t>xth</w:t>
      </w:r>
      <w:proofErr w:type="spellEnd"/>
      <w:r w:rsidRPr="0089292C">
        <w:rPr>
          <w:lang w:val="en-MY"/>
        </w:rPr>
        <w:t xml:space="preserve"> ed. City of Publisher, (only U.S. State), Country: Publisher, Year.</w:t>
      </w:r>
    </w:p>
    <w:p w14:paraId="0136B83B" w14:textId="77777777" w:rsidR="0089292C" w:rsidRPr="0089292C" w:rsidRDefault="0089292C" w:rsidP="0089292C">
      <w:pPr>
        <w:pStyle w:val="UTEMPARAGRAPH"/>
        <w:rPr>
          <w:lang w:val="en-MY"/>
        </w:rPr>
      </w:pPr>
      <w:r w:rsidRPr="0089292C">
        <w:rPr>
          <w:b/>
          <w:bCs/>
          <w:lang w:val="en-MY"/>
        </w:rPr>
        <w:t>Example</w:t>
      </w:r>
      <w:r w:rsidRPr="0089292C">
        <w:rPr>
          <w:lang w:val="en-MY"/>
        </w:rPr>
        <w:t>:</w:t>
      </w:r>
    </w:p>
    <w:p w14:paraId="2B465AF8" w14:textId="77777777" w:rsidR="0089292C" w:rsidRPr="0089292C" w:rsidRDefault="0089292C" w:rsidP="0089292C">
      <w:pPr>
        <w:pStyle w:val="UTEMPARAGRAPH"/>
        <w:rPr>
          <w:lang w:val="en-MY"/>
        </w:rPr>
      </w:pPr>
      <w:r w:rsidRPr="0089292C">
        <w:rPr>
          <w:lang w:val="en-MY"/>
        </w:rPr>
        <w:t>[1] A. B. Author, Title of Book, 2nd ed. New York, NY, USA: Wiley, 2020.</w:t>
      </w:r>
    </w:p>
    <w:p w14:paraId="451CA407" w14:textId="77777777" w:rsidR="0089292C" w:rsidRPr="0089292C" w:rsidRDefault="0089292C" w:rsidP="0089292C">
      <w:pPr>
        <w:pStyle w:val="UTEMPARAGRAPH"/>
        <w:rPr>
          <w:b/>
          <w:bCs/>
          <w:lang w:val="en-MY"/>
        </w:rPr>
      </w:pPr>
      <w:r w:rsidRPr="0089292C">
        <w:rPr>
          <w:b/>
          <w:bCs/>
          <w:lang w:val="en-MY"/>
        </w:rPr>
        <w:t>Journal Articles</w:t>
      </w:r>
    </w:p>
    <w:p w14:paraId="76CD6DE7" w14:textId="77777777" w:rsidR="0089292C" w:rsidRPr="0089292C" w:rsidRDefault="0089292C" w:rsidP="0089292C">
      <w:pPr>
        <w:pStyle w:val="UTEMPARAGRAPH"/>
        <w:rPr>
          <w:lang w:val="en-MY"/>
        </w:rPr>
      </w:pPr>
      <w:r w:rsidRPr="0089292C">
        <w:rPr>
          <w:b/>
          <w:bCs/>
          <w:lang w:val="en-MY"/>
        </w:rPr>
        <w:t>Format</w:t>
      </w:r>
      <w:r w:rsidRPr="0089292C">
        <w:rPr>
          <w:lang w:val="en-MY"/>
        </w:rPr>
        <w:t>:</w:t>
      </w:r>
    </w:p>
    <w:p w14:paraId="41FE38D8" w14:textId="77777777" w:rsidR="0089292C" w:rsidRPr="0089292C" w:rsidRDefault="0089292C" w:rsidP="0089292C">
      <w:pPr>
        <w:pStyle w:val="UTEMPARAGRAPH"/>
        <w:rPr>
          <w:lang w:val="en-MY"/>
        </w:rPr>
      </w:pPr>
      <w:r w:rsidRPr="0089292C">
        <w:rPr>
          <w:lang w:val="en-MY"/>
        </w:rPr>
        <w:t>[2] Author's Initials. Author's Last Name, "Title of Article," Title of Journal, vol. x, no. x, pp. xxx-xxx, Month, Year.</w:t>
      </w:r>
    </w:p>
    <w:p w14:paraId="50D78F1C" w14:textId="77777777" w:rsidR="0089292C" w:rsidRPr="0089292C" w:rsidRDefault="0089292C" w:rsidP="0089292C">
      <w:pPr>
        <w:pStyle w:val="UTEMPARAGRAPH"/>
        <w:rPr>
          <w:lang w:val="en-MY"/>
        </w:rPr>
      </w:pPr>
      <w:r w:rsidRPr="0089292C">
        <w:rPr>
          <w:b/>
          <w:bCs/>
          <w:lang w:val="en-MY"/>
        </w:rPr>
        <w:t>Example</w:t>
      </w:r>
      <w:r w:rsidRPr="0089292C">
        <w:rPr>
          <w:lang w:val="en-MY"/>
        </w:rPr>
        <w:t>:</w:t>
      </w:r>
    </w:p>
    <w:p w14:paraId="7899FA70" w14:textId="77777777" w:rsidR="0089292C" w:rsidRPr="0089292C" w:rsidRDefault="0089292C" w:rsidP="0089292C">
      <w:pPr>
        <w:pStyle w:val="UTEMPARAGRAPH"/>
        <w:rPr>
          <w:lang w:val="en-MY"/>
        </w:rPr>
      </w:pPr>
      <w:r w:rsidRPr="0089292C">
        <w:rPr>
          <w:lang w:val="en-MY"/>
        </w:rPr>
        <w:t>[2] C. D. Author, "Title of Article," IEEE Trans. on Communications, vol. 15, no. 3, pp. 123-130, Mar. 2021.</w:t>
      </w:r>
    </w:p>
    <w:p w14:paraId="46298FA7" w14:textId="77777777" w:rsidR="0089292C" w:rsidRPr="0089292C" w:rsidRDefault="0089292C" w:rsidP="0089292C">
      <w:pPr>
        <w:pStyle w:val="UTEMPARAGRAPH"/>
        <w:rPr>
          <w:b/>
          <w:bCs/>
          <w:lang w:val="en-MY"/>
        </w:rPr>
      </w:pPr>
      <w:r w:rsidRPr="0089292C">
        <w:rPr>
          <w:b/>
          <w:bCs/>
          <w:lang w:val="en-MY"/>
        </w:rPr>
        <w:t>Conference Papers</w:t>
      </w:r>
    </w:p>
    <w:p w14:paraId="4378C1F9" w14:textId="77777777" w:rsidR="0089292C" w:rsidRPr="0089292C" w:rsidRDefault="0089292C" w:rsidP="0089292C">
      <w:pPr>
        <w:pStyle w:val="UTEMPARAGRAPH"/>
        <w:rPr>
          <w:lang w:val="en-MY"/>
        </w:rPr>
      </w:pPr>
      <w:r w:rsidRPr="0089292C">
        <w:rPr>
          <w:b/>
          <w:bCs/>
          <w:lang w:val="en-MY"/>
        </w:rPr>
        <w:t>Format</w:t>
      </w:r>
      <w:r w:rsidRPr="0089292C">
        <w:rPr>
          <w:lang w:val="en-MY"/>
        </w:rPr>
        <w:t>:</w:t>
      </w:r>
    </w:p>
    <w:p w14:paraId="0AB6522A" w14:textId="77777777" w:rsidR="0089292C" w:rsidRPr="0089292C" w:rsidRDefault="0089292C" w:rsidP="0089292C">
      <w:pPr>
        <w:pStyle w:val="UTEMPARAGRAPH"/>
        <w:rPr>
          <w:lang w:val="en-MY"/>
        </w:rPr>
      </w:pPr>
      <w:r w:rsidRPr="0089292C">
        <w:rPr>
          <w:lang w:val="en-MY"/>
        </w:rPr>
        <w:t>[3] Author's Initials. Author's Last Name, "Title of Paper," in Proceedings of the Conference Name, City of Conference, (only U.S. State), Country, Year, pp. xxx-xxx.</w:t>
      </w:r>
    </w:p>
    <w:p w14:paraId="0F7ACD88" w14:textId="77777777" w:rsidR="0089292C" w:rsidRPr="0089292C" w:rsidRDefault="0089292C" w:rsidP="0089292C">
      <w:pPr>
        <w:pStyle w:val="UTEMPARAGRAPH"/>
        <w:rPr>
          <w:lang w:val="en-MY"/>
        </w:rPr>
      </w:pPr>
      <w:r w:rsidRPr="0089292C">
        <w:rPr>
          <w:b/>
          <w:bCs/>
          <w:lang w:val="en-MY"/>
        </w:rPr>
        <w:t>Example</w:t>
      </w:r>
      <w:r w:rsidRPr="0089292C">
        <w:rPr>
          <w:lang w:val="en-MY"/>
        </w:rPr>
        <w:t>:</w:t>
      </w:r>
    </w:p>
    <w:p w14:paraId="752B9DB0" w14:textId="77777777" w:rsidR="0089292C" w:rsidRPr="0089292C" w:rsidRDefault="0089292C" w:rsidP="0089292C">
      <w:pPr>
        <w:pStyle w:val="UTEMPARAGRAPH"/>
        <w:rPr>
          <w:lang w:val="en-MY"/>
        </w:rPr>
      </w:pPr>
      <w:r w:rsidRPr="0089292C">
        <w:rPr>
          <w:lang w:val="en-MY"/>
        </w:rPr>
        <w:t>[3] E. F. Author, "Title of Paper," in Proceedings of the IEEE International Conference on Robotics and Automation, Paris, France, 2022, pp. 456-460.</w:t>
      </w:r>
    </w:p>
    <w:p w14:paraId="254D6D7D" w14:textId="77777777" w:rsidR="0089292C" w:rsidRPr="0089292C" w:rsidRDefault="0089292C" w:rsidP="0089292C">
      <w:pPr>
        <w:pStyle w:val="UTEMPARAGRAPH"/>
        <w:rPr>
          <w:b/>
          <w:bCs/>
          <w:lang w:val="en-MY"/>
        </w:rPr>
      </w:pPr>
      <w:r w:rsidRPr="0089292C">
        <w:rPr>
          <w:b/>
          <w:bCs/>
          <w:lang w:val="en-MY"/>
        </w:rPr>
        <w:t>Websites</w:t>
      </w:r>
    </w:p>
    <w:p w14:paraId="266E1453" w14:textId="77777777" w:rsidR="0089292C" w:rsidRPr="0089292C" w:rsidRDefault="0089292C" w:rsidP="0089292C">
      <w:pPr>
        <w:pStyle w:val="UTEMPARAGRAPH"/>
        <w:rPr>
          <w:lang w:val="en-MY"/>
        </w:rPr>
      </w:pPr>
      <w:r w:rsidRPr="0089292C">
        <w:rPr>
          <w:b/>
          <w:bCs/>
          <w:lang w:val="en-MY"/>
        </w:rPr>
        <w:t>Format</w:t>
      </w:r>
      <w:r w:rsidRPr="0089292C">
        <w:rPr>
          <w:lang w:val="en-MY"/>
        </w:rPr>
        <w:t>:</w:t>
      </w:r>
    </w:p>
    <w:p w14:paraId="680E8BAB" w14:textId="77777777" w:rsidR="0089292C" w:rsidRPr="0089292C" w:rsidRDefault="0089292C" w:rsidP="0089292C">
      <w:pPr>
        <w:pStyle w:val="UTEMPARAGRAPH"/>
        <w:rPr>
          <w:lang w:val="en-MY"/>
        </w:rPr>
      </w:pPr>
      <w:r w:rsidRPr="0089292C">
        <w:rPr>
          <w:lang w:val="en-MY"/>
        </w:rPr>
        <w:t>[4] Author's Initials. Author's Last Name, "Title of Webpage," Website Name. [Online]. Available: URL. [Accessed: Month Day, Year].</w:t>
      </w:r>
    </w:p>
    <w:p w14:paraId="1110FEF5" w14:textId="77777777" w:rsidR="0089292C" w:rsidRPr="0089292C" w:rsidRDefault="0089292C" w:rsidP="0089292C">
      <w:pPr>
        <w:pStyle w:val="UTEMPARAGRAPH"/>
        <w:rPr>
          <w:lang w:val="en-MY"/>
        </w:rPr>
      </w:pPr>
      <w:r w:rsidRPr="0089292C">
        <w:rPr>
          <w:b/>
          <w:bCs/>
          <w:lang w:val="en-MY"/>
        </w:rPr>
        <w:t>Example</w:t>
      </w:r>
      <w:r w:rsidRPr="0089292C">
        <w:rPr>
          <w:lang w:val="en-MY"/>
        </w:rPr>
        <w:t>:</w:t>
      </w:r>
    </w:p>
    <w:p w14:paraId="5411BCB1" w14:textId="77777777" w:rsidR="0089292C" w:rsidRPr="0089292C" w:rsidRDefault="0089292C" w:rsidP="0089292C">
      <w:pPr>
        <w:pStyle w:val="UTEMPARAGRAPH"/>
        <w:rPr>
          <w:lang w:val="en-MY"/>
        </w:rPr>
      </w:pPr>
      <w:r w:rsidRPr="0089292C">
        <w:rPr>
          <w:lang w:val="en-MY"/>
        </w:rPr>
        <w:lastRenderedPageBreak/>
        <w:t>[4] G. H. Author, "Title of Webpage," IEEE. [Online]. Available: https://www.ieee.org. [Accessed: Apr. 10, 2025].</w:t>
      </w:r>
    </w:p>
    <w:p w14:paraId="4780BB46" w14:textId="77777777" w:rsidR="0089292C" w:rsidRPr="0089292C" w:rsidRDefault="0089292C" w:rsidP="0089292C">
      <w:pPr>
        <w:pStyle w:val="UTEMPARAGRAPH"/>
        <w:rPr>
          <w:b/>
          <w:bCs/>
          <w:lang w:val="en-MY"/>
        </w:rPr>
      </w:pPr>
      <w:r w:rsidRPr="0089292C">
        <w:rPr>
          <w:b/>
          <w:bCs/>
          <w:lang w:val="en-MY"/>
        </w:rPr>
        <w:t>Additional Tips</w:t>
      </w:r>
    </w:p>
    <w:p w14:paraId="309D58A1" w14:textId="77777777" w:rsidR="0089292C" w:rsidRPr="0089292C" w:rsidRDefault="0089292C" w:rsidP="0089292C">
      <w:pPr>
        <w:pStyle w:val="UTEMPARAGRAPH"/>
        <w:numPr>
          <w:ilvl w:val="0"/>
          <w:numId w:val="36"/>
        </w:numPr>
        <w:rPr>
          <w:lang w:val="en-MY"/>
        </w:rPr>
      </w:pPr>
      <w:r w:rsidRPr="0089292C">
        <w:rPr>
          <w:lang w:val="en-MY"/>
        </w:rPr>
        <w:t>Ensure all authors' names are listed up to six authors. For more than six authors, use "et al."</w:t>
      </w:r>
    </w:p>
    <w:p w14:paraId="1F5DD70E" w14:textId="77777777" w:rsidR="0089292C" w:rsidRPr="0089292C" w:rsidRDefault="0089292C" w:rsidP="0089292C">
      <w:pPr>
        <w:pStyle w:val="UTEMPARAGRAPH"/>
        <w:numPr>
          <w:ilvl w:val="0"/>
          <w:numId w:val="36"/>
        </w:numPr>
        <w:rPr>
          <w:lang w:val="en-MY"/>
        </w:rPr>
      </w:pPr>
      <w:r w:rsidRPr="0089292C">
        <w:rPr>
          <w:lang w:val="en-MY"/>
        </w:rPr>
        <w:t>Titles of books, journals, and conference proceedings are italicized.</w:t>
      </w:r>
    </w:p>
    <w:p w14:paraId="6E100142" w14:textId="77777777" w:rsidR="0089292C" w:rsidRPr="0089292C" w:rsidRDefault="0089292C" w:rsidP="0089292C">
      <w:pPr>
        <w:pStyle w:val="UTEMPARAGRAPH"/>
        <w:numPr>
          <w:ilvl w:val="0"/>
          <w:numId w:val="36"/>
        </w:numPr>
        <w:rPr>
          <w:lang w:val="en-MY"/>
        </w:rPr>
      </w:pPr>
      <w:r w:rsidRPr="0089292C">
        <w:rPr>
          <w:lang w:val="en-MY"/>
        </w:rPr>
        <w:t>Use the same number for a source if it is cited multiple times in the text.</w:t>
      </w:r>
    </w:p>
    <w:p w14:paraId="337344E8" w14:textId="2D114ADD" w:rsidR="00261B6A" w:rsidRPr="00261B6A" w:rsidRDefault="00261B6A" w:rsidP="000E757C">
      <w:pPr>
        <w:pStyle w:val="UTEMPARAGRAPH"/>
        <w:rPr>
          <w:lang w:val="en-US"/>
        </w:rPr>
      </w:pPr>
      <w:r w:rsidRPr="00261B6A">
        <w:rPr>
          <w:lang w:val="en-US"/>
        </w:rPr>
        <w:t>.</w:t>
      </w:r>
      <w:r>
        <w:rPr>
          <w:lang w:val="en-US"/>
        </w:rPr>
        <w:t xml:space="preserve"> </w:t>
      </w:r>
      <w:r>
        <w:rPr>
          <w:rFonts w:eastAsia="Calibri"/>
          <w:noProof/>
          <w:lang w:val="en-US"/>
        </w:rPr>
        <w:t>Use reference manager software, e.g. Mendeley, One note etc.</w:t>
      </w:r>
    </w:p>
    <w:p w14:paraId="63560B7A" w14:textId="22B9E483" w:rsidR="0079515B" w:rsidRDefault="0079515B" w:rsidP="000E757C">
      <w:pPr>
        <w:pStyle w:val="Heading2"/>
      </w:pPr>
      <w:bookmarkStart w:id="67" w:name="_Toc130887397"/>
      <w:r>
        <w:t>Summary</w:t>
      </w:r>
      <w:bookmarkEnd w:id="67"/>
      <w:r>
        <w:t xml:space="preserve"> </w:t>
      </w:r>
    </w:p>
    <w:p w14:paraId="77033E7E" w14:textId="1DFB2BDC" w:rsidR="00BC5DD5" w:rsidRPr="00671F01" w:rsidRDefault="00C938FE" w:rsidP="000E757C">
      <w:pPr>
        <w:pStyle w:val="UTEMPARAGRAPH"/>
        <w:rPr>
          <w:lang w:val="en-US"/>
        </w:rPr>
      </w:pPr>
      <w:r>
        <w:rPr>
          <w:lang w:val="en-US"/>
        </w:rPr>
        <w:t xml:space="preserve">Summarize the main findings from the review. Reinforce the need for your project based on literature. </w:t>
      </w:r>
      <w:r w:rsidR="00BC5DD5" w:rsidRPr="00671F01">
        <w:rPr>
          <w:lang w:val="en-US"/>
        </w:rPr>
        <w:t xml:space="preserve"> </w:t>
      </w:r>
    </w:p>
    <w:p w14:paraId="528150F9" w14:textId="77777777" w:rsidR="001F4C6F" w:rsidRDefault="00D705DE" w:rsidP="00D566C3">
      <w:pPr>
        <w:pStyle w:val="Heading1"/>
        <w:spacing w:before="480" w:after="480"/>
      </w:pPr>
      <w:r>
        <w:lastRenderedPageBreak/>
        <w:br/>
      </w:r>
      <w:r w:rsidR="00EF2375">
        <w:br/>
      </w:r>
      <w:r>
        <w:br/>
      </w:r>
      <w:bookmarkStart w:id="68" w:name="_Toc458273"/>
      <w:bookmarkStart w:id="69" w:name="_Toc130887398"/>
      <w:r w:rsidR="001F4C6F" w:rsidRPr="006A6AAD">
        <w:t>METHODOLOGY</w:t>
      </w:r>
      <w:bookmarkEnd w:id="68"/>
      <w:bookmarkEnd w:id="69"/>
    </w:p>
    <w:p w14:paraId="460C3B32" w14:textId="77777777" w:rsidR="00082545" w:rsidRDefault="000C7648" w:rsidP="000E757C">
      <w:pPr>
        <w:pStyle w:val="Heading2"/>
      </w:pPr>
      <w:bookmarkStart w:id="70" w:name="_Toc130887399"/>
      <w:r>
        <w:t>Introduction</w:t>
      </w:r>
      <w:bookmarkEnd w:id="70"/>
    </w:p>
    <w:p w14:paraId="3AD1E300" w14:textId="206BE445" w:rsidR="00116034" w:rsidRPr="00DE2F63" w:rsidRDefault="00116034" w:rsidP="00116034">
      <w:pPr>
        <w:spacing w:line="480" w:lineRule="auto"/>
        <w:ind w:firstLine="811"/>
        <w:jc w:val="both"/>
      </w:pPr>
      <w:bookmarkStart w:id="71" w:name="_Toc458275"/>
      <w:r>
        <w:t>The purpose is to e</w:t>
      </w:r>
      <w:r w:rsidRPr="00DE2F63">
        <w:t>xplain how you did the project — your approach, tools, steps, and techniques.</w:t>
      </w:r>
      <w:r w:rsidR="00CC1893">
        <w:t xml:space="preserve"> The analogy of a methodology section if you think of a recipe it is the step-by-step cooking instructions. </w:t>
      </w:r>
    </w:p>
    <w:p w14:paraId="0279653D" w14:textId="61D21D9E" w:rsidR="009F6CEC" w:rsidRDefault="00BC5DD5" w:rsidP="000E757C">
      <w:pPr>
        <w:pStyle w:val="Heading2"/>
      </w:pPr>
      <w:bookmarkStart w:id="72" w:name="_Toc130887401"/>
      <w:bookmarkEnd w:id="71"/>
      <w:r>
        <w:t>M</w:t>
      </w:r>
      <w:r w:rsidR="009F6CEC">
        <w:t>ethodology</w:t>
      </w:r>
      <w:bookmarkEnd w:id="72"/>
    </w:p>
    <w:p w14:paraId="28211F45" w14:textId="5227B993" w:rsidR="00116034" w:rsidRPr="00DE2F63" w:rsidRDefault="00116034" w:rsidP="00116034">
      <w:pPr>
        <w:spacing w:line="480" w:lineRule="auto"/>
        <w:ind w:firstLine="811"/>
        <w:jc w:val="both"/>
      </w:pPr>
      <w:r>
        <w:t>The focusses will be on how t</w:t>
      </w:r>
      <w:r w:rsidRPr="00DE2F63">
        <w:t>he process followed</w:t>
      </w:r>
      <w:r>
        <w:t>, d</w:t>
      </w:r>
      <w:r w:rsidRPr="00DE2F63">
        <w:t>ata collection methods</w:t>
      </w:r>
      <w:r>
        <w:t>, t</w:t>
      </w:r>
      <w:r w:rsidRPr="00DE2F63">
        <w:t>ools, technologies, and frameworks used</w:t>
      </w:r>
      <w:r w:rsidR="005A2004">
        <w:t>;</w:t>
      </w:r>
      <w:r>
        <w:t xml:space="preserve"> e</w:t>
      </w:r>
      <w:r w:rsidRPr="00DE2F63">
        <w:t>xperimental or implementation setup</w:t>
      </w:r>
      <w:r w:rsidR="005A2004">
        <w:t>;</w:t>
      </w:r>
      <w:r>
        <w:t xml:space="preserve"> as well as j</w:t>
      </w:r>
      <w:r w:rsidRPr="00DE2F63">
        <w:t>ustification for choices made</w:t>
      </w:r>
      <w:r>
        <w:t>.</w:t>
      </w:r>
    </w:p>
    <w:p w14:paraId="19B95B2F" w14:textId="77777777" w:rsidR="00116034" w:rsidRPr="00DE2F63" w:rsidRDefault="00116034" w:rsidP="00116034">
      <w:pPr>
        <w:spacing w:line="480" w:lineRule="auto"/>
        <w:ind w:firstLine="811"/>
        <w:jc w:val="both"/>
      </w:pPr>
      <w:r>
        <w:t>The tone is very o</w:t>
      </w:r>
      <w:r w:rsidRPr="00DE2F63">
        <w:t>bjective, instructional, and process-focused (like a recipe or blueprint).</w:t>
      </w:r>
    </w:p>
    <w:p w14:paraId="76EBC7A1" w14:textId="77777777" w:rsidR="00116034" w:rsidRPr="00DE2F63" w:rsidRDefault="00116034" w:rsidP="00116034">
      <w:pPr>
        <w:spacing w:line="480" w:lineRule="auto"/>
        <w:ind w:firstLine="811"/>
        <w:jc w:val="both"/>
      </w:pPr>
      <w:r w:rsidRPr="00DE2F63">
        <w:t>Example Questions Answered:</w:t>
      </w:r>
      <w:r>
        <w:t xml:space="preserve"> </w:t>
      </w:r>
      <w:r w:rsidRPr="00DE2F63">
        <w:t>What did you do?</w:t>
      </w:r>
      <w:r>
        <w:t xml:space="preserve"> </w:t>
      </w:r>
      <w:r w:rsidRPr="00DE2F63">
        <w:t>How did you do it?</w:t>
      </w:r>
      <w:r>
        <w:t xml:space="preserve"> </w:t>
      </w:r>
      <w:r w:rsidRPr="00DE2F63">
        <w:t>What tools or systems did you use?</w:t>
      </w:r>
      <w:r>
        <w:t xml:space="preserve"> </w:t>
      </w:r>
      <w:r w:rsidRPr="00DE2F63">
        <w:t>What was your workflow?</w:t>
      </w:r>
    </w:p>
    <w:p w14:paraId="1C341315" w14:textId="743BC5C6" w:rsidR="009F6CEC" w:rsidRDefault="00752131" w:rsidP="000E757C">
      <w:pPr>
        <w:pStyle w:val="Heading2"/>
      </w:pPr>
      <w:r>
        <w:t>Some key points</w:t>
      </w:r>
      <w:r w:rsidR="00652F19">
        <w:t>, if not all,</w:t>
      </w:r>
      <w:r>
        <w:t xml:space="preserve"> to consider </w:t>
      </w:r>
      <w:r w:rsidR="00652F19">
        <w:t>writing</w:t>
      </w:r>
      <w:r>
        <w:t xml:space="preserve"> in this chapter</w:t>
      </w:r>
    </w:p>
    <w:p w14:paraId="7F09409B" w14:textId="33C18FFB" w:rsidR="00752131" w:rsidRPr="00752131" w:rsidRDefault="00752131" w:rsidP="00752131">
      <w:pPr>
        <w:pStyle w:val="UTEMPARAGRAPH"/>
        <w:rPr>
          <w:lang w:val="en-MY"/>
        </w:rPr>
      </w:pPr>
      <w:r w:rsidRPr="00752131">
        <w:rPr>
          <w:b/>
          <w:lang w:val="en-MY"/>
        </w:rPr>
        <w:t>Project Design</w:t>
      </w:r>
      <w:r w:rsidRPr="00752131">
        <w:rPr>
          <w:lang w:val="en-MY"/>
        </w:rPr>
        <w:t>: Describe the overall structure and approach of the project. This could include system architecture, design models, or frameworks used.</w:t>
      </w:r>
    </w:p>
    <w:p w14:paraId="21007186" w14:textId="77777777" w:rsidR="00752131" w:rsidRPr="00752131" w:rsidRDefault="00752131" w:rsidP="00752131">
      <w:pPr>
        <w:pStyle w:val="UTEMPARAGRAPH"/>
        <w:rPr>
          <w:lang w:val="en-MY"/>
        </w:rPr>
      </w:pPr>
      <w:r w:rsidRPr="00752131">
        <w:rPr>
          <w:b/>
          <w:lang w:val="en-MY"/>
        </w:rPr>
        <w:t>Materials and Tools</w:t>
      </w:r>
      <w:r w:rsidRPr="00752131">
        <w:rPr>
          <w:lang w:val="en-MY"/>
        </w:rPr>
        <w:t>: List all the hardware, software, and other tools used in the project. Include versions and specifications where relevant.</w:t>
      </w:r>
    </w:p>
    <w:p w14:paraId="290FD4DC" w14:textId="77777777" w:rsidR="00752131" w:rsidRPr="00752131" w:rsidRDefault="00752131" w:rsidP="00752131">
      <w:pPr>
        <w:pStyle w:val="UTEMPARAGRAPH"/>
        <w:rPr>
          <w:lang w:val="en-MY"/>
        </w:rPr>
      </w:pPr>
      <w:r w:rsidRPr="00752131">
        <w:rPr>
          <w:b/>
          <w:lang w:val="en-MY"/>
        </w:rPr>
        <w:t>Development Process</w:t>
      </w:r>
      <w:r w:rsidRPr="00752131">
        <w:rPr>
          <w:lang w:val="en-MY"/>
        </w:rPr>
        <w:t>: Detail the steps taken to develop the project. This might include stages like planning, design, implementation, testing, and deployment.</w:t>
      </w:r>
    </w:p>
    <w:p w14:paraId="5F65B1B8" w14:textId="77777777" w:rsidR="00752131" w:rsidRPr="00752131" w:rsidRDefault="00752131" w:rsidP="00752131">
      <w:pPr>
        <w:pStyle w:val="UTEMPARAGRAPH"/>
        <w:rPr>
          <w:lang w:val="en-MY"/>
        </w:rPr>
      </w:pPr>
      <w:r w:rsidRPr="00752131">
        <w:rPr>
          <w:b/>
          <w:lang w:val="en-MY"/>
        </w:rPr>
        <w:lastRenderedPageBreak/>
        <w:t>Data Collection Methods</w:t>
      </w:r>
      <w:r w:rsidRPr="00752131">
        <w:rPr>
          <w:lang w:val="en-MY"/>
        </w:rPr>
        <w:t>: If applicable, explain how data was gathered for the project. This could involve sensors, user inputs, or other data sources.</w:t>
      </w:r>
    </w:p>
    <w:p w14:paraId="5B5FC9B7" w14:textId="77777777" w:rsidR="00752131" w:rsidRPr="00752131" w:rsidRDefault="00752131" w:rsidP="00752131">
      <w:pPr>
        <w:pStyle w:val="UTEMPARAGRAPH"/>
        <w:rPr>
          <w:lang w:val="en-MY"/>
        </w:rPr>
      </w:pPr>
      <w:r w:rsidRPr="00752131">
        <w:rPr>
          <w:b/>
          <w:lang w:val="en-MY"/>
        </w:rPr>
        <w:t>Data Analysis Methods</w:t>
      </w:r>
      <w:r w:rsidRPr="00752131">
        <w:rPr>
          <w:lang w:val="en-MY"/>
        </w:rPr>
        <w:t xml:space="preserve">: Describe how the collected data was </w:t>
      </w:r>
      <w:proofErr w:type="spellStart"/>
      <w:r w:rsidRPr="00752131">
        <w:rPr>
          <w:lang w:val="en-MY"/>
        </w:rPr>
        <w:t>analyzed</w:t>
      </w:r>
      <w:proofErr w:type="spellEnd"/>
      <w:r w:rsidRPr="00752131">
        <w:rPr>
          <w:lang w:val="en-MY"/>
        </w:rPr>
        <w:t>. This could include algorithms, statistical methods, or software tools used.</w:t>
      </w:r>
    </w:p>
    <w:p w14:paraId="04CA6493" w14:textId="77777777" w:rsidR="00752131" w:rsidRPr="00752131" w:rsidRDefault="00752131" w:rsidP="00752131">
      <w:pPr>
        <w:pStyle w:val="UTEMPARAGRAPH"/>
        <w:rPr>
          <w:lang w:val="en-MY"/>
        </w:rPr>
      </w:pPr>
      <w:r w:rsidRPr="00752131">
        <w:rPr>
          <w:b/>
          <w:lang w:val="en-MY"/>
        </w:rPr>
        <w:t>Testing and Validation</w:t>
      </w:r>
      <w:r w:rsidRPr="00752131">
        <w:rPr>
          <w:lang w:val="en-MY"/>
        </w:rPr>
        <w:t>: Explain the testing procedures used to ensure the project meets its requirements. This might include unit testing, integration testing, system testing, and user acceptance testing.</w:t>
      </w:r>
    </w:p>
    <w:p w14:paraId="63810EE0" w14:textId="77777777" w:rsidR="00752131" w:rsidRPr="00752131" w:rsidRDefault="00752131" w:rsidP="00752131">
      <w:pPr>
        <w:pStyle w:val="UTEMPARAGRAPH"/>
        <w:rPr>
          <w:lang w:val="en-MY"/>
        </w:rPr>
      </w:pPr>
      <w:r w:rsidRPr="00752131">
        <w:rPr>
          <w:b/>
          <w:lang w:val="en-MY"/>
        </w:rPr>
        <w:t>Procedure:</w:t>
      </w:r>
      <w:r w:rsidRPr="00752131">
        <w:rPr>
          <w:lang w:val="en-MY"/>
        </w:rPr>
        <w:t xml:space="preserve"> Provide a detailed account of the steps followed during the project, including any protocols or standards adhered to.</w:t>
      </w:r>
    </w:p>
    <w:p w14:paraId="69249F68" w14:textId="77777777" w:rsidR="00752131" w:rsidRPr="00752131" w:rsidRDefault="00752131" w:rsidP="00752131">
      <w:pPr>
        <w:pStyle w:val="UTEMPARAGRAPH"/>
        <w:rPr>
          <w:lang w:val="en-MY"/>
        </w:rPr>
      </w:pPr>
      <w:r w:rsidRPr="00752131">
        <w:rPr>
          <w:b/>
          <w:lang w:val="en-MY"/>
        </w:rPr>
        <w:t>Ethical and Safety Considerations</w:t>
      </w:r>
      <w:r w:rsidRPr="00752131">
        <w:rPr>
          <w:lang w:val="en-MY"/>
        </w:rPr>
        <w:t>: Discuss any ethical or safety issues addressed during the project, such as data privacy or user safety.</w:t>
      </w:r>
    </w:p>
    <w:p w14:paraId="3D045889" w14:textId="77777777" w:rsidR="00752131" w:rsidRPr="00752131" w:rsidRDefault="00752131" w:rsidP="00752131">
      <w:pPr>
        <w:pStyle w:val="UTEMPARAGRAPH"/>
        <w:rPr>
          <w:lang w:val="en-MY"/>
        </w:rPr>
      </w:pPr>
      <w:r w:rsidRPr="00752131">
        <w:rPr>
          <w:b/>
          <w:lang w:val="en-MY"/>
        </w:rPr>
        <w:t>Limitations</w:t>
      </w:r>
      <w:r w:rsidRPr="00752131">
        <w:rPr>
          <w:lang w:val="en-MY"/>
        </w:rPr>
        <w:t>: Acknowledge any limitations of the methodology that could impact the project's outcomes.</w:t>
      </w:r>
    </w:p>
    <w:p w14:paraId="6AC54DFE" w14:textId="77777777" w:rsidR="00752131" w:rsidRPr="00752131" w:rsidRDefault="00752131" w:rsidP="00752131">
      <w:pPr>
        <w:pStyle w:val="UTEMPARAGRAPH"/>
        <w:rPr>
          <w:lang w:val="en-MY"/>
        </w:rPr>
      </w:pPr>
      <w:r w:rsidRPr="00752131">
        <w:rPr>
          <w:b/>
          <w:lang w:val="en-MY"/>
        </w:rPr>
        <w:t>Justification</w:t>
      </w:r>
      <w:r w:rsidRPr="00752131">
        <w:rPr>
          <w:lang w:val="en-MY"/>
        </w:rPr>
        <w:t>: Explain why the chosen methods and tools were appropriate for the project's objectives.</w:t>
      </w:r>
    </w:p>
    <w:p w14:paraId="0E9C35DB" w14:textId="661386B3" w:rsidR="003F00A6" w:rsidRDefault="003F00A6" w:rsidP="000E757C">
      <w:pPr>
        <w:pStyle w:val="Heading2"/>
      </w:pPr>
      <w:bookmarkStart w:id="73" w:name="_Toc130887406"/>
      <w:r>
        <w:t>Summary</w:t>
      </w:r>
      <w:bookmarkEnd w:id="73"/>
    </w:p>
    <w:p w14:paraId="22A56E97" w14:textId="1E4C875F" w:rsidR="00752131" w:rsidRPr="00752131" w:rsidRDefault="00752131" w:rsidP="00752131">
      <w:pPr>
        <w:spacing w:line="480" w:lineRule="auto"/>
        <w:ind w:firstLine="811"/>
        <w:jc w:val="both"/>
        <w:rPr>
          <w:rFonts w:eastAsia="Calibri"/>
          <w:lang w:val="en-MY"/>
        </w:rPr>
      </w:pPr>
      <w:r w:rsidRPr="00752131">
        <w:rPr>
          <w:rFonts w:eastAsia="Calibri"/>
          <w:lang w:val="en-MY"/>
        </w:rPr>
        <w:t>Briefly summarize the strategy or framework used to tackle the problem. Mention the main tools, techniques, or procedures you used (e.g., data collection, algorithm implementation, testing methods). One or two lines on why this methodology was suitable for the project objectives. Brief note on any constraints in your approach (e.g., data limitations, time constraints)</w:t>
      </w:r>
      <w:r>
        <w:rPr>
          <w:rFonts w:eastAsia="Calibri"/>
          <w:lang w:val="en-MY"/>
        </w:rPr>
        <w:t>,</w:t>
      </w:r>
      <w:r w:rsidRPr="00752131">
        <w:rPr>
          <w:rFonts w:eastAsia="Calibri"/>
          <w:lang w:val="en-MY"/>
        </w:rPr>
        <w:t xml:space="preserve"> if relevant. A sentence or two that hints at what comes next: presenting and </w:t>
      </w:r>
      <w:proofErr w:type="spellStart"/>
      <w:r w:rsidRPr="00752131">
        <w:rPr>
          <w:rFonts w:eastAsia="Calibri"/>
          <w:lang w:val="en-MY"/>
        </w:rPr>
        <w:t>analyzing</w:t>
      </w:r>
      <w:proofErr w:type="spellEnd"/>
      <w:r w:rsidRPr="00752131">
        <w:rPr>
          <w:rFonts w:eastAsia="Calibri"/>
          <w:lang w:val="en-MY"/>
        </w:rPr>
        <w:t xml:space="preserve"> the results.</w:t>
      </w:r>
    </w:p>
    <w:p w14:paraId="11199018" w14:textId="77777777" w:rsidR="001F4C6F" w:rsidRDefault="0094312D" w:rsidP="00D566C3">
      <w:pPr>
        <w:pStyle w:val="Heading1"/>
        <w:spacing w:before="480" w:after="480"/>
      </w:pPr>
      <w:r>
        <w:lastRenderedPageBreak/>
        <w:br/>
      </w:r>
      <w:r w:rsidR="00EF2375">
        <w:br/>
      </w:r>
      <w:r>
        <w:br/>
      </w:r>
      <w:bookmarkStart w:id="74" w:name="_Toc458278"/>
      <w:bookmarkStart w:id="75" w:name="_Toc130887407"/>
      <w:r w:rsidR="00A411D6">
        <w:t>RESULTS AND</w:t>
      </w:r>
      <w:r w:rsidR="00721F9A">
        <w:t xml:space="preserve"> DISCUSSIONS</w:t>
      </w:r>
      <w:bookmarkEnd w:id="74"/>
      <w:bookmarkEnd w:id="75"/>
    </w:p>
    <w:p w14:paraId="1CB9A484" w14:textId="77777777" w:rsidR="00625AC6" w:rsidRDefault="009A6C2C" w:rsidP="000E757C">
      <w:pPr>
        <w:pStyle w:val="Heading2"/>
      </w:pPr>
      <w:bookmarkStart w:id="76" w:name="_Toc130887408"/>
      <w:r>
        <w:t>Introduction</w:t>
      </w:r>
      <w:bookmarkEnd w:id="76"/>
    </w:p>
    <w:p w14:paraId="3FBA48D8" w14:textId="32678658" w:rsidR="004108DE" w:rsidRPr="004108DE" w:rsidRDefault="004108DE" w:rsidP="004108DE">
      <w:pPr>
        <w:pStyle w:val="UTEMPARAGRAPH"/>
        <w:rPr>
          <w:lang w:val="en-MY"/>
        </w:rPr>
      </w:pPr>
      <w:bookmarkStart w:id="77" w:name="_Toc458280"/>
      <w:r w:rsidRPr="004108DE">
        <w:rPr>
          <w:lang w:val="en-MY"/>
        </w:rPr>
        <w:t>The purpose is to present what you found and what it means — your outcomes and their interpretation.</w:t>
      </w:r>
      <w:r w:rsidR="005A2004">
        <w:rPr>
          <w:lang w:val="en-MY"/>
        </w:rPr>
        <w:t xml:space="preserve"> </w:t>
      </w:r>
      <w:r w:rsidR="005A2004">
        <w:t>The analogy of a methodology section if you think of a recipe</w:t>
      </w:r>
      <w:r w:rsidR="005A2004">
        <w:t xml:space="preserve"> </w:t>
      </w:r>
      <w:r w:rsidR="005A2004" w:rsidRPr="00DE2F63">
        <w:t>is how the dish turned out — how it tasted, what could be improved, and whether it met expectations.</w:t>
      </w:r>
    </w:p>
    <w:p w14:paraId="3FB703FF" w14:textId="5DAF2DB9" w:rsidR="00F94DB1" w:rsidRDefault="00F94DB1" w:rsidP="000E757C">
      <w:pPr>
        <w:pStyle w:val="Heading2"/>
      </w:pPr>
      <w:bookmarkStart w:id="78" w:name="_Toc130887409"/>
      <w:bookmarkEnd w:id="77"/>
      <w:r w:rsidRPr="00F94DB1">
        <w:t xml:space="preserve">Results </w:t>
      </w:r>
      <w:r w:rsidR="003F2F02">
        <w:t>and A</w:t>
      </w:r>
      <w:r>
        <w:t>nalysis</w:t>
      </w:r>
      <w:bookmarkEnd w:id="78"/>
    </w:p>
    <w:p w14:paraId="12B45BB5" w14:textId="10C1B29F" w:rsidR="005A2004" w:rsidRPr="00DE2F63" w:rsidRDefault="005A2004" w:rsidP="005A2004">
      <w:pPr>
        <w:spacing w:line="480" w:lineRule="auto"/>
        <w:ind w:firstLine="811"/>
        <w:jc w:val="both"/>
      </w:pPr>
      <w:r>
        <w:t>The f</w:t>
      </w:r>
      <w:r w:rsidRPr="00DE2F63">
        <w:t xml:space="preserve">ocuses </w:t>
      </w:r>
      <w:r>
        <w:t xml:space="preserve">will be </w:t>
      </w:r>
      <w:r w:rsidRPr="00DE2F63">
        <w:t>on</w:t>
      </w:r>
      <w:r>
        <w:t xml:space="preserve"> t</w:t>
      </w:r>
      <w:r w:rsidRPr="00DE2F63">
        <w:t>he outcomes or outputs of your methods</w:t>
      </w:r>
      <w:r>
        <w:t>, c</w:t>
      </w:r>
      <w:r w:rsidRPr="00DE2F63">
        <w:t>harts, graphs, or data summaries</w:t>
      </w:r>
      <w:r>
        <w:t>; a</w:t>
      </w:r>
      <w:r w:rsidRPr="00DE2F63">
        <w:t>nalysis of trends, patterns, or findings</w:t>
      </w:r>
      <w:r>
        <w:t>; c</w:t>
      </w:r>
      <w:r w:rsidRPr="00DE2F63">
        <w:t>omparisons to expected results or benchmarks</w:t>
      </w:r>
      <w:r>
        <w:t>; p</w:t>
      </w:r>
      <w:r w:rsidRPr="00DE2F63">
        <w:t>ossible reasons for unexpected results</w:t>
      </w:r>
      <w:r>
        <w:t>; w</w:t>
      </w:r>
      <w:r w:rsidRPr="00DE2F63">
        <w:t>hat the results imply for your objectives</w:t>
      </w:r>
      <w:r>
        <w:t>.</w:t>
      </w:r>
    </w:p>
    <w:p w14:paraId="2C2EEE98" w14:textId="7C9FAD47" w:rsidR="005A2004" w:rsidRPr="00DE2F63" w:rsidRDefault="005A2004" w:rsidP="005A2004">
      <w:pPr>
        <w:spacing w:line="480" w:lineRule="auto"/>
        <w:ind w:firstLine="811"/>
        <w:jc w:val="both"/>
      </w:pPr>
      <w:r>
        <w:t xml:space="preserve">The tone </w:t>
      </w:r>
      <w:r>
        <w:t xml:space="preserve">of this chapter </w:t>
      </w:r>
      <w:r>
        <w:t>should be very a</w:t>
      </w:r>
      <w:r w:rsidRPr="00DE2F63">
        <w:t>nalytical, interpretive, and reflective.</w:t>
      </w:r>
    </w:p>
    <w:p w14:paraId="2810FC29" w14:textId="218E8EB5" w:rsidR="005A2004" w:rsidRPr="00DE2F63" w:rsidRDefault="005A2004" w:rsidP="005A2004">
      <w:pPr>
        <w:spacing w:line="480" w:lineRule="auto"/>
        <w:ind w:firstLine="811"/>
        <w:jc w:val="both"/>
      </w:pPr>
      <w:r w:rsidRPr="00DE2F63">
        <w:t>Example Questions Answered:</w:t>
      </w:r>
      <w:r>
        <w:t xml:space="preserve"> </w:t>
      </w:r>
      <w:r w:rsidRPr="00DE2F63">
        <w:t>What did you observe or discover?</w:t>
      </w:r>
      <w:r>
        <w:t xml:space="preserve"> </w:t>
      </w:r>
      <w:r w:rsidRPr="00DE2F63">
        <w:t>Did your method work as expected?</w:t>
      </w:r>
      <w:r>
        <w:t xml:space="preserve"> </w:t>
      </w:r>
      <w:r w:rsidRPr="00DE2F63">
        <w:t>What do these results mean?</w:t>
      </w:r>
      <w:r>
        <w:t xml:space="preserve"> </w:t>
      </w:r>
      <w:r w:rsidRPr="00DE2F63">
        <w:t>Are there any trends or issues?</w:t>
      </w:r>
      <w:r>
        <w:t xml:space="preserve"> </w:t>
      </w:r>
      <w:r w:rsidRPr="00DE2F63">
        <w:t>How do these results relate to your goals or hypothesis?</w:t>
      </w:r>
    </w:p>
    <w:p w14:paraId="70B25379" w14:textId="1DE4FFA9" w:rsidR="00625AC6" w:rsidRDefault="00AA683C" w:rsidP="000E757C">
      <w:pPr>
        <w:pStyle w:val="Heading2"/>
      </w:pPr>
      <w:bookmarkStart w:id="79" w:name="_Toc130887410"/>
      <w:r>
        <w:t>Summary</w:t>
      </w:r>
      <w:bookmarkEnd w:id="79"/>
    </w:p>
    <w:p w14:paraId="04394A10" w14:textId="01302A07" w:rsidR="00BC5DD5" w:rsidRPr="005A2004" w:rsidRDefault="005A2004" w:rsidP="005A2004">
      <w:pPr>
        <w:spacing w:line="480" w:lineRule="auto"/>
        <w:ind w:firstLine="811"/>
        <w:jc w:val="both"/>
        <w:rPr>
          <w:rFonts w:eastAsia="Calibri"/>
          <w:lang w:val="en-MY"/>
        </w:rPr>
      </w:pPr>
      <w:bookmarkStart w:id="80" w:name="_Toc458281"/>
      <w:r w:rsidRPr="005A2004">
        <w:rPr>
          <w:rFonts w:eastAsia="Calibri"/>
          <w:lang w:val="en-MY"/>
        </w:rPr>
        <w:t xml:space="preserve">To highlight the most important results. Focus on patterns, trends, or outcomes that support or contradict your expectations. Briefly explain what these results mean in relation to your project objectives or hypotheses. If applicable, mention how your results compare to existing methods, benchmarks, or literature (if discussed). Summarize any limitations, or </w:t>
      </w:r>
      <w:r w:rsidRPr="005A2004">
        <w:rPr>
          <w:rFonts w:eastAsia="Calibri"/>
          <w:lang w:val="en-MY"/>
        </w:rPr>
        <w:lastRenderedPageBreak/>
        <w:t>unexpected outcomes found during the analysis. End with a sentence that points to the next chapter (usually the Conclusion or Recommendations).</w:t>
      </w:r>
      <w:r>
        <w:rPr>
          <w:rFonts w:eastAsia="Calibri"/>
          <w:lang w:val="en-MY"/>
        </w:rPr>
        <w:t xml:space="preserve"> </w:t>
      </w:r>
      <w:r w:rsidR="00BC5DD5">
        <w:t xml:space="preserve"> </w:t>
      </w:r>
    </w:p>
    <w:p w14:paraId="24DAFA17" w14:textId="77777777" w:rsidR="002F2DDE" w:rsidRDefault="002F2DDE" w:rsidP="000E757C">
      <w:pPr>
        <w:pStyle w:val="UTEMPARAGRAPH"/>
      </w:pPr>
    </w:p>
    <w:bookmarkEnd w:id="80"/>
    <w:p w14:paraId="7FB9199F" w14:textId="77777777" w:rsidR="001F4C6F" w:rsidRDefault="0094312D" w:rsidP="00D566C3">
      <w:pPr>
        <w:pStyle w:val="Heading1"/>
        <w:spacing w:before="480" w:after="480"/>
      </w:pPr>
      <w:r>
        <w:lastRenderedPageBreak/>
        <w:br/>
      </w:r>
      <w:r w:rsidR="009A6C2C">
        <w:br/>
      </w:r>
      <w:r>
        <w:br/>
      </w:r>
      <w:bookmarkStart w:id="81" w:name="_Toc458283"/>
      <w:bookmarkStart w:id="82" w:name="_Toc130887411"/>
      <w:r w:rsidR="001F4C6F" w:rsidRPr="006A6AAD">
        <w:t>CONCLUSION AND RECOMMENDATIONS</w:t>
      </w:r>
      <w:bookmarkEnd w:id="81"/>
      <w:bookmarkEnd w:id="82"/>
      <w:r w:rsidR="001F4C6F" w:rsidRPr="006A6AAD">
        <w:t xml:space="preserve"> </w:t>
      </w:r>
    </w:p>
    <w:p w14:paraId="7B18DDB9" w14:textId="77777777" w:rsidR="002615F2" w:rsidRDefault="009A6C2C" w:rsidP="000E757C">
      <w:pPr>
        <w:pStyle w:val="Heading2"/>
      </w:pPr>
      <w:bookmarkStart w:id="83" w:name="_Toc130887412"/>
      <w:r>
        <w:t>Conclusion</w:t>
      </w:r>
      <w:bookmarkEnd w:id="83"/>
    </w:p>
    <w:p w14:paraId="02BFE5EC" w14:textId="28899BBE" w:rsidR="00E932FA" w:rsidRDefault="00E932FA" w:rsidP="00E932FA">
      <w:pPr>
        <w:spacing w:line="480" w:lineRule="auto"/>
        <w:ind w:firstLine="811"/>
        <w:jc w:val="both"/>
        <w:rPr>
          <w:rFonts w:eastAsia="Calibri"/>
          <w:lang w:val="en-MY"/>
        </w:rPr>
      </w:pPr>
      <w:bookmarkStart w:id="84" w:name="_Toc484182403"/>
      <w:bookmarkStart w:id="85" w:name="_Toc458287"/>
      <w:r w:rsidRPr="00E932FA">
        <w:rPr>
          <w:rFonts w:eastAsia="Calibri"/>
          <w:lang w:val="en-MY"/>
        </w:rPr>
        <w:t xml:space="preserve">The </w:t>
      </w:r>
      <w:r w:rsidRPr="00E932FA">
        <w:rPr>
          <w:rFonts w:eastAsia="Calibri"/>
          <w:b/>
          <w:bCs/>
          <w:lang w:val="en-MY"/>
        </w:rPr>
        <w:t>Conclusion Chapter</w:t>
      </w:r>
      <w:r w:rsidRPr="00E932FA">
        <w:rPr>
          <w:rFonts w:eastAsia="Calibri"/>
          <w:lang w:val="en-MY"/>
        </w:rPr>
        <w:t xml:space="preserve"> in a technical project report is your final opportunity to tie everything together and reflect on what has been achieved. It should be </w:t>
      </w:r>
      <w:r w:rsidRPr="00E932FA">
        <w:rPr>
          <w:rFonts w:eastAsia="Calibri"/>
          <w:b/>
          <w:bCs/>
          <w:lang w:val="en-MY"/>
        </w:rPr>
        <w:t>clear, concise, and impactful</w:t>
      </w:r>
      <w:r w:rsidRPr="00E932FA">
        <w:rPr>
          <w:rFonts w:eastAsia="Calibri"/>
          <w:lang w:val="en-MY"/>
        </w:rPr>
        <w:t>, giving a complete picture of your project’s success, limitations, and possible future direction.</w:t>
      </w:r>
    </w:p>
    <w:p w14:paraId="0F411DAA" w14:textId="77777777" w:rsidR="003768BF" w:rsidRPr="00851101" w:rsidRDefault="003768BF" w:rsidP="003768BF">
      <w:pPr>
        <w:spacing w:line="480" w:lineRule="auto"/>
        <w:ind w:firstLine="811"/>
        <w:jc w:val="both"/>
      </w:pPr>
      <w:r w:rsidRPr="00851101">
        <w:t xml:space="preserve">For the BDP1 report, it is sufficient to state which objectives have been achieved during this semester and which will be addressed in BDP2 next semester. However, in the BDP2 report, this chapter will include two additional sections: </w:t>
      </w:r>
      <w:r w:rsidRPr="003768BF">
        <w:rPr>
          <w:b/>
        </w:rPr>
        <w:t xml:space="preserve">Recommendations or Future Work </w:t>
      </w:r>
      <w:r w:rsidRPr="00851101">
        <w:t xml:space="preserve">and </w:t>
      </w:r>
      <w:r w:rsidRPr="003768BF">
        <w:rPr>
          <w:b/>
        </w:rPr>
        <w:t>Potential for Commercialization</w:t>
      </w:r>
      <w:r w:rsidRPr="00851101">
        <w:t>.</w:t>
      </w:r>
    </w:p>
    <w:p w14:paraId="3FBD72C0" w14:textId="4A6BDD71" w:rsidR="00E932FA" w:rsidRDefault="00E932FA" w:rsidP="000E757C">
      <w:pPr>
        <w:pStyle w:val="UTEMPARAGRAPH"/>
      </w:pPr>
    </w:p>
    <w:p w14:paraId="1BB6AF32" w14:textId="77777777" w:rsidR="00E932FA" w:rsidRDefault="00E932FA" w:rsidP="000E757C">
      <w:pPr>
        <w:pStyle w:val="UTEMPARAGRAPH"/>
      </w:pPr>
    </w:p>
    <w:bookmarkEnd w:id="85" w:displacedByCustomXml="next"/>
    <w:bookmarkEnd w:id="84" w:displacedByCustomXml="next"/>
    <w:bookmarkStart w:id="86" w:name="_Toc458288" w:displacedByCustomXml="next"/>
    <w:bookmarkStart w:id="87" w:name="_Toc130887415" w:displacedByCustomXml="next"/>
    <w:sdt>
      <w:sdtPr>
        <w:id w:val="-1769841264"/>
        <w:lock w:val="sdtContentLocked"/>
        <w:placeholder>
          <w:docPart w:val="E63C1EA1670A4FB896B714A30DAA0C00"/>
        </w:placeholder>
      </w:sdtPr>
      <w:sdtContent>
        <w:p w14:paraId="10993AE4" w14:textId="77777777" w:rsidR="005A4899" w:rsidRDefault="005A4899" w:rsidP="00C13B9B">
          <w:pPr>
            <w:pStyle w:val="UTEMTITLEATROMANPAGES"/>
          </w:pPr>
          <w:r>
            <w:t>REFERENCES</w:t>
          </w:r>
        </w:p>
        <w:bookmarkEnd w:id="86" w:displacedByCustomXml="next"/>
      </w:sdtContent>
    </w:sdt>
    <w:bookmarkEnd w:id="87" w:displacedByCustomXml="prev"/>
    <w:p w14:paraId="6028AAAA" w14:textId="2B854BDD" w:rsidR="00AC2761" w:rsidRDefault="00AC2761" w:rsidP="00AC2761">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71392" behindDoc="0" locked="0" layoutInCell="1" allowOverlap="1" wp14:anchorId="33BC3986" wp14:editId="243F364C">
                <wp:simplePos x="0" y="0"/>
                <wp:positionH relativeFrom="column">
                  <wp:posOffset>0</wp:posOffset>
                </wp:positionH>
                <wp:positionV relativeFrom="paragraph">
                  <wp:posOffset>-635</wp:posOffset>
                </wp:positionV>
                <wp:extent cx="1790700" cy="2286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13EBC07" w14:textId="77777777" w:rsidR="00B569D3" w:rsidRPr="001122DC" w:rsidRDefault="00B569D3" w:rsidP="00AC2761">
                            <w:pPr>
                              <w:jc w:val="center"/>
                              <w:rPr>
                                <w:color w:val="FF0000"/>
                                <w:sz w:val="16"/>
                                <w:szCs w:val="16"/>
                                <w:lang w:val="en-MY"/>
                              </w:rPr>
                            </w:pPr>
                            <w:r w:rsidRPr="001122DC">
                              <w:rPr>
                                <w:color w:val="FF0000"/>
                                <w:sz w:val="16"/>
                                <w:szCs w:val="16"/>
                                <w:lang w:val="en-MY"/>
                              </w:rPr>
                              <w:t>Reference example: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C3986" id="Rectangle 10" o:spid="_x0000_s1066" style="position:absolute;left:0;text-align:left;margin-left:0;margin-top:-.05pt;width:141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" fillcolor="white [3201]" strokecolor="red" strokeweight="2pt">
                <v:textbox>
                  <w:txbxContent>
                    <w:p w14:paraId="213EBC07" w14:textId="77777777" w:rsidR="00B569D3" w:rsidRPr="001122DC" w:rsidRDefault="00B569D3" w:rsidP="00AC2761">
                      <w:pPr>
                        <w:jc w:val="center"/>
                        <w:rPr>
                          <w:color w:val="FF0000"/>
                          <w:sz w:val="16"/>
                          <w:szCs w:val="16"/>
                          <w:lang w:val="en-MY"/>
                        </w:rPr>
                      </w:pPr>
                      <w:r w:rsidRPr="001122DC">
                        <w:rPr>
                          <w:color w:val="FF0000"/>
                          <w:sz w:val="16"/>
                          <w:szCs w:val="16"/>
                          <w:lang w:val="en-MY"/>
                        </w:rPr>
                        <w:t>Reference example: Journal</w:t>
                      </w:r>
                    </w:p>
                  </w:txbxContent>
                </v:textbox>
              </v:rect>
            </w:pict>
          </mc:Fallback>
        </mc:AlternateContent>
      </w:r>
    </w:p>
    <w:p w14:paraId="071B71DC" w14:textId="52C50634" w:rsidR="00261B6A" w:rsidRPr="00AC2761" w:rsidRDefault="00261B6A" w:rsidP="00261B6A">
      <w:pPr>
        <w:pStyle w:val="references"/>
        <w:spacing w:line="480" w:lineRule="auto"/>
        <w:ind w:left="354" w:hanging="354"/>
        <w:rPr>
          <w:sz w:val="24"/>
          <w:szCs w:val="24"/>
        </w:rPr>
      </w:pPr>
      <w:r w:rsidRPr="00261B6A">
        <w:rPr>
          <w:sz w:val="24"/>
          <w:szCs w:val="24"/>
        </w:rPr>
        <w:t xml:space="preserve">G. Eason, B. Noble, and I. N. Sneddon, “On certain integrals of Lipschitz-Hankel type involving products of Bessel functions,” Phil. Trans. Roy. Soc. London, vol. A247, pp. 529–551, April 1955. </w:t>
      </w:r>
      <w:r w:rsidRPr="00261B6A">
        <w:rPr>
          <w:i/>
          <w:iCs/>
          <w:sz w:val="24"/>
          <w:szCs w:val="24"/>
        </w:rPr>
        <w:t>(references)</w:t>
      </w:r>
    </w:p>
    <w:p w14:paraId="6B8BE948" w14:textId="195C2725" w:rsidR="00AC2761" w:rsidRPr="00261B6A" w:rsidRDefault="00AC2761" w:rsidP="00AC2761">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73440" behindDoc="0" locked="0" layoutInCell="1" allowOverlap="1" wp14:anchorId="7F566857" wp14:editId="2812BDA1">
                <wp:simplePos x="0" y="0"/>
                <wp:positionH relativeFrom="column">
                  <wp:posOffset>0</wp:posOffset>
                </wp:positionH>
                <wp:positionV relativeFrom="paragraph">
                  <wp:posOffset>-635</wp:posOffset>
                </wp:positionV>
                <wp:extent cx="17907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1FEC429" w14:textId="332A7CED" w:rsidR="00B569D3" w:rsidRPr="001122DC" w:rsidRDefault="00B569D3" w:rsidP="00AC2761">
                            <w:pPr>
                              <w:jc w:val="center"/>
                              <w:rPr>
                                <w:color w:val="FF0000"/>
                                <w:sz w:val="16"/>
                                <w:szCs w:val="16"/>
                                <w:lang w:val="en-MY"/>
                              </w:rPr>
                            </w:pPr>
                            <w:r w:rsidRPr="001122DC">
                              <w:rPr>
                                <w:color w:val="FF0000"/>
                                <w:sz w:val="16"/>
                                <w:szCs w:val="16"/>
                                <w:lang w:val="en-MY"/>
                              </w:rPr>
                              <w:t>Reference</w:t>
                            </w:r>
                            <w:r>
                              <w:rPr>
                                <w:color w:val="FF0000"/>
                                <w:sz w:val="16"/>
                                <w:szCs w:val="16"/>
                                <w:lang w:val="en-MY"/>
                              </w:rPr>
                              <w:t xml:space="preserve"> example: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6857" id="Rectangle 5" o:spid="_x0000_s1067" style="position:absolute;left:0;text-align:left;margin-left:0;margin-top:-.05pt;width:141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" fillcolor="white [3201]" strokecolor="red" strokeweight="2pt">
                <v:textbox>
                  <w:txbxContent>
                    <w:p w14:paraId="71FEC429" w14:textId="332A7CED" w:rsidR="00B569D3" w:rsidRPr="001122DC" w:rsidRDefault="00B569D3" w:rsidP="00AC2761">
                      <w:pPr>
                        <w:jc w:val="center"/>
                        <w:rPr>
                          <w:color w:val="FF0000"/>
                          <w:sz w:val="16"/>
                          <w:szCs w:val="16"/>
                          <w:lang w:val="en-MY"/>
                        </w:rPr>
                      </w:pPr>
                      <w:r w:rsidRPr="001122DC">
                        <w:rPr>
                          <w:color w:val="FF0000"/>
                          <w:sz w:val="16"/>
                          <w:szCs w:val="16"/>
                          <w:lang w:val="en-MY"/>
                        </w:rPr>
                        <w:t>Reference</w:t>
                      </w:r>
                      <w:r>
                        <w:rPr>
                          <w:color w:val="FF0000"/>
                          <w:sz w:val="16"/>
                          <w:szCs w:val="16"/>
                          <w:lang w:val="en-MY"/>
                        </w:rPr>
                        <w:t xml:space="preserve"> example: Book</w:t>
                      </w:r>
                    </w:p>
                  </w:txbxContent>
                </v:textbox>
              </v:rect>
            </w:pict>
          </mc:Fallback>
        </mc:AlternateContent>
      </w:r>
    </w:p>
    <w:p w14:paraId="42EBB2DA" w14:textId="6133B1D6" w:rsidR="00261B6A" w:rsidRPr="00261B6A" w:rsidRDefault="00261B6A" w:rsidP="00261B6A">
      <w:pPr>
        <w:pStyle w:val="references"/>
        <w:spacing w:line="480" w:lineRule="auto"/>
        <w:ind w:left="354" w:hanging="354"/>
        <w:rPr>
          <w:sz w:val="24"/>
          <w:szCs w:val="24"/>
        </w:rPr>
      </w:pPr>
      <w:r w:rsidRPr="00261B6A">
        <w:rPr>
          <w:sz w:val="24"/>
          <w:szCs w:val="24"/>
        </w:rPr>
        <w:t>J. Clerk Maxwell, A Treatise on Electricity and Magnetism, 3rd ed., vol. 2. Oxford: Clarendon, 1892, pp.68–73.</w:t>
      </w:r>
    </w:p>
    <w:p w14:paraId="67393C4B" w14:textId="26DF85B4" w:rsidR="00261B6A" w:rsidRPr="00261B6A" w:rsidRDefault="00261B6A" w:rsidP="00261B6A">
      <w:pPr>
        <w:pStyle w:val="references"/>
        <w:spacing w:line="480" w:lineRule="auto"/>
        <w:ind w:left="354" w:hanging="354"/>
        <w:rPr>
          <w:sz w:val="24"/>
          <w:szCs w:val="24"/>
        </w:rPr>
      </w:pPr>
      <w:r w:rsidRPr="00261B6A">
        <w:rPr>
          <w:sz w:val="24"/>
          <w:szCs w:val="24"/>
        </w:rPr>
        <w:t>I. S. Jacobs and C. P. Bean, “Fine particles, thin films and exchange anisotropy,” in Magnetism, vol. III, G. T. Rado and H. Suhl, Eds. New York: Academic, 1963, pp. 271–350.</w:t>
      </w:r>
    </w:p>
    <w:p w14:paraId="19CB070E" w14:textId="0307A591" w:rsidR="00261B6A" w:rsidRPr="00261B6A" w:rsidRDefault="00261B6A" w:rsidP="00261B6A">
      <w:pPr>
        <w:pStyle w:val="references"/>
        <w:spacing w:line="480" w:lineRule="auto"/>
        <w:ind w:left="354" w:hanging="354"/>
        <w:rPr>
          <w:sz w:val="24"/>
          <w:szCs w:val="24"/>
        </w:rPr>
      </w:pPr>
      <w:r w:rsidRPr="00261B6A">
        <w:rPr>
          <w:sz w:val="24"/>
          <w:szCs w:val="24"/>
        </w:rPr>
        <w:t>K. Elissa, “Title of paper if known,” unpublished.</w:t>
      </w:r>
    </w:p>
    <w:p w14:paraId="1CDA5697" w14:textId="5BF0D316" w:rsidR="00261B6A" w:rsidRDefault="00261B6A" w:rsidP="00261B6A">
      <w:pPr>
        <w:pStyle w:val="references"/>
        <w:spacing w:line="480" w:lineRule="auto"/>
        <w:ind w:left="354" w:hanging="354"/>
        <w:rPr>
          <w:sz w:val="24"/>
          <w:szCs w:val="24"/>
        </w:rPr>
      </w:pPr>
      <w:r w:rsidRPr="00261B6A">
        <w:rPr>
          <w:sz w:val="24"/>
          <w:szCs w:val="24"/>
        </w:rPr>
        <w:t>R. Nicole, “Title of paper with only first word capitalized,” J. Name Stand. Abbrev., in press.</w:t>
      </w:r>
    </w:p>
    <w:p w14:paraId="7D04A8BE" w14:textId="40DEE27C" w:rsidR="001122DC" w:rsidRPr="00261B6A" w:rsidRDefault="001122DC" w:rsidP="001122DC">
      <w:pPr>
        <w:pStyle w:val="references"/>
        <w:numPr>
          <w:ilvl w:val="0"/>
          <w:numId w:val="0"/>
        </w:numPr>
        <w:spacing w:line="480" w:lineRule="auto"/>
        <w:ind w:left="354"/>
        <w:rPr>
          <w:sz w:val="24"/>
          <w:szCs w:val="24"/>
        </w:rPr>
      </w:pPr>
      <w:r>
        <w:rPr>
          <w:sz w:val="24"/>
          <w:szCs w:val="24"/>
          <w:lang w:val="en-MY" w:eastAsia="en-MY"/>
        </w:rPr>
        <mc:AlternateContent>
          <mc:Choice Requires="wps">
            <w:drawing>
              <wp:anchor distT="0" distB="0" distL="114300" distR="114300" simplePos="0" relativeHeight="251769344" behindDoc="0" locked="0" layoutInCell="1" allowOverlap="1" wp14:anchorId="61F1BDF9" wp14:editId="72018FEB">
                <wp:simplePos x="0" y="0"/>
                <wp:positionH relativeFrom="column">
                  <wp:posOffset>202565</wp:posOffset>
                </wp:positionH>
                <wp:positionV relativeFrom="paragraph">
                  <wp:posOffset>107315</wp:posOffset>
                </wp:positionV>
                <wp:extent cx="1790700" cy="228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90700"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41ABB1" w14:textId="4BC08169" w:rsidR="00B569D3" w:rsidRPr="001122DC" w:rsidRDefault="00B569D3" w:rsidP="001122DC">
                            <w:pPr>
                              <w:jc w:val="center"/>
                              <w:rPr>
                                <w:color w:val="FF0000"/>
                                <w:sz w:val="16"/>
                                <w:szCs w:val="16"/>
                                <w:lang w:val="en-MY"/>
                              </w:rPr>
                            </w:pPr>
                            <w:r w:rsidRPr="001122DC">
                              <w:rPr>
                                <w:color w:val="FF0000"/>
                                <w:sz w:val="16"/>
                                <w:szCs w:val="16"/>
                                <w:lang w:val="en-MY"/>
                              </w:rPr>
                              <w:t>Reference example: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1BDF9" id="Rectangle 4" o:spid="_x0000_s1068" style="position:absolute;left:0;text-align:left;margin-left:15.95pt;margin-top:8.45pt;width:141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" fillcolor="white [3201]" strokecolor="red" strokeweight="2pt">
                <v:textbox>
                  <w:txbxContent>
                    <w:p w14:paraId="1241ABB1" w14:textId="4BC08169" w:rsidR="00B569D3" w:rsidRPr="001122DC" w:rsidRDefault="00B569D3" w:rsidP="001122DC">
                      <w:pPr>
                        <w:jc w:val="center"/>
                        <w:rPr>
                          <w:color w:val="FF0000"/>
                          <w:sz w:val="16"/>
                          <w:szCs w:val="16"/>
                          <w:lang w:val="en-MY"/>
                        </w:rPr>
                      </w:pPr>
                      <w:r w:rsidRPr="001122DC">
                        <w:rPr>
                          <w:color w:val="FF0000"/>
                          <w:sz w:val="16"/>
                          <w:szCs w:val="16"/>
                          <w:lang w:val="en-MY"/>
                        </w:rPr>
                        <w:t>Reference example: Journal</w:t>
                      </w:r>
                    </w:p>
                  </w:txbxContent>
                </v:textbox>
              </v:rect>
            </w:pict>
          </mc:Fallback>
        </mc:AlternateContent>
      </w:r>
    </w:p>
    <w:p w14:paraId="7F38A2A9" w14:textId="77777777" w:rsidR="00261B6A" w:rsidRPr="00261B6A" w:rsidRDefault="00261B6A" w:rsidP="00261B6A">
      <w:pPr>
        <w:pStyle w:val="references"/>
        <w:spacing w:line="480" w:lineRule="auto"/>
        <w:ind w:left="354" w:hanging="354"/>
        <w:rPr>
          <w:sz w:val="24"/>
          <w:szCs w:val="24"/>
        </w:rPr>
      </w:pPr>
      <w:r w:rsidRPr="00261B6A">
        <w:rPr>
          <w:sz w:val="24"/>
          <w:szCs w:val="24"/>
        </w:rPr>
        <w:t>Y. Yorozu, M. Hirano, K. Oka, and Y. Tagawa, “Electron spectroscopy studies on magneto-optical media and plastic substrate interface,” IEEE Transl. J. Magn. Japan, vol. 2, pp. 740–741, August 1987 [Digests 9th Annual Conf. Magnetics Japan, p. 301, 1982].</w:t>
      </w:r>
    </w:p>
    <w:p w14:paraId="3AC53C5C" w14:textId="77777777" w:rsidR="00261B6A" w:rsidRPr="00261B6A" w:rsidRDefault="00261B6A" w:rsidP="00261B6A">
      <w:pPr>
        <w:pStyle w:val="references"/>
        <w:spacing w:line="480" w:lineRule="auto"/>
        <w:ind w:left="354" w:hanging="354"/>
        <w:rPr>
          <w:sz w:val="24"/>
          <w:szCs w:val="24"/>
        </w:rPr>
      </w:pPr>
      <w:r w:rsidRPr="00261B6A">
        <w:rPr>
          <w:sz w:val="24"/>
          <w:szCs w:val="24"/>
        </w:rPr>
        <w:t>M. Young, The Technical Writer’s Handbook. Mill Valley, CA: University Science, 1989.</w:t>
      </w:r>
    </w:p>
    <w:p w14:paraId="0A017EA7" w14:textId="77777777" w:rsidR="00804FAC" w:rsidRDefault="00804FAC" w:rsidP="00261B6A">
      <w:pPr>
        <w:spacing w:line="480" w:lineRule="auto"/>
        <w:jc w:val="both"/>
      </w:pPr>
    </w:p>
    <w:p w14:paraId="76648742" w14:textId="77777777" w:rsidR="00804FAC" w:rsidRDefault="00804FAC" w:rsidP="005A4899">
      <w:pPr>
        <w:spacing w:line="360" w:lineRule="auto"/>
        <w:jc w:val="both"/>
      </w:pPr>
    </w:p>
    <w:p w14:paraId="09A5F0D5" w14:textId="77777777" w:rsidR="00703DCB" w:rsidRDefault="00703DCB" w:rsidP="005A4899">
      <w:pPr>
        <w:spacing w:line="360" w:lineRule="auto"/>
        <w:jc w:val="both"/>
      </w:pPr>
    </w:p>
    <w:p w14:paraId="3E14C69D" w14:textId="77777777" w:rsidR="00703DCB" w:rsidRDefault="00703DCB" w:rsidP="005A4899">
      <w:pPr>
        <w:spacing w:line="360" w:lineRule="auto"/>
        <w:jc w:val="both"/>
      </w:pPr>
    </w:p>
    <w:p w14:paraId="3E144775" w14:textId="77777777" w:rsidR="0094312D" w:rsidRDefault="0094312D" w:rsidP="00D1674D">
      <w:pPr>
        <w:spacing w:line="360" w:lineRule="auto"/>
        <w:jc w:val="both"/>
        <w:rPr>
          <w:lang w:val="en-MY"/>
        </w:rPr>
        <w:sectPr w:rsidR="0094312D" w:rsidSect="004B7B5F">
          <w:pgSz w:w="11909" w:h="16834" w:code="9"/>
          <w:pgMar w:top="1418" w:right="1418" w:bottom="1418" w:left="1701" w:header="720" w:footer="1296" w:gutter="0"/>
          <w:cols w:space="720"/>
          <w:docGrid w:linePitch="360"/>
        </w:sectPr>
      </w:pPr>
    </w:p>
    <w:bookmarkStart w:id="88" w:name="_Toc130887416" w:displacedByCustomXml="next"/>
    <w:sdt>
      <w:sdtPr>
        <w:id w:val="835585805"/>
        <w:lock w:val="sdtContentLocked"/>
        <w:placeholder>
          <w:docPart w:val="E63C1EA1670A4FB896B714A30DAA0C00"/>
        </w:placeholder>
      </w:sdtPr>
      <w:sdtContent>
        <w:p w14:paraId="2B0625DA" w14:textId="77777777" w:rsidR="000E18F0" w:rsidRDefault="00EA7463" w:rsidP="00D2010C">
          <w:pPr>
            <w:pStyle w:val="UTEMTITLEATROMANPAGES"/>
          </w:pPr>
          <w:r w:rsidRPr="000E18F0">
            <w:t>APPENDICES</w:t>
          </w:r>
        </w:p>
      </w:sdtContent>
    </w:sdt>
    <w:bookmarkEnd w:id="88" w:displacedByCustomXml="prev"/>
    <w:p w14:paraId="25E6E793" w14:textId="0A0984D8" w:rsidR="00986402" w:rsidRPr="003D08E4" w:rsidRDefault="008E5512" w:rsidP="00986402">
      <w:pPr>
        <w:pStyle w:val="UTEM-APPENDIXTITLE"/>
      </w:pPr>
      <w:bookmarkStart w:id="89" w:name="_Toc65528793"/>
      <w:r>
        <w:t>Appendix</w:t>
      </w:r>
      <w:r w:rsidR="00986402">
        <w:t xml:space="preserve"> </w:t>
      </w:r>
      <w:r w:rsidR="00986402">
        <w:fldChar w:fldCharType="begin"/>
      </w:r>
      <w:r w:rsidR="00986402">
        <w:instrText xml:space="preserve"> SEQ Appendix \* ALPHABETIC </w:instrText>
      </w:r>
      <w:r w:rsidR="00986402">
        <w:fldChar w:fldCharType="separate"/>
      </w:r>
      <w:r w:rsidR="008E5A14">
        <w:rPr>
          <w:noProof/>
        </w:rPr>
        <w:t>A</w:t>
      </w:r>
      <w:r w:rsidR="00986402">
        <w:fldChar w:fldCharType="end"/>
      </w:r>
      <w:r>
        <w:tab/>
      </w:r>
      <w:r>
        <w:tab/>
      </w:r>
      <w:r w:rsidR="00F96FA4">
        <w:t>Example of Appendix A</w:t>
      </w:r>
      <w:bookmarkEnd w:id="89"/>
    </w:p>
    <w:tbl>
      <w:tblPr>
        <w:tblStyle w:val="TableGrid"/>
        <w:tblW w:w="8365" w:type="dxa"/>
        <w:tblLook w:val="04A0" w:firstRow="1" w:lastRow="0" w:firstColumn="1" w:lastColumn="0" w:noHBand="0" w:noVBand="1"/>
      </w:tblPr>
      <w:tblGrid>
        <w:gridCol w:w="712"/>
        <w:gridCol w:w="3423"/>
        <w:gridCol w:w="810"/>
        <w:gridCol w:w="3420"/>
      </w:tblGrid>
      <w:tr w:rsidR="00F1583B" w14:paraId="7EE1E664" w14:textId="77777777" w:rsidTr="00F65147">
        <w:tc>
          <w:tcPr>
            <w:tcW w:w="712" w:type="dxa"/>
          </w:tcPr>
          <w:p w14:paraId="264EC1E7" w14:textId="77777777" w:rsidR="00F1583B" w:rsidRDefault="00F1583B" w:rsidP="00F65147">
            <w:r>
              <w:t xml:space="preserve">No. </w:t>
            </w:r>
          </w:p>
        </w:tc>
        <w:tc>
          <w:tcPr>
            <w:tcW w:w="3423" w:type="dxa"/>
          </w:tcPr>
          <w:p w14:paraId="36718A0B" w14:textId="77777777" w:rsidR="00F1583B" w:rsidRDefault="00F1583B" w:rsidP="00F65147">
            <w:pPr>
              <w:jc w:val="center"/>
            </w:pPr>
            <w:r>
              <w:t>Parameters</w:t>
            </w:r>
          </w:p>
        </w:tc>
        <w:tc>
          <w:tcPr>
            <w:tcW w:w="810" w:type="dxa"/>
          </w:tcPr>
          <w:p w14:paraId="3CC99AA4" w14:textId="77777777" w:rsidR="00F1583B" w:rsidRDefault="00F1583B" w:rsidP="00F65147">
            <w:r>
              <w:t xml:space="preserve">No. </w:t>
            </w:r>
          </w:p>
        </w:tc>
        <w:tc>
          <w:tcPr>
            <w:tcW w:w="3420" w:type="dxa"/>
          </w:tcPr>
          <w:p w14:paraId="1D3E6CD5" w14:textId="77777777" w:rsidR="00F1583B" w:rsidRDefault="00F1583B" w:rsidP="00F65147">
            <w:pPr>
              <w:jc w:val="center"/>
            </w:pPr>
            <w:r>
              <w:t>Parameters</w:t>
            </w:r>
          </w:p>
        </w:tc>
      </w:tr>
      <w:tr w:rsidR="00F1583B" w14:paraId="1A8AA558" w14:textId="77777777" w:rsidTr="00F65147">
        <w:tc>
          <w:tcPr>
            <w:tcW w:w="712" w:type="dxa"/>
          </w:tcPr>
          <w:p w14:paraId="3B508151" w14:textId="77777777" w:rsidR="00F1583B" w:rsidRDefault="00F1583B" w:rsidP="006852F5">
            <w:pPr>
              <w:pStyle w:val="ListParagraph"/>
              <w:numPr>
                <w:ilvl w:val="0"/>
                <w:numId w:val="8"/>
              </w:numPr>
              <w:tabs>
                <w:tab w:val="left" w:pos="731"/>
              </w:tabs>
              <w:jc w:val="both"/>
            </w:pPr>
          </w:p>
        </w:tc>
        <w:tc>
          <w:tcPr>
            <w:tcW w:w="3423" w:type="dxa"/>
          </w:tcPr>
          <w:p w14:paraId="1A7DC4FD" w14:textId="77777777" w:rsidR="00F1583B" w:rsidRDefault="00F1583B" w:rsidP="00F65147"/>
        </w:tc>
        <w:tc>
          <w:tcPr>
            <w:tcW w:w="810" w:type="dxa"/>
          </w:tcPr>
          <w:p w14:paraId="65FAD91A" w14:textId="77777777" w:rsidR="00F1583B" w:rsidRDefault="00F1583B" w:rsidP="006852F5">
            <w:pPr>
              <w:pStyle w:val="ListParagraph"/>
              <w:numPr>
                <w:ilvl w:val="0"/>
                <w:numId w:val="9"/>
              </w:numPr>
              <w:tabs>
                <w:tab w:val="left" w:pos="731"/>
              </w:tabs>
              <w:jc w:val="both"/>
            </w:pPr>
          </w:p>
        </w:tc>
        <w:tc>
          <w:tcPr>
            <w:tcW w:w="3420" w:type="dxa"/>
          </w:tcPr>
          <w:p w14:paraId="6367A750" w14:textId="77777777" w:rsidR="00F1583B" w:rsidRDefault="00F1583B" w:rsidP="00F65147"/>
        </w:tc>
      </w:tr>
      <w:tr w:rsidR="00F1583B" w14:paraId="5DEF7A9B" w14:textId="77777777" w:rsidTr="00F65147">
        <w:tc>
          <w:tcPr>
            <w:tcW w:w="712" w:type="dxa"/>
          </w:tcPr>
          <w:p w14:paraId="53F5EF6B" w14:textId="77777777" w:rsidR="00F1583B" w:rsidRDefault="00F1583B" w:rsidP="006852F5">
            <w:pPr>
              <w:pStyle w:val="ListParagraph"/>
              <w:numPr>
                <w:ilvl w:val="0"/>
                <w:numId w:val="8"/>
              </w:numPr>
              <w:tabs>
                <w:tab w:val="left" w:pos="731"/>
              </w:tabs>
              <w:jc w:val="both"/>
            </w:pPr>
          </w:p>
        </w:tc>
        <w:tc>
          <w:tcPr>
            <w:tcW w:w="3423" w:type="dxa"/>
          </w:tcPr>
          <w:p w14:paraId="1CEEBC88" w14:textId="77777777" w:rsidR="00F1583B" w:rsidRDefault="00F1583B" w:rsidP="00F65147"/>
        </w:tc>
        <w:tc>
          <w:tcPr>
            <w:tcW w:w="810" w:type="dxa"/>
          </w:tcPr>
          <w:p w14:paraId="0DC36D06" w14:textId="77777777" w:rsidR="00F1583B" w:rsidRDefault="00F1583B" w:rsidP="006852F5">
            <w:pPr>
              <w:pStyle w:val="ListParagraph"/>
              <w:numPr>
                <w:ilvl w:val="0"/>
                <w:numId w:val="9"/>
              </w:numPr>
              <w:tabs>
                <w:tab w:val="left" w:pos="731"/>
              </w:tabs>
              <w:jc w:val="both"/>
            </w:pPr>
          </w:p>
        </w:tc>
        <w:tc>
          <w:tcPr>
            <w:tcW w:w="3420" w:type="dxa"/>
          </w:tcPr>
          <w:p w14:paraId="1D3A3AD3" w14:textId="77777777" w:rsidR="00F1583B" w:rsidRDefault="00F1583B" w:rsidP="00F65147"/>
        </w:tc>
      </w:tr>
      <w:tr w:rsidR="00F1583B" w14:paraId="68C84B7C" w14:textId="77777777" w:rsidTr="00F65147">
        <w:tc>
          <w:tcPr>
            <w:tcW w:w="712" w:type="dxa"/>
          </w:tcPr>
          <w:p w14:paraId="473F70DD" w14:textId="77777777" w:rsidR="00F1583B" w:rsidRDefault="00F1583B" w:rsidP="006852F5">
            <w:pPr>
              <w:pStyle w:val="ListParagraph"/>
              <w:numPr>
                <w:ilvl w:val="0"/>
                <w:numId w:val="8"/>
              </w:numPr>
              <w:tabs>
                <w:tab w:val="left" w:pos="731"/>
              </w:tabs>
              <w:jc w:val="both"/>
            </w:pPr>
          </w:p>
        </w:tc>
        <w:tc>
          <w:tcPr>
            <w:tcW w:w="3423" w:type="dxa"/>
          </w:tcPr>
          <w:p w14:paraId="67D99EFB" w14:textId="77777777" w:rsidR="00F1583B" w:rsidRDefault="00F1583B" w:rsidP="00F65147"/>
        </w:tc>
        <w:tc>
          <w:tcPr>
            <w:tcW w:w="810" w:type="dxa"/>
          </w:tcPr>
          <w:p w14:paraId="22B4F514" w14:textId="77777777" w:rsidR="00F1583B" w:rsidRDefault="00F1583B" w:rsidP="006852F5">
            <w:pPr>
              <w:pStyle w:val="ListParagraph"/>
              <w:numPr>
                <w:ilvl w:val="0"/>
                <w:numId w:val="9"/>
              </w:numPr>
              <w:tabs>
                <w:tab w:val="left" w:pos="731"/>
              </w:tabs>
              <w:jc w:val="both"/>
            </w:pPr>
          </w:p>
        </w:tc>
        <w:tc>
          <w:tcPr>
            <w:tcW w:w="3420" w:type="dxa"/>
          </w:tcPr>
          <w:p w14:paraId="132AB757" w14:textId="77777777" w:rsidR="00F1583B" w:rsidRDefault="00F1583B" w:rsidP="00F65147"/>
        </w:tc>
      </w:tr>
      <w:tr w:rsidR="00F1583B" w14:paraId="1AA2FD38" w14:textId="77777777" w:rsidTr="00F65147">
        <w:tc>
          <w:tcPr>
            <w:tcW w:w="712" w:type="dxa"/>
          </w:tcPr>
          <w:p w14:paraId="6704CDCE" w14:textId="77777777" w:rsidR="00F1583B" w:rsidRDefault="00F1583B" w:rsidP="006852F5">
            <w:pPr>
              <w:pStyle w:val="ListParagraph"/>
              <w:numPr>
                <w:ilvl w:val="0"/>
                <w:numId w:val="8"/>
              </w:numPr>
              <w:tabs>
                <w:tab w:val="left" w:pos="731"/>
              </w:tabs>
              <w:jc w:val="both"/>
            </w:pPr>
          </w:p>
        </w:tc>
        <w:tc>
          <w:tcPr>
            <w:tcW w:w="3423" w:type="dxa"/>
          </w:tcPr>
          <w:p w14:paraId="3E58380B" w14:textId="77777777" w:rsidR="00F1583B" w:rsidRDefault="00F1583B" w:rsidP="00F65147"/>
        </w:tc>
        <w:tc>
          <w:tcPr>
            <w:tcW w:w="810" w:type="dxa"/>
          </w:tcPr>
          <w:p w14:paraId="596AE087" w14:textId="77777777" w:rsidR="00F1583B" w:rsidRDefault="00F1583B" w:rsidP="006852F5">
            <w:pPr>
              <w:pStyle w:val="ListParagraph"/>
              <w:numPr>
                <w:ilvl w:val="0"/>
                <w:numId w:val="9"/>
              </w:numPr>
              <w:tabs>
                <w:tab w:val="left" w:pos="731"/>
              </w:tabs>
              <w:jc w:val="both"/>
            </w:pPr>
          </w:p>
        </w:tc>
        <w:tc>
          <w:tcPr>
            <w:tcW w:w="3420" w:type="dxa"/>
          </w:tcPr>
          <w:p w14:paraId="74346F69" w14:textId="77777777" w:rsidR="00F1583B" w:rsidRDefault="00F1583B" w:rsidP="00F65147"/>
        </w:tc>
      </w:tr>
      <w:tr w:rsidR="00F1583B" w14:paraId="630A1E68" w14:textId="77777777" w:rsidTr="00F65147">
        <w:tc>
          <w:tcPr>
            <w:tcW w:w="712" w:type="dxa"/>
          </w:tcPr>
          <w:p w14:paraId="79D8FA5F" w14:textId="77777777" w:rsidR="00F1583B" w:rsidRDefault="00F1583B" w:rsidP="006852F5">
            <w:pPr>
              <w:pStyle w:val="ListParagraph"/>
              <w:numPr>
                <w:ilvl w:val="0"/>
                <w:numId w:val="8"/>
              </w:numPr>
              <w:tabs>
                <w:tab w:val="left" w:pos="731"/>
              </w:tabs>
              <w:jc w:val="both"/>
            </w:pPr>
          </w:p>
        </w:tc>
        <w:tc>
          <w:tcPr>
            <w:tcW w:w="3423" w:type="dxa"/>
          </w:tcPr>
          <w:p w14:paraId="140A1516" w14:textId="77777777" w:rsidR="00F1583B" w:rsidRDefault="00F1583B" w:rsidP="00F65147"/>
        </w:tc>
        <w:tc>
          <w:tcPr>
            <w:tcW w:w="810" w:type="dxa"/>
          </w:tcPr>
          <w:p w14:paraId="61D7A928" w14:textId="77777777" w:rsidR="00F1583B" w:rsidRDefault="00F1583B" w:rsidP="006852F5">
            <w:pPr>
              <w:pStyle w:val="ListParagraph"/>
              <w:numPr>
                <w:ilvl w:val="0"/>
                <w:numId w:val="9"/>
              </w:numPr>
              <w:tabs>
                <w:tab w:val="left" w:pos="731"/>
              </w:tabs>
              <w:jc w:val="both"/>
            </w:pPr>
          </w:p>
        </w:tc>
        <w:tc>
          <w:tcPr>
            <w:tcW w:w="3420" w:type="dxa"/>
          </w:tcPr>
          <w:p w14:paraId="29815E44" w14:textId="77777777" w:rsidR="00F1583B" w:rsidRDefault="00F1583B" w:rsidP="00F65147"/>
        </w:tc>
      </w:tr>
      <w:tr w:rsidR="00F1583B" w14:paraId="623FBA54" w14:textId="77777777" w:rsidTr="00F65147">
        <w:tc>
          <w:tcPr>
            <w:tcW w:w="712" w:type="dxa"/>
          </w:tcPr>
          <w:p w14:paraId="163D7578" w14:textId="77777777" w:rsidR="00F1583B" w:rsidRDefault="00F1583B" w:rsidP="006852F5">
            <w:pPr>
              <w:pStyle w:val="ListParagraph"/>
              <w:numPr>
                <w:ilvl w:val="0"/>
                <w:numId w:val="8"/>
              </w:numPr>
              <w:tabs>
                <w:tab w:val="left" w:pos="731"/>
              </w:tabs>
              <w:jc w:val="both"/>
            </w:pPr>
          </w:p>
        </w:tc>
        <w:tc>
          <w:tcPr>
            <w:tcW w:w="3423" w:type="dxa"/>
          </w:tcPr>
          <w:p w14:paraId="4ED02F78" w14:textId="77777777" w:rsidR="00F1583B" w:rsidRDefault="00F1583B" w:rsidP="00F65147"/>
        </w:tc>
        <w:tc>
          <w:tcPr>
            <w:tcW w:w="810" w:type="dxa"/>
          </w:tcPr>
          <w:p w14:paraId="23B9F53F" w14:textId="77777777" w:rsidR="00F1583B" w:rsidRDefault="00F1583B" w:rsidP="006852F5">
            <w:pPr>
              <w:pStyle w:val="ListParagraph"/>
              <w:numPr>
                <w:ilvl w:val="0"/>
                <w:numId w:val="9"/>
              </w:numPr>
              <w:tabs>
                <w:tab w:val="left" w:pos="731"/>
              </w:tabs>
              <w:jc w:val="both"/>
            </w:pPr>
          </w:p>
        </w:tc>
        <w:tc>
          <w:tcPr>
            <w:tcW w:w="3420" w:type="dxa"/>
          </w:tcPr>
          <w:p w14:paraId="300245E2" w14:textId="77777777" w:rsidR="00F1583B" w:rsidRDefault="00F1583B" w:rsidP="00F65147"/>
        </w:tc>
      </w:tr>
      <w:tr w:rsidR="00F1583B" w14:paraId="48E3015D" w14:textId="77777777" w:rsidTr="00F65147">
        <w:tc>
          <w:tcPr>
            <w:tcW w:w="712" w:type="dxa"/>
          </w:tcPr>
          <w:p w14:paraId="41DC1071" w14:textId="77777777" w:rsidR="00F1583B" w:rsidRDefault="00F1583B" w:rsidP="006852F5">
            <w:pPr>
              <w:pStyle w:val="ListParagraph"/>
              <w:numPr>
                <w:ilvl w:val="0"/>
                <w:numId w:val="8"/>
              </w:numPr>
              <w:tabs>
                <w:tab w:val="left" w:pos="731"/>
              </w:tabs>
              <w:jc w:val="both"/>
            </w:pPr>
          </w:p>
        </w:tc>
        <w:tc>
          <w:tcPr>
            <w:tcW w:w="3423" w:type="dxa"/>
          </w:tcPr>
          <w:p w14:paraId="326F966B" w14:textId="77777777" w:rsidR="00F1583B" w:rsidRDefault="00F1583B" w:rsidP="00F65147"/>
        </w:tc>
        <w:tc>
          <w:tcPr>
            <w:tcW w:w="810" w:type="dxa"/>
          </w:tcPr>
          <w:p w14:paraId="7DEA58C4" w14:textId="77777777" w:rsidR="00F1583B" w:rsidRDefault="00F1583B" w:rsidP="006852F5">
            <w:pPr>
              <w:pStyle w:val="ListParagraph"/>
              <w:numPr>
                <w:ilvl w:val="0"/>
                <w:numId w:val="9"/>
              </w:numPr>
              <w:tabs>
                <w:tab w:val="left" w:pos="731"/>
              </w:tabs>
              <w:jc w:val="both"/>
            </w:pPr>
          </w:p>
        </w:tc>
        <w:tc>
          <w:tcPr>
            <w:tcW w:w="3420" w:type="dxa"/>
          </w:tcPr>
          <w:p w14:paraId="225C4580" w14:textId="77777777" w:rsidR="00F1583B" w:rsidRDefault="00F1583B" w:rsidP="00F65147"/>
        </w:tc>
      </w:tr>
      <w:tr w:rsidR="00F1583B" w14:paraId="6E84AC7C" w14:textId="77777777" w:rsidTr="00F65147">
        <w:tc>
          <w:tcPr>
            <w:tcW w:w="712" w:type="dxa"/>
          </w:tcPr>
          <w:p w14:paraId="47B819A9" w14:textId="77777777" w:rsidR="00F1583B" w:rsidRDefault="00F1583B" w:rsidP="006852F5">
            <w:pPr>
              <w:pStyle w:val="ListParagraph"/>
              <w:numPr>
                <w:ilvl w:val="0"/>
                <w:numId w:val="8"/>
              </w:numPr>
              <w:tabs>
                <w:tab w:val="left" w:pos="731"/>
              </w:tabs>
              <w:jc w:val="both"/>
            </w:pPr>
          </w:p>
        </w:tc>
        <w:tc>
          <w:tcPr>
            <w:tcW w:w="3423" w:type="dxa"/>
          </w:tcPr>
          <w:p w14:paraId="7CBD502B" w14:textId="77777777" w:rsidR="00F1583B" w:rsidRDefault="00F1583B" w:rsidP="00F65147"/>
        </w:tc>
        <w:tc>
          <w:tcPr>
            <w:tcW w:w="810" w:type="dxa"/>
          </w:tcPr>
          <w:p w14:paraId="05B9716B" w14:textId="77777777" w:rsidR="00F1583B" w:rsidRDefault="00F1583B" w:rsidP="006852F5">
            <w:pPr>
              <w:pStyle w:val="ListParagraph"/>
              <w:numPr>
                <w:ilvl w:val="0"/>
                <w:numId w:val="9"/>
              </w:numPr>
              <w:tabs>
                <w:tab w:val="left" w:pos="731"/>
              </w:tabs>
              <w:jc w:val="both"/>
            </w:pPr>
          </w:p>
        </w:tc>
        <w:tc>
          <w:tcPr>
            <w:tcW w:w="3420" w:type="dxa"/>
          </w:tcPr>
          <w:p w14:paraId="3640C9A6" w14:textId="77777777" w:rsidR="00F1583B" w:rsidRDefault="00F1583B" w:rsidP="00F65147"/>
        </w:tc>
      </w:tr>
      <w:tr w:rsidR="00F1583B" w14:paraId="00E1BCA7" w14:textId="77777777" w:rsidTr="00F65147">
        <w:tc>
          <w:tcPr>
            <w:tcW w:w="712" w:type="dxa"/>
          </w:tcPr>
          <w:p w14:paraId="72DA0050" w14:textId="77777777" w:rsidR="00F1583B" w:rsidRDefault="00F1583B" w:rsidP="006852F5">
            <w:pPr>
              <w:pStyle w:val="ListParagraph"/>
              <w:numPr>
                <w:ilvl w:val="0"/>
                <w:numId w:val="8"/>
              </w:numPr>
              <w:tabs>
                <w:tab w:val="left" w:pos="731"/>
              </w:tabs>
              <w:jc w:val="both"/>
            </w:pPr>
          </w:p>
        </w:tc>
        <w:tc>
          <w:tcPr>
            <w:tcW w:w="3423" w:type="dxa"/>
          </w:tcPr>
          <w:p w14:paraId="304AF33A" w14:textId="77777777" w:rsidR="00F1583B" w:rsidRDefault="00F1583B" w:rsidP="00F65147"/>
        </w:tc>
        <w:tc>
          <w:tcPr>
            <w:tcW w:w="810" w:type="dxa"/>
          </w:tcPr>
          <w:p w14:paraId="4661BCC8" w14:textId="77777777" w:rsidR="00F1583B" w:rsidRDefault="00F1583B" w:rsidP="006852F5">
            <w:pPr>
              <w:pStyle w:val="ListParagraph"/>
              <w:numPr>
                <w:ilvl w:val="0"/>
                <w:numId w:val="9"/>
              </w:numPr>
              <w:tabs>
                <w:tab w:val="left" w:pos="731"/>
              </w:tabs>
              <w:jc w:val="both"/>
            </w:pPr>
          </w:p>
        </w:tc>
        <w:tc>
          <w:tcPr>
            <w:tcW w:w="3420" w:type="dxa"/>
          </w:tcPr>
          <w:p w14:paraId="2E940DCA" w14:textId="77777777" w:rsidR="00F1583B" w:rsidRDefault="00F1583B" w:rsidP="00F65147"/>
        </w:tc>
      </w:tr>
      <w:tr w:rsidR="00F1583B" w14:paraId="2A9AED69" w14:textId="77777777" w:rsidTr="00F65147">
        <w:tc>
          <w:tcPr>
            <w:tcW w:w="712" w:type="dxa"/>
          </w:tcPr>
          <w:p w14:paraId="6F0F03F8" w14:textId="77777777" w:rsidR="00F1583B" w:rsidRDefault="00F1583B" w:rsidP="006852F5">
            <w:pPr>
              <w:pStyle w:val="ListParagraph"/>
              <w:numPr>
                <w:ilvl w:val="0"/>
                <w:numId w:val="8"/>
              </w:numPr>
              <w:tabs>
                <w:tab w:val="left" w:pos="731"/>
              </w:tabs>
              <w:jc w:val="both"/>
            </w:pPr>
          </w:p>
        </w:tc>
        <w:tc>
          <w:tcPr>
            <w:tcW w:w="3423" w:type="dxa"/>
          </w:tcPr>
          <w:p w14:paraId="2E182EDE" w14:textId="77777777" w:rsidR="00F1583B" w:rsidRDefault="00F1583B" w:rsidP="00F65147"/>
        </w:tc>
        <w:tc>
          <w:tcPr>
            <w:tcW w:w="810" w:type="dxa"/>
          </w:tcPr>
          <w:p w14:paraId="70CABDB5" w14:textId="77777777" w:rsidR="00F1583B" w:rsidRDefault="00F1583B" w:rsidP="006852F5">
            <w:pPr>
              <w:pStyle w:val="ListParagraph"/>
              <w:numPr>
                <w:ilvl w:val="0"/>
                <w:numId w:val="9"/>
              </w:numPr>
              <w:tabs>
                <w:tab w:val="left" w:pos="731"/>
              </w:tabs>
              <w:jc w:val="both"/>
            </w:pPr>
          </w:p>
        </w:tc>
        <w:tc>
          <w:tcPr>
            <w:tcW w:w="3420" w:type="dxa"/>
          </w:tcPr>
          <w:p w14:paraId="2CDCB866" w14:textId="77777777" w:rsidR="00F1583B" w:rsidRDefault="00F1583B" w:rsidP="00F65147"/>
        </w:tc>
      </w:tr>
      <w:tr w:rsidR="00F1583B" w14:paraId="63D55BEC" w14:textId="77777777" w:rsidTr="00F65147">
        <w:tc>
          <w:tcPr>
            <w:tcW w:w="712" w:type="dxa"/>
          </w:tcPr>
          <w:p w14:paraId="14928C25" w14:textId="77777777" w:rsidR="00F1583B" w:rsidRDefault="00F1583B" w:rsidP="006852F5">
            <w:pPr>
              <w:pStyle w:val="ListParagraph"/>
              <w:numPr>
                <w:ilvl w:val="0"/>
                <w:numId w:val="8"/>
              </w:numPr>
              <w:tabs>
                <w:tab w:val="left" w:pos="731"/>
              </w:tabs>
              <w:jc w:val="both"/>
            </w:pPr>
          </w:p>
        </w:tc>
        <w:tc>
          <w:tcPr>
            <w:tcW w:w="3423" w:type="dxa"/>
          </w:tcPr>
          <w:p w14:paraId="5517275B" w14:textId="77777777" w:rsidR="00F1583B" w:rsidRDefault="00F1583B" w:rsidP="00F65147"/>
        </w:tc>
        <w:tc>
          <w:tcPr>
            <w:tcW w:w="810" w:type="dxa"/>
          </w:tcPr>
          <w:p w14:paraId="744DA592" w14:textId="01518D89" w:rsidR="00F1583B" w:rsidRDefault="00EF4FB5" w:rsidP="006852F5">
            <w:pPr>
              <w:pStyle w:val="ListParagraph"/>
              <w:numPr>
                <w:ilvl w:val="0"/>
                <w:numId w:val="9"/>
              </w:numPr>
              <w:tabs>
                <w:tab w:val="left" w:pos="731"/>
              </w:tabs>
              <w:jc w:val="both"/>
            </w:pPr>
            <w:r>
              <w:rPr>
                <w:noProof/>
                <w:lang w:val="en-MY" w:eastAsia="en-MY"/>
              </w:rPr>
              <mc:AlternateContent>
                <mc:Choice Requires="wps">
                  <w:drawing>
                    <wp:anchor distT="0" distB="0" distL="114300" distR="114300" simplePos="0" relativeHeight="251774464" behindDoc="0" locked="0" layoutInCell="1" allowOverlap="1" wp14:anchorId="61479100" wp14:editId="40FB20AF">
                      <wp:simplePos x="0" y="0"/>
                      <wp:positionH relativeFrom="column">
                        <wp:posOffset>-2577466</wp:posOffset>
                      </wp:positionH>
                      <wp:positionV relativeFrom="paragraph">
                        <wp:posOffset>-361949</wp:posOffset>
                      </wp:positionV>
                      <wp:extent cx="5346700" cy="806450"/>
                      <wp:effectExtent l="0" t="1219200" r="0" b="1212850"/>
                      <wp:wrapNone/>
                      <wp:docPr id="12" name="Rounded Rectangle 12"/>
                      <wp:cNvGraphicFramePr/>
                      <a:graphic xmlns:a="http://schemas.openxmlformats.org/drawingml/2006/main">
                        <a:graphicData uri="http://schemas.microsoft.com/office/word/2010/wordprocessingShape">
                          <wps:wsp>
                            <wps:cNvSpPr/>
                            <wps:spPr>
                              <a:xfrm rot="19727553">
                                <a:off x="0" y="0"/>
                                <a:ext cx="5346700" cy="8064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6C1B28" w14:textId="1FC78D71" w:rsidR="00B569D3" w:rsidRPr="00DD7149" w:rsidRDefault="00B569D3" w:rsidP="00EF4FB5">
                                  <w:pPr>
                                    <w:jc w:val="center"/>
                                    <w:rPr>
                                      <w:color w:val="FF0000"/>
                                      <w:sz w:val="96"/>
                                      <w:szCs w:val="96"/>
                                      <w:lang w:val="en-MY"/>
                                    </w:rPr>
                                  </w:pPr>
                                  <w:r w:rsidRPr="00DD7149">
                                    <w:rPr>
                                      <w:color w:val="FF0000"/>
                                      <w:sz w:val="96"/>
                                      <w:szCs w:val="96"/>
                                      <w:lang w:val="en-MY"/>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79100" id="Rounded Rectangle 12" o:spid="_x0000_s1069" style="position:absolute;left:0;text-align:left;margin-left:-202.95pt;margin-top:-28.5pt;width:421pt;height:63.5pt;rotation:-2045211fd;z-index:25177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" filled="f" stroked="f" strokeweight="2pt">
                      <v:textbox>
                        <w:txbxContent>
                          <w:p w14:paraId="096C1B28" w14:textId="1FC78D71" w:rsidR="00B569D3" w:rsidRPr="00DD7149" w:rsidRDefault="00B569D3" w:rsidP="00EF4FB5">
                            <w:pPr>
                              <w:jc w:val="center"/>
                              <w:rPr>
                                <w:color w:val="FF0000"/>
                                <w:sz w:val="96"/>
                                <w:szCs w:val="96"/>
                                <w:lang w:val="en-MY"/>
                              </w:rPr>
                            </w:pPr>
                            <w:r w:rsidRPr="00DD7149">
                              <w:rPr>
                                <w:color w:val="FF0000"/>
                                <w:sz w:val="96"/>
                                <w:szCs w:val="96"/>
                                <w:lang w:val="en-MY"/>
                              </w:rPr>
                              <w:t>EXAMPLE</w:t>
                            </w:r>
                          </w:p>
                        </w:txbxContent>
                      </v:textbox>
                    </v:roundrect>
                  </w:pict>
                </mc:Fallback>
              </mc:AlternateContent>
            </w:r>
          </w:p>
        </w:tc>
        <w:tc>
          <w:tcPr>
            <w:tcW w:w="3420" w:type="dxa"/>
          </w:tcPr>
          <w:p w14:paraId="61D5D83C" w14:textId="77777777" w:rsidR="00F1583B" w:rsidRDefault="00F1583B" w:rsidP="00F65147"/>
        </w:tc>
      </w:tr>
      <w:tr w:rsidR="00F1583B" w14:paraId="559F3F90" w14:textId="77777777" w:rsidTr="00F65147">
        <w:tc>
          <w:tcPr>
            <w:tcW w:w="712" w:type="dxa"/>
          </w:tcPr>
          <w:p w14:paraId="0B345CAE" w14:textId="77777777" w:rsidR="00F1583B" w:rsidRDefault="00F1583B" w:rsidP="006852F5">
            <w:pPr>
              <w:pStyle w:val="ListParagraph"/>
              <w:numPr>
                <w:ilvl w:val="0"/>
                <w:numId w:val="8"/>
              </w:numPr>
              <w:tabs>
                <w:tab w:val="left" w:pos="731"/>
              </w:tabs>
              <w:jc w:val="both"/>
            </w:pPr>
          </w:p>
        </w:tc>
        <w:tc>
          <w:tcPr>
            <w:tcW w:w="3423" w:type="dxa"/>
          </w:tcPr>
          <w:p w14:paraId="72D440EC" w14:textId="77777777" w:rsidR="00F1583B" w:rsidRDefault="00F1583B" w:rsidP="00F65147"/>
        </w:tc>
        <w:tc>
          <w:tcPr>
            <w:tcW w:w="810" w:type="dxa"/>
          </w:tcPr>
          <w:p w14:paraId="53CB8309" w14:textId="2926978B" w:rsidR="00F1583B" w:rsidRDefault="00F1583B" w:rsidP="006852F5">
            <w:pPr>
              <w:pStyle w:val="ListParagraph"/>
              <w:numPr>
                <w:ilvl w:val="0"/>
                <w:numId w:val="9"/>
              </w:numPr>
              <w:tabs>
                <w:tab w:val="left" w:pos="731"/>
              </w:tabs>
              <w:jc w:val="both"/>
            </w:pPr>
          </w:p>
        </w:tc>
        <w:tc>
          <w:tcPr>
            <w:tcW w:w="3420" w:type="dxa"/>
          </w:tcPr>
          <w:p w14:paraId="416EE04A" w14:textId="77777777" w:rsidR="00F1583B" w:rsidRDefault="00F1583B" w:rsidP="00F65147"/>
        </w:tc>
      </w:tr>
      <w:tr w:rsidR="00F1583B" w14:paraId="3465B2B3" w14:textId="77777777" w:rsidTr="00F65147">
        <w:tc>
          <w:tcPr>
            <w:tcW w:w="712" w:type="dxa"/>
          </w:tcPr>
          <w:p w14:paraId="5956587E" w14:textId="77777777" w:rsidR="00F1583B" w:rsidRDefault="00F1583B" w:rsidP="006852F5">
            <w:pPr>
              <w:pStyle w:val="ListParagraph"/>
              <w:numPr>
                <w:ilvl w:val="0"/>
                <w:numId w:val="8"/>
              </w:numPr>
              <w:tabs>
                <w:tab w:val="left" w:pos="731"/>
              </w:tabs>
              <w:jc w:val="both"/>
            </w:pPr>
          </w:p>
        </w:tc>
        <w:tc>
          <w:tcPr>
            <w:tcW w:w="3423" w:type="dxa"/>
          </w:tcPr>
          <w:p w14:paraId="608DCA2A" w14:textId="77777777" w:rsidR="00F1583B" w:rsidRDefault="00F1583B" w:rsidP="00F65147"/>
        </w:tc>
        <w:tc>
          <w:tcPr>
            <w:tcW w:w="810" w:type="dxa"/>
          </w:tcPr>
          <w:p w14:paraId="3A9198C8" w14:textId="5BEB6886" w:rsidR="00F1583B" w:rsidRDefault="00F1583B" w:rsidP="006852F5">
            <w:pPr>
              <w:pStyle w:val="ListParagraph"/>
              <w:numPr>
                <w:ilvl w:val="0"/>
                <w:numId w:val="9"/>
              </w:numPr>
              <w:tabs>
                <w:tab w:val="left" w:pos="731"/>
              </w:tabs>
              <w:jc w:val="both"/>
            </w:pPr>
          </w:p>
        </w:tc>
        <w:tc>
          <w:tcPr>
            <w:tcW w:w="3420" w:type="dxa"/>
          </w:tcPr>
          <w:p w14:paraId="7E9EFD3B" w14:textId="77777777" w:rsidR="00F1583B" w:rsidRDefault="00F1583B" w:rsidP="00F65147"/>
        </w:tc>
      </w:tr>
      <w:tr w:rsidR="00F1583B" w14:paraId="57253AAD" w14:textId="77777777" w:rsidTr="00F65147">
        <w:tc>
          <w:tcPr>
            <w:tcW w:w="712" w:type="dxa"/>
          </w:tcPr>
          <w:p w14:paraId="3C855704" w14:textId="77777777" w:rsidR="00F1583B" w:rsidRDefault="00F1583B" w:rsidP="006852F5">
            <w:pPr>
              <w:pStyle w:val="ListParagraph"/>
              <w:numPr>
                <w:ilvl w:val="0"/>
                <w:numId w:val="8"/>
              </w:numPr>
              <w:tabs>
                <w:tab w:val="left" w:pos="731"/>
              </w:tabs>
              <w:jc w:val="both"/>
            </w:pPr>
          </w:p>
        </w:tc>
        <w:tc>
          <w:tcPr>
            <w:tcW w:w="3423" w:type="dxa"/>
          </w:tcPr>
          <w:p w14:paraId="6268140F" w14:textId="77777777" w:rsidR="00F1583B" w:rsidRDefault="00F1583B" w:rsidP="00F65147"/>
        </w:tc>
        <w:tc>
          <w:tcPr>
            <w:tcW w:w="810" w:type="dxa"/>
          </w:tcPr>
          <w:p w14:paraId="4DD67AF6" w14:textId="77BDBE2F" w:rsidR="00F1583B" w:rsidRDefault="00F1583B" w:rsidP="006852F5">
            <w:pPr>
              <w:pStyle w:val="ListParagraph"/>
              <w:numPr>
                <w:ilvl w:val="0"/>
                <w:numId w:val="9"/>
              </w:numPr>
              <w:tabs>
                <w:tab w:val="left" w:pos="731"/>
              </w:tabs>
              <w:jc w:val="both"/>
            </w:pPr>
          </w:p>
        </w:tc>
        <w:tc>
          <w:tcPr>
            <w:tcW w:w="3420" w:type="dxa"/>
          </w:tcPr>
          <w:p w14:paraId="3837FE58" w14:textId="77777777" w:rsidR="00F1583B" w:rsidRDefault="00F1583B" w:rsidP="00F65147"/>
        </w:tc>
      </w:tr>
      <w:tr w:rsidR="00F1583B" w14:paraId="7E94E7C3" w14:textId="77777777" w:rsidTr="00F65147">
        <w:tc>
          <w:tcPr>
            <w:tcW w:w="712" w:type="dxa"/>
          </w:tcPr>
          <w:p w14:paraId="4A48EE57" w14:textId="77777777" w:rsidR="00F1583B" w:rsidRDefault="00F1583B" w:rsidP="006852F5">
            <w:pPr>
              <w:pStyle w:val="ListParagraph"/>
              <w:numPr>
                <w:ilvl w:val="0"/>
                <w:numId w:val="8"/>
              </w:numPr>
              <w:tabs>
                <w:tab w:val="left" w:pos="731"/>
              </w:tabs>
              <w:jc w:val="both"/>
            </w:pPr>
          </w:p>
        </w:tc>
        <w:tc>
          <w:tcPr>
            <w:tcW w:w="3423" w:type="dxa"/>
          </w:tcPr>
          <w:p w14:paraId="6AEC643B" w14:textId="77777777" w:rsidR="00F1583B" w:rsidRDefault="00F1583B" w:rsidP="00F65147"/>
        </w:tc>
        <w:tc>
          <w:tcPr>
            <w:tcW w:w="810" w:type="dxa"/>
          </w:tcPr>
          <w:p w14:paraId="09CE2977" w14:textId="77777777" w:rsidR="00F1583B" w:rsidRDefault="00F1583B" w:rsidP="006852F5">
            <w:pPr>
              <w:pStyle w:val="ListParagraph"/>
              <w:numPr>
                <w:ilvl w:val="0"/>
                <w:numId w:val="9"/>
              </w:numPr>
              <w:tabs>
                <w:tab w:val="left" w:pos="731"/>
              </w:tabs>
              <w:jc w:val="both"/>
            </w:pPr>
          </w:p>
        </w:tc>
        <w:tc>
          <w:tcPr>
            <w:tcW w:w="3420" w:type="dxa"/>
          </w:tcPr>
          <w:p w14:paraId="451981C9" w14:textId="77777777" w:rsidR="00F1583B" w:rsidRDefault="00F1583B" w:rsidP="00F65147"/>
        </w:tc>
      </w:tr>
      <w:tr w:rsidR="00F1583B" w14:paraId="2C804885" w14:textId="77777777" w:rsidTr="00F65147">
        <w:tc>
          <w:tcPr>
            <w:tcW w:w="712" w:type="dxa"/>
          </w:tcPr>
          <w:p w14:paraId="318C2BB0" w14:textId="77777777" w:rsidR="00F1583B" w:rsidRDefault="00F1583B" w:rsidP="006852F5">
            <w:pPr>
              <w:pStyle w:val="ListParagraph"/>
              <w:numPr>
                <w:ilvl w:val="0"/>
                <w:numId w:val="8"/>
              </w:numPr>
              <w:tabs>
                <w:tab w:val="left" w:pos="731"/>
              </w:tabs>
              <w:jc w:val="both"/>
            </w:pPr>
          </w:p>
        </w:tc>
        <w:tc>
          <w:tcPr>
            <w:tcW w:w="3423" w:type="dxa"/>
          </w:tcPr>
          <w:p w14:paraId="6974BE8D" w14:textId="77777777" w:rsidR="00F1583B" w:rsidRDefault="00F1583B" w:rsidP="00F65147"/>
        </w:tc>
        <w:tc>
          <w:tcPr>
            <w:tcW w:w="810" w:type="dxa"/>
          </w:tcPr>
          <w:p w14:paraId="3EBF093B" w14:textId="77777777" w:rsidR="00F1583B" w:rsidRDefault="00F1583B" w:rsidP="006852F5">
            <w:pPr>
              <w:pStyle w:val="ListParagraph"/>
              <w:numPr>
                <w:ilvl w:val="0"/>
                <w:numId w:val="9"/>
              </w:numPr>
              <w:tabs>
                <w:tab w:val="left" w:pos="731"/>
              </w:tabs>
              <w:jc w:val="both"/>
            </w:pPr>
          </w:p>
        </w:tc>
        <w:tc>
          <w:tcPr>
            <w:tcW w:w="3420" w:type="dxa"/>
          </w:tcPr>
          <w:p w14:paraId="41D1E663" w14:textId="77777777" w:rsidR="00F1583B" w:rsidRDefault="00F1583B" w:rsidP="00F65147"/>
        </w:tc>
      </w:tr>
      <w:tr w:rsidR="00F1583B" w14:paraId="7E9BD455" w14:textId="77777777" w:rsidTr="00F65147">
        <w:tc>
          <w:tcPr>
            <w:tcW w:w="712" w:type="dxa"/>
          </w:tcPr>
          <w:p w14:paraId="506AE703" w14:textId="77777777" w:rsidR="00F1583B" w:rsidRDefault="00F1583B" w:rsidP="006852F5">
            <w:pPr>
              <w:pStyle w:val="ListParagraph"/>
              <w:numPr>
                <w:ilvl w:val="0"/>
                <w:numId w:val="8"/>
              </w:numPr>
              <w:tabs>
                <w:tab w:val="left" w:pos="731"/>
              </w:tabs>
              <w:jc w:val="both"/>
            </w:pPr>
          </w:p>
        </w:tc>
        <w:tc>
          <w:tcPr>
            <w:tcW w:w="3423" w:type="dxa"/>
          </w:tcPr>
          <w:p w14:paraId="302D4FFB" w14:textId="77777777" w:rsidR="00F1583B" w:rsidRDefault="00F1583B" w:rsidP="00F65147"/>
        </w:tc>
        <w:tc>
          <w:tcPr>
            <w:tcW w:w="810" w:type="dxa"/>
          </w:tcPr>
          <w:p w14:paraId="55622D9E" w14:textId="77777777" w:rsidR="00F1583B" w:rsidRDefault="00F1583B" w:rsidP="006852F5">
            <w:pPr>
              <w:pStyle w:val="ListParagraph"/>
              <w:numPr>
                <w:ilvl w:val="0"/>
                <w:numId w:val="9"/>
              </w:numPr>
              <w:tabs>
                <w:tab w:val="left" w:pos="731"/>
              </w:tabs>
              <w:jc w:val="both"/>
            </w:pPr>
          </w:p>
        </w:tc>
        <w:tc>
          <w:tcPr>
            <w:tcW w:w="3420" w:type="dxa"/>
          </w:tcPr>
          <w:p w14:paraId="327CF3A5" w14:textId="77777777" w:rsidR="00F1583B" w:rsidRDefault="00F1583B" w:rsidP="00F65147"/>
        </w:tc>
      </w:tr>
      <w:tr w:rsidR="00F1583B" w14:paraId="31E5E635" w14:textId="77777777" w:rsidTr="00F65147">
        <w:tc>
          <w:tcPr>
            <w:tcW w:w="712" w:type="dxa"/>
          </w:tcPr>
          <w:p w14:paraId="3B2DC773" w14:textId="0737C371" w:rsidR="00F1583B" w:rsidRDefault="00F1583B" w:rsidP="006852F5">
            <w:pPr>
              <w:pStyle w:val="ListParagraph"/>
              <w:numPr>
                <w:ilvl w:val="0"/>
                <w:numId w:val="8"/>
              </w:numPr>
              <w:tabs>
                <w:tab w:val="left" w:pos="731"/>
              </w:tabs>
              <w:jc w:val="both"/>
            </w:pPr>
          </w:p>
        </w:tc>
        <w:tc>
          <w:tcPr>
            <w:tcW w:w="3423" w:type="dxa"/>
          </w:tcPr>
          <w:p w14:paraId="6649694E" w14:textId="77777777" w:rsidR="00F1583B" w:rsidRDefault="00F1583B" w:rsidP="00F65147"/>
        </w:tc>
        <w:tc>
          <w:tcPr>
            <w:tcW w:w="810" w:type="dxa"/>
          </w:tcPr>
          <w:p w14:paraId="2959D012" w14:textId="77777777" w:rsidR="00F1583B" w:rsidRDefault="00F1583B" w:rsidP="006852F5">
            <w:pPr>
              <w:pStyle w:val="ListParagraph"/>
              <w:numPr>
                <w:ilvl w:val="0"/>
                <w:numId w:val="9"/>
              </w:numPr>
              <w:tabs>
                <w:tab w:val="left" w:pos="731"/>
              </w:tabs>
              <w:jc w:val="both"/>
            </w:pPr>
          </w:p>
        </w:tc>
        <w:tc>
          <w:tcPr>
            <w:tcW w:w="3420" w:type="dxa"/>
          </w:tcPr>
          <w:p w14:paraId="75900A3E" w14:textId="77777777" w:rsidR="00F1583B" w:rsidRDefault="00F1583B" w:rsidP="00F65147"/>
        </w:tc>
      </w:tr>
      <w:tr w:rsidR="00F1583B" w14:paraId="6EBBF856" w14:textId="77777777" w:rsidTr="00F65147">
        <w:tc>
          <w:tcPr>
            <w:tcW w:w="712" w:type="dxa"/>
          </w:tcPr>
          <w:p w14:paraId="5BBD587E" w14:textId="77777777" w:rsidR="00F1583B" w:rsidRDefault="00F1583B" w:rsidP="006852F5">
            <w:pPr>
              <w:pStyle w:val="ListParagraph"/>
              <w:numPr>
                <w:ilvl w:val="0"/>
                <w:numId w:val="8"/>
              </w:numPr>
              <w:tabs>
                <w:tab w:val="left" w:pos="731"/>
              </w:tabs>
              <w:jc w:val="both"/>
            </w:pPr>
          </w:p>
        </w:tc>
        <w:tc>
          <w:tcPr>
            <w:tcW w:w="3423" w:type="dxa"/>
          </w:tcPr>
          <w:p w14:paraId="09F8C06E" w14:textId="77777777" w:rsidR="00F1583B" w:rsidRDefault="00F1583B" w:rsidP="00F65147"/>
        </w:tc>
        <w:tc>
          <w:tcPr>
            <w:tcW w:w="810" w:type="dxa"/>
          </w:tcPr>
          <w:p w14:paraId="26FAE998" w14:textId="62464D2E" w:rsidR="00F1583B" w:rsidRDefault="00F1583B" w:rsidP="006852F5">
            <w:pPr>
              <w:pStyle w:val="ListParagraph"/>
              <w:numPr>
                <w:ilvl w:val="0"/>
                <w:numId w:val="9"/>
              </w:numPr>
              <w:tabs>
                <w:tab w:val="left" w:pos="731"/>
              </w:tabs>
              <w:jc w:val="both"/>
            </w:pPr>
          </w:p>
        </w:tc>
        <w:tc>
          <w:tcPr>
            <w:tcW w:w="3420" w:type="dxa"/>
          </w:tcPr>
          <w:p w14:paraId="02E03773" w14:textId="77777777" w:rsidR="00F1583B" w:rsidRDefault="00F1583B" w:rsidP="00F65147"/>
        </w:tc>
      </w:tr>
      <w:tr w:rsidR="00F1583B" w14:paraId="3D73300B" w14:textId="77777777" w:rsidTr="00F65147">
        <w:tc>
          <w:tcPr>
            <w:tcW w:w="712" w:type="dxa"/>
          </w:tcPr>
          <w:p w14:paraId="3C32F8FA" w14:textId="77777777" w:rsidR="00F1583B" w:rsidRDefault="00F1583B" w:rsidP="006852F5">
            <w:pPr>
              <w:pStyle w:val="ListParagraph"/>
              <w:numPr>
                <w:ilvl w:val="0"/>
                <w:numId w:val="8"/>
              </w:numPr>
              <w:tabs>
                <w:tab w:val="left" w:pos="731"/>
              </w:tabs>
              <w:jc w:val="both"/>
            </w:pPr>
          </w:p>
        </w:tc>
        <w:tc>
          <w:tcPr>
            <w:tcW w:w="3423" w:type="dxa"/>
          </w:tcPr>
          <w:p w14:paraId="0A86516F" w14:textId="77777777" w:rsidR="00F1583B" w:rsidRDefault="00F1583B" w:rsidP="00F65147"/>
        </w:tc>
        <w:tc>
          <w:tcPr>
            <w:tcW w:w="810" w:type="dxa"/>
          </w:tcPr>
          <w:p w14:paraId="5DEED528" w14:textId="77777777" w:rsidR="00F1583B" w:rsidRDefault="00F1583B" w:rsidP="006852F5">
            <w:pPr>
              <w:pStyle w:val="ListParagraph"/>
              <w:numPr>
                <w:ilvl w:val="0"/>
                <w:numId w:val="9"/>
              </w:numPr>
              <w:tabs>
                <w:tab w:val="left" w:pos="731"/>
              </w:tabs>
              <w:jc w:val="both"/>
            </w:pPr>
          </w:p>
        </w:tc>
        <w:tc>
          <w:tcPr>
            <w:tcW w:w="3420" w:type="dxa"/>
          </w:tcPr>
          <w:p w14:paraId="2E744476" w14:textId="77777777" w:rsidR="00F1583B" w:rsidRDefault="00F1583B" w:rsidP="00F65147"/>
        </w:tc>
      </w:tr>
      <w:tr w:rsidR="00F1583B" w14:paraId="4E23E962" w14:textId="77777777" w:rsidTr="00F65147">
        <w:tc>
          <w:tcPr>
            <w:tcW w:w="712" w:type="dxa"/>
          </w:tcPr>
          <w:p w14:paraId="0706F349" w14:textId="77777777" w:rsidR="00F1583B" w:rsidRDefault="00F1583B" w:rsidP="006852F5">
            <w:pPr>
              <w:pStyle w:val="ListParagraph"/>
              <w:numPr>
                <w:ilvl w:val="0"/>
                <w:numId w:val="8"/>
              </w:numPr>
              <w:tabs>
                <w:tab w:val="left" w:pos="731"/>
              </w:tabs>
              <w:jc w:val="both"/>
            </w:pPr>
          </w:p>
        </w:tc>
        <w:tc>
          <w:tcPr>
            <w:tcW w:w="3423" w:type="dxa"/>
          </w:tcPr>
          <w:p w14:paraId="30AFF077" w14:textId="77777777" w:rsidR="00F1583B" w:rsidRDefault="00F1583B" w:rsidP="00F65147"/>
        </w:tc>
        <w:tc>
          <w:tcPr>
            <w:tcW w:w="810" w:type="dxa"/>
          </w:tcPr>
          <w:p w14:paraId="68A8E0DE" w14:textId="77777777" w:rsidR="00F1583B" w:rsidRDefault="00F1583B" w:rsidP="006852F5">
            <w:pPr>
              <w:pStyle w:val="ListParagraph"/>
              <w:numPr>
                <w:ilvl w:val="0"/>
                <w:numId w:val="9"/>
              </w:numPr>
              <w:tabs>
                <w:tab w:val="left" w:pos="731"/>
              </w:tabs>
              <w:jc w:val="both"/>
            </w:pPr>
          </w:p>
        </w:tc>
        <w:tc>
          <w:tcPr>
            <w:tcW w:w="3420" w:type="dxa"/>
          </w:tcPr>
          <w:p w14:paraId="31C7841C" w14:textId="77777777" w:rsidR="00F1583B" w:rsidRDefault="00F1583B" w:rsidP="00F65147"/>
        </w:tc>
      </w:tr>
      <w:tr w:rsidR="00F1583B" w14:paraId="01193E0B" w14:textId="77777777" w:rsidTr="00F65147">
        <w:tc>
          <w:tcPr>
            <w:tcW w:w="712" w:type="dxa"/>
          </w:tcPr>
          <w:p w14:paraId="52BD2BD1" w14:textId="77777777" w:rsidR="00F1583B" w:rsidRDefault="00F1583B" w:rsidP="006852F5">
            <w:pPr>
              <w:pStyle w:val="ListParagraph"/>
              <w:numPr>
                <w:ilvl w:val="0"/>
                <w:numId w:val="8"/>
              </w:numPr>
              <w:tabs>
                <w:tab w:val="left" w:pos="731"/>
              </w:tabs>
              <w:jc w:val="both"/>
            </w:pPr>
          </w:p>
        </w:tc>
        <w:tc>
          <w:tcPr>
            <w:tcW w:w="3423" w:type="dxa"/>
          </w:tcPr>
          <w:p w14:paraId="3E46DB40" w14:textId="77777777" w:rsidR="00F1583B" w:rsidRDefault="00F1583B" w:rsidP="00F65147"/>
        </w:tc>
        <w:tc>
          <w:tcPr>
            <w:tcW w:w="810" w:type="dxa"/>
          </w:tcPr>
          <w:p w14:paraId="3F55F66C" w14:textId="77777777" w:rsidR="00F1583B" w:rsidRDefault="00F1583B" w:rsidP="006852F5">
            <w:pPr>
              <w:pStyle w:val="ListParagraph"/>
              <w:numPr>
                <w:ilvl w:val="0"/>
                <w:numId w:val="9"/>
              </w:numPr>
              <w:tabs>
                <w:tab w:val="left" w:pos="731"/>
              </w:tabs>
              <w:jc w:val="both"/>
            </w:pPr>
          </w:p>
        </w:tc>
        <w:tc>
          <w:tcPr>
            <w:tcW w:w="3420" w:type="dxa"/>
          </w:tcPr>
          <w:p w14:paraId="5FDB74B5" w14:textId="77777777" w:rsidR="00F1583B" w:rsidRDefault="00F1583B" w:rsidP="00F65147"/>
        </w:tc>
      </w:tr>
      <w:tr w:rsidR="00F1583B" w14:paraId="65B46E7B" w14:textId="77777777" w:rsidTr="00F65147">
        <w:tc>
          <w:tcPr>
            <w:tcW w:w="712" w:type="dxa"/>
          </w:tcPr>
          <w:p w14:paraId="406DC9E5" w14:textId="77777777" w:rsidR="00F1583B" w:rsidRDefault="00F1583B" w:rsidP="006852F5">
            <w:pPr>
              <w:pStyle w:val="ListParagraph"/>
              <w:numPr>
                <w:ilvl w:val="0"/>
                <w:numId w:val="8"/>
              </w:numPr>
              <w:tabs>
                <w:tab w:val="left" w:pos="731"/>
              </w:tabs>
              <w:jc w:val="both"/>
            </w:pPr>
          </w:p>
        </w:tc>
        <w:tc>
          <w:tcPr>
            <w:tcW w:w="3423" w:type="dxa"/>
          </w:tcPr>
          <w:p w14:paraId="4EE71BE0" w14:textId="77777777" w:rsidR="00F1583B" w:rsidRDefault="00F1583B" w:rsidP="00F65147"/>
        </w:tc>
        <w:tc>
          <w:tcPr>
            <w:tcW w:w="810" w:type="dxa"/>
          </w:tcPr>
          <w:p w14:paraId="132542D5" w14:textId="77777777" w:rsidR="00F1583B" w:rsidRDefault="00F1583B" w:rsidP="00F65147"/>
        </w:tc>
        <w:tc>
          <w:tcPr>
            <w:tcW w:w="3420" w:type="dxa"/>
          </w:tcPr>
          <w:p w14:paraId="1781B2C8" w14:textId="77777777" w:rsidR="00F1583B" w:rsidRDefault="00F1583B" w:rsidP="00F65147"/>
        </w:tc>
      </w:tr>
      <w:tr w:rsidR="00F1583B" w14:paraId="0B7F9B14" w14:textId="77777777" w:rsidTr="00F65147">
        <w:tc>
          <w:tcPr>
            <w:tcW w:w="712" w:type="dxa"/>
          </w:tcPr>
          <w:p w14:paraId="55FF5DFE" w14:textId="77777777" w:rsidR="00F1583B" w:rsidRDefault="00F1583B" w:rsidP="006852F5">
            <w:pPr>
              <w:pStyle w:val="ListParagraph"/>
              <w:numPr>
                <w:ilvl w:val="0"/>
                <w:numId w:val="8"/>
              </w:numPr>
              <w:tabs>
                <w:tab w:val="left" w:pos="731"/>
              </w:tabs>
              <w:jc w:val="both"/>
            </w:pPr>
          </w:p>
        </w:tc>
        <w:tc>
          <w:tcPr>
            <w:tcW w:w="3423" w:type="dxa"/>
          </w:tcPr>
          <w:p w14:paraId="40C5B609" w14:textId="77777777" w:rsidR="00F1583B" w:rsidRDefault="00F1583B" w:rsidP="00F65147"/>
        </w:tc>
        <w:tc>
          <w:tcPr>
            <w:tcW w:w="810" w:type="dxa"/>
          </w:tcPr>
          <w:p w14:paraId="7BE54C29" w14:textId="77777777" w:rsidR="00F1583B" w:rsidRDefault="00F1583B" w:rsidP="00F65147"/>
        </w:tc>
        <w:tc>
          <w:tcPr>
            <w:tcW w:w="3420" w:type="dxa"/>
          </w:tcPr>
          <w:p w14:paraId="26A7B962" w14:textId="77777777" w:rsidR="00F1583B" w:rsidRDefault="00F1583B" w:rsidP="00F65147"/>
        </w:tc>
      </w:tr>
    </w:tbl>
    <w:p w14:paraId="396D03C4" w14:textId="77777777" w:rsidR="004615C8" w:rsidRDefault="004615C8" w:rsidP="004615C8">
      <w:pPr>
        <w:pStyle w:val="UTEM-APPENDIXTITLE"/>
      </w:pPr>
    </w:p>
    <w:p w14:paraId="26364435" w14:textId="77777777" w:rsidR="00804FAC" w:rsidRDefault="00804FAC" w:rsidP="00804FAC"/>
    <w:p w14:paraId="0AE35C1B" w14:textId="77777777" w:rsidR="00804FAC" w:rsidRDefault="00804FAC" w:rsidP="00804FAC"/>
    <w:p w14:paraId="4F5129C9" w14:textId="77777777" w:rsidR="00804FAC" w:rsidRDefault="00804FAC" w:rsidP="00804FAC"/>
    <w:p w14:paraId="77BCE3C6" w14:textId="77777777" w:rsidR="00804FAC" w:rsidRDefault="00804FAC" w:rsidP="00804FAC"/>
    <w:p w14:paraId="247B2861" w14:textId="77777777" w:rsidR="00804FAC" w:rsidRDefault="00804FAC" w:rsidP="00804FAC"/>
    <w:p w14:paraId="23C8D80C" w14:textId="77777777" w:rsidR="00804FAC" w:rsidRDefault="00804FAC" w:rsidP="00804FAC"/>
    <w:p w14:paraId="6B1510C9" w14:textId="77777777" w:rsidR="00804FAC" w:rsidRDefault="00804FAC" w:rsidP="00804FAC"/>
    <w:p w14:paraId="2231D35A" w14:textId="77777777" w:rsidR="00804FAC" w:rsidRDefault="00804FAC" w:rsidP="00804FAC"/>
    <w:p w14:paraId="6C85DF90" w14:textId="77777777" w:rsidR="00804FAC" w:rsidRPr="00804FAC" w:rsidRDefault="00804FAC" w:rsidP="00804FAC">
      <w:pPr>
        <w:sectPr w:rsidR="00804FAC" w:rsidRPr="00804FAC" w:rsidSect="004B7B5F">
          <w:pgSz w:w="11909" w:h="16834" w:code="9"/>
          <w:pgMar w:top="1418" w:right="1418" w:bottom="1418" w:left="1701" w:header="720" w:footer="1296" w:gutter="0"/>
          <w:cols w:space="720"/>
          <w:docGrid w:linePitch="360"/>
        </w:sectPr>
      </w:pPr>
    </w:p>
    <w:p w14:paraId="66DE762B" w14:textId="42088377" w:rsidR="004615C8" w:rsidRPr="003D08E4" w:rsidRDefault="004615C8" w:rsidP="004615C8">
      <w:pPr>
        <w:pStyle w:val="UTEM-APPENDIXTITLE"/>
      </w:pPr>
      <w:bookmarkStart w:id="90" w:name="_Toc65528794"/>
      <w:r>
        <w:lastRenderedPageBreak/>
        <w:t xml:space="preserve">Appendix </w:t>
      </w:r>
      <w:r>
        <w:fldChar w:fldCharType="begin"/>
      </w:r>
      <w:r>
        <w:instrText xml:space="preserve"> SEQ Appendix \* ALPHABETIC </w:instrText>
      </w:r>
      <w:r>
        <w:fldChar w:fldCharType="separate"/>
      </w:r>
      <w:r w:rsidR="008E5A14">
        <w:rPr>
          <w:noProof/>
        </w:rPr>
        <w:t>B</w:t>
      </w:r>
      <w:r>
        <w:fldChar w:fldCharType="end"/>
      </w:r>
      <w:r>
        <w:tab/>
      </w:r>
      <w:r>
        <w:tab/>
      </w:r>
      <w:r w:rsidR="00F96FA4">
        <w:t>Example of Appendix B</w:t>
      </w:r>
      <w:bookmarkEnd w:id="90"/>
    </w:p>
    <w:tbl>
      <w:tblPr>
        <w:tblW w:w="4829" w:type="dxa"/>
        <w:jc w:val="center"/>
        <w:shd w:val="clear" w:color="auto" w:fill="FFFFFF" w:themeFill="background1"/>
        <w:tblLook w:val="04A0" w:firstRow="1" w:lastRow="0" w:firstColumn="1" w:lastColumn="0" w:noHBand="0" w:noVBand="1"/>
      </w:tblPr>
      <w:tblGrid>
        <w:gridCol w:w="1003"/>
        <w:gridCol w:w="1206"/>
        <w:gridCol w:w="1240"/>
        <w:gridCol w:w="1380"/>
      </w:tblGrid>
      <w:tr w:rsidR="00115C98" w:rsidRPr="0026159D" w14:paraId="20775F83" w14:textId="77777777" w:rsidTr="00F96FA4">
        <w:trPr>
          <w:trHeight w:val="300"/>
          <w:tblHeader/>
          <w:jc w:val="center"/>
        </w:trPr>
        <w:tc>
          <w:tcPr>
            <w:tcW w:w="10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84E52" w14:textId="77777777" w:rsidR="00115C98" w:rsidRPr="0026159D" w:rsidRDefault="00115C98" w:rsidP="00115C98">
            <w:pPr>
              <w:jc w:val="center"/>
              <w:rPr>
                <w:color w:val="000000"/>
                <w:sz w:val="22"/>
              </w:rPr>
            </w:pPr>
            <w:r w:rsidRPr="0026159D">
              <w:rPr>
                <w:color w:val="000000"/>
                <w:sz w:val="22"/>
              </w:rPr>
              <w:t>Time</w:t>
            </w:r>
          </w:p>
        </w:tc>
        <w:tc>
          <w:tcPr>
            <w:tcW w:w="12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91A5E9" w14:textId="77777777" w:rsidR="00115C98" w:rsidRPr="0026159D" w:rsidRDefault="00115C98" w:rsidP="00115C98">
            <w:pPr>
              <w:jc w:val="center"/>
              <w:rPr>
                <w:color w:val="000000"/>
                <w:sz w:val="22"/>
              </w:rPr>
            </w:pPr>
            <w:r w:rsidRPr="0026159D">
              <w:rPr>
                <w:color w:val="000000"/>
                <w:sz w:val="22"/>
              </w:rPr>
              <w:t>Residential</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96BAE0" w14:textId="77777777" w:rsidR="00115C98" w:rsidRPr="0026159D" w:rsidRDefault="00115C98" w:rsidP="00115C98">
            <w:pPr>
              <w:jc w:val="center"/>
              <w:rPr>
                <w:color w:val="000000"/>
                <w:sz w:val="22"/>
              </w:rPr>
            </w:pPr>
            <w:r>
              <w:rPr>
                <w:color w:val="000000"/>
                <w:sz w:val="22"/>
              </w:rPr>
              <w:t>I</w:t>
            </w:r>
            <w:r w:rsidRPr="0026159D">
              <w:rPr>
                <w:color w:val="000000"/>
                <w:sz w:val="22"/>
              </w:rPr>
              <w:t>ndustrial</w:t>
            </w:r>
          </w:p>
        </w:tc>
        <w:tc>
          <w:tcPr>
            <w:tcW w:w="13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8C1E68" w14:textId="77777777" w:rsidR="00115C98" w:rsidRPr="0026159D" w:rsidRDefault="00115C98" w:rsidP="00115C98">
            <w:pPr>
              <w:jc w:val="center"/>
              <w:rPr>
                <w:color w:val="000000"/>
                <w:sz w:val="22"/>
              </w:rPr>
            </w:pPr>
            <w:r w:rsidRPr="0026159D">
              <w:rPr>
                <w:color w:val="000000"/>
                <w:sz w:val="22"/>
              </w:rPr>
              <w:t>Commercial</w:t>
            </w:r>
          </w:p>
        </w:tc>
      </w:tr>
      <w:tr w:rsidR="00115C98" w:rsidRPr="0026159D" w14:paraId="74837CE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E97F55D"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6ACC348"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CCC7A7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7B833B36" w14:textId="77777777" w:rsidR="00115C98" w:rsidRPr="0026159D" w:rsidRDefault="00115C98" w:rsidP="00115C98">
            <w:pPr>
              <w:jc w:val="center"/>
              <w:rPr>
                <w:color w:val="000000"/>
                <w:sz w:val="22"/>
              </w:rPr>
            </w:pPr>
          </w:p>
        </w:tc>
      </w:tr>
      <w:tr w:rsidR="00115C98" w:rsidRPr="0026159D" w14:paraId="6A570F3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5C891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04B82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018DCC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4DA6B67" w14:textId="77777777" w:rsidR="00115C98" w:rsidRPr="0026159D" w:rsidRDefault="00115C98" w:rsidP="00115C98">
            <w:pPr>
              <w:jc w:val="center"/>
              <w:rPr>
                <w:color w:val="000000"/>
                <w:sz w:val="22"/>
              </w:rPr>
            </w:pPr>
          </w:p>
        </w:tc>
      </w:tr>
      <w:tr w:rsidR="00115C98" w:rsidRPr="0026159D" w14:paraId="7B0D676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8F028D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05BBB3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7A29F129"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615BD56" w14:textId="77777777" w:rsidR="00115C98" w:rsidRPr="0026159D" w:rsidRDefault="00115C98" w:rsidP="00115C98">
            <w:pPr>
              <w:jc w:val="center"/>
              <w:rPr>
                <w:color w:val="000000"/>
                <w:sz w:val="22"/>
              </w:rPr>
            </w:pPr>
          </w:p>
        </w:tc>
      </w:tr>
      <w:tr w:rsidR="00115C98" w:rsidRPr="0026159D" w14:paraId="6E3196C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C45C2F9"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B55A665"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FDD45A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6C63D7C" w14:textId="77777777" w:rsidR="00115C98" w:rsidRPr="0026159D" w:rsidRDefault="00115C98" w:rsidP="00115C98">
            <w:pPr>
              <w:jc w:val="center"/>
              <w:rPr>
                <w:color w:val="000000"/>
                <w:sz w:val="22"/>
              </w:rPr>
            </w:pPr>
          </w:p>
        </w:tc>
      </w:tr>
      <w:tr w:rsidR="00115C98" w:rsidRPr="0026159D" w14:paraId="5FAF14A7"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F71931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32430D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E71B7F0"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BAA4F40" w14:textId="77777777" w:rsidR="00115C98" w:rsidRPr="0026159D" w:rsidRDefault="00115C98" w:rsidP="00115C98">
            <w:pPr>
              <w:jc w:val="center"/>
              <w:rPr>
                <w:color w:val="000000"/>
                <w:sz w:val="22"/>
              </w:rPr>
            </w:pPr>
          </w:p>
        </w:tc>
      </w:tr>
      <w:tr w:rsidR="00115C98" w:rsidRPr="0026159D" w14:paraId="2D596B9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AB832A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77CA874"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4575E4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6C8B877" w14:textId="77777777" w:rsidR="00115C98" w:rsidRPr="0026159D" w:rsidRDefault="00115C98" w:rsidP="00115C98">
            <w:pPr>
              <w:jc w:val="center"/>
              <w:rPr>
                <w:color w:val="000000"/>
                <w:sz w:val="22"/>
              </w:rPr>
            </w:pPr>
          </w:p>
        </w:tc>
      </w:tr>
      <w:tr w:rsidR="00115C98" w:rsidRPr="0026159D" w14:paraId="2E114E0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A809EAC"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354162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BE1F48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66F11F9" w14:textId="77777777" w:rsidR="00115C98" w:rsidRPr="0026159D" w:rsidRDefault="00115C98" w:rsidP="00115C98">
            <w:pPr>
              <w:jc w:val="center"/>
              <w:rPr>
                <w:color w:val="000000"/>
                <w:sz w:val="22"/>
              </w:rPr>
            </w:pPr>
          </w:p>
        </w:tc>
      </w:tr>
      <w:tr w:rsidR="00115C98" w:rsidRPr="0026159D" w14:paraId="4FA544F8"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8EA6051"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027DE91C"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36476F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033D5FE" w14:textId="2425C22A" w:rsidR="00115C98" w:rsidRPr="0026159D" w:rsidRDefault="00EF4FB5" w:rsidP="00115C98">
            <w:pPr>
              <w:jc w:val="center"/>
              <w:rPr>
                <w:color w:val="000000"/>
                <w:sz w:val="22"/>
              </w:rPr>
            </w:pPr>
            <w:r>
              <w:rPr>
                <w:noProof/>
                <w:lang w:val="en-MY" w:eastAsia="en-MY"/>
              </w:rPr>
              <mc:AlternateContent>
                <mc:Choice Requires="wps">
                  <w:drawing>
                    <wp:anchor distT="0" distB="0" distL="114300" distR="114300" simplePos="0" relativeHeight="251776512" behindDoc="0" locked="0" layoutInCell="1" allowOverlap="1" wp14:anchorId="612CDC65" wp14:editId="7D21AC37">
                      <wp:simplePos x="0" y="0"/>
                      <wp:positionH relativeFrom="column">
                        <wp:posOffset>-3171825</wp:posOffset>
                      </wp:positionH>
                      <wp:positionV relativeFrom="paragraph">
                        <wp:posOffset>645160</wp:posOffset>
                      </wp:positionV>
                      <wp:extent cx="5346700" cy="806450"/>
                      <wp:effectExtent l="0" t="1219200" r="0" b="1212850"/>
                      <wp:wrapNone/>
                      <wp:docPr id="13" name="Rounded Rectangle 13"/>
                      <wp:cNvGraphicFramePr/>
                      <a:graphic xmlns:a="http://schemas.openxmlformats.org/drawingml/2006/main">
                        <a:graphicData uri="http://schemas.microsoft.com/office/word/2010/wordprocessingShape">
                          <wps:wsp>
                            <wps:cNvSpPr/>
                            <wps:spPr>
                              <a:xfrm rot="19727553">
                                <a:off x="0" y="0"/>
                                <a:ext cx="5346700" cy="8064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CE2630" w14:textId="77777777" w:rsidR="00B569D3" w:rsidRPr="00C44E79" w:rsidRDefault="00B569D3" w:rsidP="00EF4FB5">
                                  <w:pPr>
                                    <w:jc w:val="center"/>
                                    <w:rPr>
                                      <w:color w:val="FF0000"/>
                                      <w:sz w:val="96"/>
                                      <w:szCs w:val="96"/>
                                      <w:lang w:val="en-MY"/>
                                    </w:rPr>
                                  </w:pPr>
                                  <w:r w:rsidRPr="00C44E79">
                                    <w:rPr>
                                      <w:color w:val="FF0000"/>
                                      <w:sz w:val="96"/>
                                      <w:szCs w:val="96"/>
                                      <w:lang w:val="en-MY"/>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CDC65" id="Rounded Rectangle 13" o:spid="_x0000_s1070" style="position:absolute;left:0;text-align:left;margin-left:-249.75pt;margin-top:50.8pt;width:421pt;height:63.5pt;rotation:-2045211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" filled="f" stroked="f" strokeweight="2pt">
                      <v:textbox>
                        <w:txbxContent>
                          <w:p w14:paraId="09CE2630" w14:textId="77777777" w:rsidR="00B569D3" w:rsidRPr="00C44E79" w:rsidRDefault="00B569D3" w:rsidP="00EF4FB5">
                            <w:pPr>
                              <w:jc w:val="center"/>
                              <w:rPr>
                                <w:color w:val="FF0000"/>
                                <w:sz w:val="96"/>
                                <w:szCs w:val="96"/>
                                <w:lang w:val="en-MY"/>
                              </w:rPr>
                            </w:pPr>
                            <w:r w:rsidRPr="00C44E79">
                              <w:rPr>
                                <w:color w:val="FF0000"/>
                                <w:sz w:val="96"/>
                                <w:szCs w:val="96"/>
                                <w:lang w:val="en-MY"/>
                              </w:rPr>
                              <w:t>EXAMPLE</w:t>
                            </w:r>
                          </w:p>
                        </w:txbxContent>
                      </v:textbox>
                    </v:roundrect>
                  </w:pict>
                </mc:Fallback>
              </mc:AlternateContent>
            </w:r>
          </w:p>
        </w:tc>
      </w:tr>
      <w:tr w:rsidR="00115C98" w:rsidRPr="0026159D" w14:paraId="36805C8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253B3D1"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3026049C"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D8BAA8A"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21A501E" w14:textId="0DCC64F6" w:rsidR="00115C98" w:rsidRPr="0026159D" w:rsidRDefault="00115C98" w:rsidP="00115C98">
            <w:pPr>
              <w:jc w:val="center"/>
              <w:rPr>
                <w:color w:val="000000"/>
                <w:sz w:val="22"/>
              </w:rPr>
            </w:pPr>
          </w:p>
        </w:tc>
      </w:tr>
      <w:tr w:rsidR="00115C98" w:rsidRPr="0026159D" w14:paraId="100DF20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56A6169"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0D27E618"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4EB2DE64"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F0A7A98" w14:textId="75F11126" w:rsidR="00115C98" w:rsidRPr="0026159D" w:rsidRDefault="00115C98" w:rsidP="00115C98">
            <w:pPr>
              <w:jc w:val="center"/>
              <w:rPr>
                <w:color w:val="000000"/>
                <w:sz w:val="22"/>
              </w:rPr>
            </w:pPr>
          </w:p>
        </w:tc>
      </w:tr>
      <w:tr w:rsidR="00115C98" w:rsidRPr="0026159D" w14:paraId="09D1CD80"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020A19F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891AC2E"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787500E"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D1716C8" w14:textId="77777777" w:rsidR="00115C98" w:rsidRPr="0026159D" w:rsidRDefault="00115C98" w:rsidP="00115C98">
            <w:pPr>
              <w:jc w:val="center"/>
              <w:rPr>
                <w:color w:val="000000"/>
                <w:sz w:val="22"/>
              </w:rPr>
            </w:pPr>
          </w:p>
        </w:tc>
      </w:tr>
      <w:tr w:rsidR="00115C98" w:rsidRPr="0026159D" w14:paraId="2F0ECA53"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0C56EFB"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13F77F6" w14:textId="116D2B60"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AE9FDF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DC0F89F" w14:textId="77777777" w:rsidR="00115C98" w:rsidRPr="0026159D" w:rsidRDefault="00115C98" w:rsidP="00115C98">
            <w:pPr>
              <w:jc w:val="center"/>
              <w:rPr>
                <w:color w:val="000000"/>
                <w:sz w:val="22"/>
              </w:rPr>
            </w:pPr>
          </w:p>
        </w:tc>
      </w:tr>
      <w:tr w:rsidR="00115C98" w:rsidRPr="0026159D" w14:paraId="00FC73AF"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5748E7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38A73E6"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18D2462"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0EB997AD" w14:textId="77777777" w:rsidR="00115C98" w:rsidRPr="0026159D" w:rsidRDefault="00115C98" w:rsidP="00115C98">
            <w:pPr>
              <w:jc w:val="center"/>
              <w:rPr>
                <w:color w:val="000000"/>
                <w:sz w:val="22"/>
              </w:rPr>
            </w:pPr>
          </w:p>
        </w:tc>
      </w:tr>
      <w:tr w:rsidR="00115C98" w:rsidRPr="0026159D" w14:paraId="02F8897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FEEBE0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34FC773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475932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D9B1EC7" w14:textId="77777777" w:rsidR="00115C98" w:rsidRPr="0026159D" w:rsidRDefault="00115C98" w:rsidP="00115C98">
            <w:pPr>
              <w:jc w:val="center"/>
              <w:rPr>
                <w:color w:val="000000"/>
                <w:sz w:val="22"/>
              </w:rPr>
            </w:pPr>
          </w:p>
        </w:tc>
      </w:tr>
      <w:tr w:rsidR="00115C98" w:rsidRPr="0026159D" w14:paraId="0E02E1C5"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3BD8307"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858684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2A465C0"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7E02BF4" w14:textId="77777777" w:rsidR="00115C98" w:rsidRPr="0026159D" w:rsidRDefault="00115C98" w:rsidP="00115C98">
            <w:pPr>
              <w:jc w:val="center"/>
              <w:rPr>
                <w:color w:val="000000"/>
                <w:sz w:val="22"/>
              </w:rPr>
            </w:pPr>
          </w:p>
        </w:tc>
      </w:tr>
      <w:tr w:rsidR="00115C98" w:rsidRPr="0026159D" w14:paraId="5A058B7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F9C09E7"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349366"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C077789"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0581A78D" w14:textId="77777777" w:rsidR="00115C98" w:rsidRPr="0026159D" w:rsidRDefault="00115C98" w:rsidP="00115C98">
            <w:pPr>
              <w:jc w:val="center"/>
              <w:rPr>
                <w:color w:val="000000"/>
                <w:sz w:val="22"/>
              </w:rPr>
            </w:pPr>
          </w:p>
        </w:tc>
      </w:tr>
      <w:tr w:rsidR="00115C98" w:rsidRPr="0026159D" w14:paraId="639E89E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1C41366"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A28E83F"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E62C1E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7DB6A9D7" w14:textId="77777777" w:rsidR="00115C98" w:rsidRPr="0026159D" w:rsidRDefault="00115C98" w:rsidP="00115C98">
            <w:pPr>
              <w:jc w:val="center"/>
              <w:rPr>
                <w:color w:val="000000"/>
                <w:sz w:val="22"/>
              </w:rPr>
            </w:pPr>
          </w:p>
        </w:tc>
      </w:tr>
      <w:tr w:rsidR="00115C98" w:rsidRPr="0026159D" w14:paraId="4DF8CA3E"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41D32DE"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F35413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913E1A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AC3A0B3" w14:textId="77777777" w:rsidR="00115C98" w:rsidRPr="0026159D" w:rsidRDefault="00115C98" w:rsidP="00115C98">
            <w:pPr>
              <w:jc w:val="center"/>
              <w:rPr>
                <w:color w:val="000000"/>
                <w:sz w:val="22"/>
              </w:rPr>
            </w:pPr>
          </w:p>
        </w:tc>
      </w:tr>
      <w:tr w:rsidR="00115C98" w:rsidRPr="0026159D" w14:paraId="7A0D80CD"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C7396D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96ED30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0BA1B4D8"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55A37006" w14:textId="77777777" w:rsidR="00115C98" w:rsidRPr="0026159D" w:rsidRDefault="00115C98" w:rsidP="00115C98">
            <w:pPr>
              <w:jc w:val="center"/>
              <w:rPr>
                <w:color w:val="000000"/>
                <w:sz w:val="22"/>
              </w:rPr>
            </w:pPr>
          </w:p>
        </w:tc>
      </w:tr>
      <w:tr w:rsidR="00115C98" w:rsidRPr="0026159D" w14:paraId="70CFEAF8"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132484"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06CD975"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ADF40E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51CAEC16" w14:textId="77777777" w:rsidR="00115C98" w:rsidRPr="0026159D" w:rsidRDefault="00115C98" w:rsidP="00115C98">
            <w:pPr>
              <w:jc w:val="center"/>
              <w:rPr>
                <w:color w:val="000000"/>
                <w:sz w:val="22"/>
              </w:rPr>
            </w:pPr>
          </w:p>
        </w:tc>
      </w:tr>
      <w:tr w:rsidR="00115C98" w:rsidRPr="0026159D" w14:paraId="7A70BFA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3762A45"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74094C7"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3984593"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3B1E37C" w14:textId="77777777" w:rsidR="00115C98" w:rsidRPr="0026159D" w:rsidRDefault="00115C98" w:rsidP="00115C98">
            <w:pPr>
              <w:jc w:val="center"/>
              <w:rPr>
                <w:color w:val="000000"/>
                <w:sz w:val="22"/>
              </w:rPr>
            </w:pPr>
          </w:p>
        </w:tc>
      </w:tr>
      <w:tr w:rsidR="00115C98" w:rsidRPr="0026159D" w14:paraId="484431F2"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52760918"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547AEDE"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7A0C499F"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47143D6" w14:textId="77777777" w:rsidR="00115C98" w:rsidRPr="0026159D" w:rsidRDefault="00115C98" w:rsidP="00115C98">
            <w:pPr>
              <w:jc w:val="center"/>
              <w:rPr>
                <w:color w:val="000000"/>
                <w:sz w:val="22"/>
              </w:rPr>
            </w:pPr>
          </w:p>
        </w:tc>
      </w:tr>
      <w:tr w:rsidR="00115C98" w:rsidRPr="0026159D" w14:paraId="2154497B"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7B3CFC82"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6DB00122"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14286393"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6C80B95E" w14:textId="77777777" w:rsidR="00115C98" w:rsidRPr="0026159D" w:rsidRDefault="00115C98" w:rsidP="00115C98">
            <w:pPr>
              <w:jc w:val="center"/>
              <w:rPr>
                <w:color w:val="000000"/>
                <w:sz w:val="22"/>
              </w:rPr>
            </w:pPr>
          </w:p>
        </w:tc>
      </w:tr>
      <w:tr w:rsidR="00115C98" w:rsidRPr="0026159D" w14:paraId="2C2FD546"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3993B0C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71F0910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34F80312"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299AA16F" w14:textId="77777777" w:rsidR="00115C98" w:rsidRPr="0026159D" w:rsidRDefault="00115C98" w:rsidP="00115C98">
            <w:pPr>
              <w:jc w:val="center"/>
              <w:rPr>
                <w:color w:val="000000"/>
                <w:sz w:val="22"/>
              </w:rPr>
            </w:pPr>
          </w:p>
        </w:tc>
      </w:tr>
      <w:tr w:rsidR="00115C98" w:rsidRPr="0026159D" w14:paraId="0DF548B5"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215AFE0"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55090F39"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799D84B"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40BA63D" w14:textId="77777777" w:rsidR="00115C98" w:rsidRPr="0026159D" w:rsidRDefault="00115C98" w:rsidP="00115C98">
            <w:pPr>
              <w:jc w:val="center"/>
              <w:rPr>
                <w:color w:val="000000"/>
                <w:sz w:val="22"/>
              </w:rPr>
            </w:pPr>
          </w:p>
        </w:tc>
      </w:tr>
      <w:tr w:rsidR="00115C98" w:rsidRPr="0026159D" w14:paraId="23AFD120"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15F2F35D"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46F05B0"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5239EEAD"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3865677" w14:textId="77777777" w:rsidR="00115C98" w:rsidRPr="0026159D" w:rsidRDefault="00115C98" w:rsidP="00115C98">
            <w:pPr>
              <w:jc w:val="center"/>
              <w:rPr>
                <w:color w:val="000000"/>
                <w:sz w:val="22"/>
              </w:rPr>
            </w:pPr>
          </w:p>
        </w:tc>
      </w:tr>
      <w:tr w:rsidR="00115C98" w:rsidRPr="0026159D" w14:paraId="50902A91"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2AF66D73"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4AD1B0CA"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9781151"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3E3D4BC2" w14:textId="77777777" w:rsidR="00115C98" w:rsidRPr="0026159D" w:rsidRDefault="00115C98" w:rsidP="00115C98">
            <w:pPr>
              <w:jc w:val="center"/>
              <w:rPr>
                <w:color w:val="000000"/>
                <w:sz w:val="22"/>
              </w:rPr>
            </w:pPr>
          </w:p>
        </w:tc>
      </w:tr>
      <w:tr w:rsidR="00115C98" w:rsidRPr="0026159D" w14:paraId="00B2EDEF"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45BDD564"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1EB03991"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699D3A27"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4FCCD923" w14:textId="77777777" w:rsidR="00115C98" w:rsidRPr="0026159D" w:rsidRDefault="00115C98" w:rsidP="00115C98">
            <w:pPr>
              <w:jc w:val="center"/>
              <w:rPr>
                <w:color w:val="000000"/>
                <w:sz w:val="22"/>
              </w:rPr>
            </w:pPr>
          </w:p>
        </w:tc>
      </w:tr>
      <w:tr w:rsidR="00115C98" w:rsidRPr="0026159D" w14:paraId="2E552B29" w14:textId="77777777" w:rsidTr="00804FAC">
        <w:trPr>
          <w:trHeight w:val="300"/>
          <w:jc w:val="center"/>
        </w:trPr>
        <w:tc>
          <w:tcPr>
            <w:tcW w:w="1003" w:type="dxa"/>
            <w:tcBorders>
              <w:top w:val="nil"/>
              <w:left w:val="single" w:sz="4" w:space="0" w:color="auto"/>
              <w:bottom w:val="single" w:sz="4" w:space="0" w:color="auto"/>
              <w:right w:val="single" w:sz="4" w:space="0" w:color="auto"/>
            </w:tcBorders>
            <w:shd w:val="clear" w:color="auto" w:fill="FFFFFF" w:themeFill="background1"/>
            <w:noWrap/>
            <w:vAlign w:val="bottom"/>
          </w:tcPr>
          <w:p w14:paraId="6B5E919C" w14:textId="77777777" w:rsidR="00115C98" w:rsidRPr="0026159D" w:rsidRDefault="00115C98" w:rsidP="00115C98">
            <w:pPr>
              <w:jc w:val="right"/>
              <w:rPr>
                <w:color w:val="000000"/>
                <w:sz w:val="22"/>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14:paraId="2604F8D3" w14:textId="77777777" w:rsidR="00115C98" w:rsidRPr="0026159D" w:rsidRDefault="00115C98" w:rsidP="00115C98">
            <w:pPr>
              <w:jc w:val="center"/>
              <w:rPr>
                <w:color w:val="000000"/>
                <w:sz w:val="22"/>
              </w:rPr>
            </w:pPr>
          </w:p>
        </w:tc>
        <w:tc>
          <w:tcPr>
            <w:tcW w:w="1240" w:type="dxa"/>
            <w:tcBorders>
              <w:top w:val="nil"/>
              <w:left w:val="nil"/>
              <w:bottom w:val="single" w:sz="4" w:space="0" w:color="auto"/>
              <w:right w:val="single" w:sz="4" w:space="0" w:color="auto"/>
            </w:tcBorders>
            <w:shd w:val="clear" w:color="auto" w:fill="FFFFFF" w:themeFill="background1"/>
            <w:noWrap/>
            <w:vAlign w:val="bottom"/>
          </w:tcPr>
          <w:p w14:paraId="27CA6BEE" w14:textId="77777777" w:rsidR="00115C98" w:rsidRPr="0026159D" w:rsidRDefault="00115C98" w:rsidP="00115C98">
            <w:pPr>
              <w:jc w:val="center"/>
              <w:rPr>
                <w:color w:val="000000"/>
                <w:sz w:val="22"/>
              </w:rPr>
            </w:pPr>
          </w:p>
        </w:tc>
        <w:tc>
          <w:tcPr>
            <w:tcW w:w="1380" w:type="dxa"/>
            <w:tcBorders>
              <w:top w:val="nil"/>
              <w:left w:val="nil"/>
              <w:bottom w:val="single" w:sz="4" w:space="0" w:color="auto"/>
              <w:right w:val="single" w:sz="4" w:space="0" w:color="auto"/>
            </w:tcBorders>
            <w:shd w:val="clear" w:color="auto" w:fill="FFFFFF" w:themeFill="background1"/>
            <w:noWrap/>
            <w:vAlign w:val="bottom"/>
          </w:tcPr>
          <w:p w14:paraId="1B9B428F" w14:textId="77777777" w:rsidR="00115C98" w:rsidRPr="0026159D" w:rsidRDefault="00115C98" w:rsidP="00115C98">
            <w:pPr>
              <w:jc w:val="center"/>
              <w:rPr>
                <w:color w:val="000000"/>
                <w:sz w:val="22"/>
              </w:rPr>
            </w:pPr>
          </w:p>
        </w:tc>
      </w:tr>
    </w:tbl>
    <w:p w14:paraId="14659B1D" w14:textId="77777777" w:rsidR="00654754" w:rsidRDefault="00654754" w:rsidP="00F96FA4">
      <w:pPr>
        <w:pStyle w:val="UTEM-APPENDIXTITLE"/>
      </w:pPr>
    </w:p>
    <w:sectPr w:rsidR="00654754" w:rsidSect="004B7B5F">
      <w:pgSz w:w="11909" w:h="16834" w:code="9"/>
      <w:pgMar w:top="1418" w:right="1418" w:bottom="1418" w:left="1701"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16E6B" w14:textId="77777777" w:rsidR="008F0BE2" w:rsidRDefault="008F0BE2" w:rsidP="006A6AAD">
      <w:r>
        <w:separator/>
      </w:r>
    </w:p>
    <w:p w14:paraId="3B65BD70" w14:textId="77777777" w:rsidR="008F0BE2" w:rsidRDefault="008F0BE2"/>
    <w:p w14:paraId="49213EDD" w14:textId="77777777" w:rsidR="008F0BE2" w:rsidRDefault="008F0BE2"/>
  </w:endnote>
  <w:endnote w:type="continuationSeparator" w:id="0">
    <w:p w14:paraId="05F89D5A" w14:textId="77777777" w:rsidR="008F0BE2" w:rsidRDefault="008F0BE2" w:rsidP="006A6AAD">
      <w:r>
        <w:continuationSeparator/>
      </w:r>
    </w:p>
    <w:p w14:paraId="2DB93AF9" w14:textId="77777777" w:rsidR="008F0BE2" w:rsidRDefault="008F0BE2"/>
    <w:p w14:paraId="36181B8E" w14:textId="77777777" w:rsidR="008F0BE2" w:rsidRDefault="008F0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2756" w14:textId="77777777" w:rsidR="00B569D3" w:rsidRDefault="00B569D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FB04F" w14:textId="77777777" w:rsidR="00B569D3" w:rsidRDefault="00B569D3" w:rsidP="0028766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CF6D" w14:textId="77777777" w:rsidR="00B569D3" w:rsidRDefault="00B569D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761181"/>
      <w:docPartObj>
        <w:docPartGallery w:val="Page Numbers (Bottom of Page)"/>
        <w:docPartUnique/>
      </w:docPartObj>
    </w:sdtPr>
    <w:sdtEndPr>
      <w:rPr>
        <w:noProof/>
      </w:rPr>
    </w:sdtEndPr>
    <w:sdtContent>
      <w:p w14:paraId="214D24C9" w14:textId="2F584489" w:rsidR="00B569D3" w:rsidRDefault="00B569D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2BD12" w14:textId="77777777" w:rsidR="008F0BE2" w:rsidRDefault="008F0BE2" w:rsidP="006A6AAD">
      <w:r>
        <w:separator/>
      </w:r>
    </w:p>
    <w:p w14:paraId="6B1C1ED3" w14:textId="77777777" w:rsidR="008F0BE2" w:rsidRDefault="008F0BE2"/>
    <w:p w14:paraId="30D762D7" w14:textId="77777777" w:rsidR="008F0BE2" w:rsidRDefault="008F0BE2"/>
  </w:footnote>
  <w:footnote w:type="continuationSeparator" w:id="0">
    <w:p w14:paraId="21A9A156" w14:textId="77777777" w:rsidR="008F0BE2" w:rsidRDefault="008F0BE2" w:rsidP="006A6AAD">
      <w:r>
        <w:continuationSeparator/>
      </w:r>
    </w:p>
    <w:p w14:paraId="039F19B7" w14:textId="77777777" w:rsidR="008F0BE2" w:rsidRDefault="008F0BE2"/>
    <w:p w14:paraId="09AA412C" w14:textId="77777777" w:rsidR="008F0BE2" w:rsidRDefault="008F0B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73F"/>
    <w:multiLevelType w:val="hybridMultilevel"/>
    <w:tmpl w:val="E2F2F9A8"/>
    <w:lvl w:ilvl="0" w:tplc="B0261228">
      <w:start w:val="1"/>
      <w:numFmt w:val="lowerRoman"/>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1B99"/>
    <w:multiLevelType w:val="hybridMultilevel"/>
    <w:tmpl w:val="03A8AEA0"/>
    <w:lvl w:ilvl="0" w:tplc="C11E56C4">
      <w:start w:val="1"/>
      <w:numFmt w:val="lowerRoman"/>
      <w:pStyle w:val="UTEMPARALISTi"/>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0E2A37"/>
    <w:multiLevelType w:val="multilevel"/>
    <w:tmpl w:val="8B24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43FDC"/>
    <w:multiLevelType w:val="hybridMultilevel"/>
    <w:tmpl w:val="3CDC13CC"/>
    <w:lvl w:ilvl="0" w:tplc="9D2AFA18">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C6B99"/>
    <w:multiLevelType w:val="hybridMultilevel"/>
    <w:tmpl w:val="C14C101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15:restartNumberingAfterBreak="0">
    <w:nsid w:val="1F0B3039"/>
    <w:multiLevelType w:val="hybridMultilevel"/>
    <w:tmpl w:val="F3C21C12"/>
    <w:lvl w:ilvl="0" w:tplc="6156B188">
      <w:start w:val="1"/>
      <w:numFmt w:val="lowerLetter"/>
      <w:pStyle w:val="UTEMPARALISTabc"/>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022E3D"/>
    <w:multiLevelType w:val="hybridMultilevel"/>
    <w:tmpl w:val="24368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A56A17"/>
    <w:multiLevelType w:val="hybridMultilevel"/>
    <w:tmpl w:val="CB842EE4"/>
    <w:lvl w:ilvl="0" w:tplc="2EEED764">
      <w:start w:val="1"/>
      <w:numFmt w:val="bullet"/>
      <w:pStyle w:val="UTEMPARALISTbullet"/>
      <w:lvlText w:val=""/>
      <w:lvlJc w:val="left"/>
      <w:pPr>
        <w:ind w:left="2327" w:hanging="360"/>
      </w:pPr>
      <w:rPr>
        <w:rFonts w:ascii="Symbol" w:hAnsi="Symbol" w:hint="default"/>
      </w:rPr>
    </w:lvl>
    <w:lvl w:ilvl="1" w:tplc="04090003" w:tentative="1">
      <w:start w:val="1"/>
      <w:numFmt w:val="bullet"/>
      <w:lvlText w:val="o"/>
      <w:lvlJc w:val="left"/>
      <w:pPr>
        <w:ind w:left="3047" w:hanging="360"/>
      </w:pPr>
      <w:rPr>
        <w:rFonts w:ascii="Courier New" w:hAnsi="Courier New" w:cs="Courier New" w:hint="default"/>
      </w:rPr>
    </w:lvl>
    <w:lvl w:ilvl="2" w:tplc="04090005" w:tentative="1">
      <w:start w:val="1"/>
      <w:numFmt w:val="bullet"/>
      <w:lvlText w:val=""/>
      <w:lvlJc w:val="left"/>
      <w:pPr>
        <w:ind w:left="3767" w:hanging="360"/>
      </w:pPr>
      <w:rPr>
        <w:rFonts w:ascii="Wingdings" w:hAnsi="Wingdings" w:hint="default"/>
      </w:rPr>
    </w:lvl>
    <w:lvl w:ilvl="3" w:tplc="04090001" w:tentative="1">
      <w:start w:val="1"/>
      <w:numFmt w:val="bullet"/>
      <w:lvlText w:val=""/>
      <w:lvlJc w:val="left"/>
      <w:pPr>
        <w:ind w:left="4487" w:hanging="360"/>
      </w:pPr>
      <w:rPr>
        <w:rFonts w:ascii="Symbol" w:hAnsi="Symbol" w:hint="default"/>
      </w:rPr>
    </w:lvl>
    <w:lvl w:ilvl="4" w:tplc="04090003" w:tentative="1">
      <w:start w:val="1"/>
      <w:numFmt w:val="bullet"/>
      <w:lvlText w:val="o"/>
      <w:lvlJc w:val="left"/>
      <w:pPr>
        <w:ind w:left="5207" w:hanging="360"/>
      </w:pPr>
      <w:rPr>
        <w:rFonts w:ascii="Courier New" w:hAnsi="Courier New" w:cs="Courier New" w:hint="default"/>
      </w:rPr>
    </w:lvl>
    <w:lvl w:ilvl="5" w:tplc="04090005" w:tentative="1">
      <w:start w:val="1"/>
      <w:numFmt w:val="bullet"/>
      <w:lvlText w:val=""/>
      <w:lvlJc w:val="left"/>
      <w:pPr>
        <w:ind w:left="5927" w:hanging="360"/>
      </w:pPr>
      <w:rPr>
        <w:rFonts w:ascii="Wingdings" w:hAnsi="Wingdings" w:hint="default"/>
      </w:rPr>
    </w:lvl>
    <w:lvl w:ilvl="6" w:tplc="04090001" w:tentative="1">
      <w:start w:val="1"/>
      <w:numFmt w:val="bullet"/>
      <w:lvlText w:val=""/>
      <w:lvlJc w:val="left"/>
      <w:pPr>
        <w:ind w:left="6647" w:hanging="360"/>
      </w:pPr>
      <w:rPr>
        <w:rFonts w:ascii="Symbol" w:hAnsi="Symbol" w:hint="default"/>
      </w:rPr>
    </w:lvl>
    <w:lvl w:ilvl="7" w:tplc="04090003" w:tentative="1">
      <w:start w:val="1"/>
      <w:numFmt w:val="bullet"/>
      <w:lvlText w:val="o"/>
      <w:lvlJc w:val="left"/>
      <w:pPr>
        <w:ind w:left="7367" w:hanging="360"/>
      </w:pPr>
      <w:rPr>
        <w:rFonts w:ascii="Courier New" w:hAnsi="Courier New" w:cs="Courier New" w:hint="default"/>
      </w:rPr>
    </w:lvl>
    <w:lvl w:ilvl="8" w:tplc="04090005" w:tentative="1">
      <w:start w:val="1"/>
      <w:numFmt w:val="bullet"/>
      <w:lvlText w:val=""/>
      <w:lvlJc w:val="left"/>
      <w:pPr>
        <w:ind w:left="8087" w:hanging="360"/>
      </w:pPr>
      <w:rPr>
        <w:rFonts w:ascii="Wingdings" w:hAnsi="Wingdings" w:hint="default"/>
      </w:rPr>
    </w:lvl>
  </w:abstractNum>
  <w:abstractNum w:abstractNumId="8" w15:restartNumberingAfterBreak="0">
    <w:nsid w:val="275175F7"/>
    <w:multiLevelType w:val="hybridMultilevel"/>
    <w:tmpl w:val="C3B22D7C"/>
    <w:lvl w:ilvl="0" w:tplc="376C727C">
      <w:start w:val="1"/>
      <w:numFmt w:val="decimal"/>
      <w:lvlText w:val="%1."/>
      <w:lvlJc w:val="left"/>
      <w:pPr>
        <w:ind w:left="1531" w:hanging="339"/>
      </w:pPr>
      <w:rPr>
        <w:rFonts w:ascii="Times New Roman" w:eastAsia="Times New Roman" w:hAnsi="Times New Roman" w:cs="Times New Roman" w:hint="default"/>
        <w:w w:val="102"/>
        <w:sz w:val="22"/>
        <w:szCs w:val="22"/>
        <w:lang w:val="ms" w:eastAsia="en-US" w:bidi="ar-SA"/>
      </w:rPr>
    </w:lvl>
    <w:lvl w:ilvl="1" w:tplc="98CEA3EC">
      <w:numFmt w:val="bullet"/>
      <w:lvlText w:val="•"/>
      <w:lvlJc w:val="left"/>
      <w:pPr>
        <w:ind w:left="2266" w:hanging="339"/>
      </w:pPr>
      <w:rPr>
        <w:rFonts w:hint="default"/>
        <w:lang w:val="ms" w:eastAsia="en-US" w:bidi="ar-SA"/>
      </w:rPr>
    </w:lvl>
    <w:lvl w:ilvl="2" w:tplc="03366D5E">
      <w:numFmt w:val="bullet"/>
      <w:lvlText w:val="•"/>
      <w:lvlJc w:val="left"/>
      <w:pPr>
        <w:ind w:left="2992" w:hanging="339"/>
      </w:pPr>
      <w:rPr>
        <w:rFonts w:hint="default"/>
        <w:lang w:val="ms" w:eastAsia="en-US" w:bidi="ar-SA"/>
      </w:rPr>
    </w:lvl>
    <w:lvl w:ilvl="3" w:tplc="45FE7E7A">
      <w:numFmt w:val="bullet"/>
      <w:lvlText w:val="•"/>
      <w:lvlJc w:val="left"/>
      <w:pPr>
        <w:ind w:left="3718" w:hanging="339"/>
      </w:pPr>
      <w:rPr>
        <w:rFonts w:hint="default"/>
        <w:lang w:val="ms" w:eastAsia="en-US" w:bidi="ar-SA"/>
      </w:rPr>
    </w:lvl>
    <w:lvl w:ilvl="4" w:tplc="9CDE9182">
      <w:numFmt w:val="bullet"/>
      <w:lvlText w:val="•"/>
      <w:lvlJc w:val="left"/>
      <w:pPr>
        <w:ind w:left="4444" w:hanging="339"/>
      </w:pPr>
      <w:rPr>
        <w:rFonts w:hint="default"/>
        <w:lang w:val="ms" w:eastAsia="en-US" w:bidi="ar-SA"/>
      </w:rPr>
    </w:lvl>
    <w:lvl w:ilvl="5" w:tplc="956E0E50">
      <w:numFmt w:val="bullet"/>
      <w:lvlText w:val="•"/>
      <w:lvlJc w:val="left"/>
      <w:pPr>
        <w:ind w:left="5170" w:hanging="339"/>
      </w:pPr>
      <w:rPr>
        <w:rFonts w:hint="default"/>
        <w:lang w:val="ms" w:eastAsia="en-US" w:bidi="ar-SA"/>
      </w:rPr>
    </w:lvl>
    <w:lvl w:ilvl="6" w:tplc="4FB06728">
      <w:numFmt w:val="bullet"/>
      <w:lvlText w:val="•"/>
      <w:lvlJc w:val="left"/>
      <w:pPr>
        <w:ind w:left="5896" w:hanging="339"/>
      </w:pPr>
      <w:rPr>
        <w:rFonts w:hint="default"/>
        <w:lang w:val="ms" w:eastAsia="en-US" w:bidi="ar-SA"/>
      </w:rPr>
    </w:lvl>
    <w:lvl w:ilvl="7" w:tplc="D7929360">
      <w:numFmt w:val="bullet"/>
      <w:lvlText w:val="•"/>
      <w:lvlJc w:val="left"/>
      <w:pPr>
        <w:ind w:left="6622" w:hanging="339"/>
      </w:pPr>
      <w:rPr>
        <w:rFonts w:hint="default"/>
        <w:lang w:val="ms" w:eastAsia="en-US" w:bidi="ar-SA"/>
      </w:rPr>
    </w:lvl>
    <w:lvl w:ilvl="8" w:tplc="5074C9FA">
      <w:numFmt w:val="bullet"/>
      <w:lvlText w:val="•"/>
      <w:lvlJc w:val="left"/>
      <w:pPr>
        <w:ind w:left="7348" w:hanging="339"/>
      </w:pPr>
      <w:rPr>
        <w:rFonts w:hint="default"/>
        <w:lang w:val="ms" w:eastAsia="en-US" w:bidi="ar-SA"/>
      </w:rPr>
    </w:lvl>
  </w:abstractNum>
  <w:abstractNum w:abstractNumId="9" w15:restartNumberingAfterBreak="0">
    <w:nsid w:val="2BBF7903"/>
    <w:multiLevelType w:val="hybridMultilevel"/>
    <w:tmpl w:val="E49A6460"/>
    <w:lvl w:ilvl="0" w:tplc="4112C832">
      <w:start w:val="1"/>
      <w:numFmt w:val="lowerLetter"/>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0" w15:restartNumberingAfterBreak="0">
    <w:nsid w:val="34C5239B"/>
    <w:multiLevelType w:val="hybridMultilevel"/>
    <w:tmpl w:val="CA327A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6E29FA"/>
    <w:multiLevelType w:val="hybridMultilevel"/>
    <w:tmpl w:val="35A8D522"/>
    <w:lvl w:ilvl="0" w:tplc="68E696DE">
      <w:start w:val="25"/>
      <w:numFmt w:val="decimal"/>
      <w:lvlText w:val="%1."/>
      <w:lvlJc w:val="left"/>
      <w:pPr>
        <w:ind w:left="360" w:hanging="360"/>
      </w:pPr>
      <w:rPr>
        <w:rFonts w:cs="Times New Roman"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396E63A2"/>
    <w:multiLevelType w:val="multilevel"/>
    <w:tmpl w:val="12B04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17DD3"/>
    <w:multiLevelType w:val="hybridMultilevel"/>
    <w:tmpl w:val="BAA60156"/>
    <w:lvl w:ilvl="0" w:tplc="AE0CA068">
      <w:start w:val="1"/>
      <w:numFmt w:val="decimal"/>
      <w:lvlText w:val="%1."/>
      <w:lvlJc w:val="left"/>
      <w:pPr>
        <w:ind w:left="782" w:hanging="360"/>
      </w:pPr>
      <w:rPr>
        <w:rFonts w:ascii="Times New Roman" w:eastAsia="Times New Roman" w:hAnsi="Times New Roman" w:cs="Times New Roman" w:hint="default"/>
        <w:w w:val="100"/>
        <w:sz w:val="24"/>
        <w:szCs w:val="24"/>
        <w:lang w:val="ms" w:eastAsia="en-US" w:bidi="ar-SA"/>
      </w:rPr>
    </w:lvl>
    <w:lvl w:ilvl="1" w:tplc="6302E22A">
      <w:numFmt w:val="bullet"/>
      <w:lvlText w:val="☐"/>
      <w:lvlJc w:val="left"/>
      <w:pPr>
        <w:ind w:left="2657" w:hanging="708"/>
      </w:pPr>
      <w:rPr>
        <w:rFonts w:ascii="MS Gothic" w:eastAsia="MS Gothic" w:hAnsi="MS Gothic" w:cs="MS Gothic" w:hint="default"/>
        <w:w w:val="99"/>
        <w:position w:val="7"/>
        <w:sz w:val="44"/>
        <w:szCs w:val="44"/>
        <w:lang w:val="ms" w:eastAsia="en-US" w:bidi="ar-SA"/>
      </w:rPr>
    </w:lvl>
    <w:lvl w:ilvl="2" w:tplc="11703862">
      <w:numFmt w:val="bullet"/>
      <w:lvlText w:val="•"/>
      <w:lvlJc w:val="left"/>
      <w:pPr>
        <w:ind w:left="3401" w:hanging="708"/>
      </w:pPr>
      <w:rPr>
        <w:rFonts w:hint="default"/>
        <w:lang w:val="ms" w:eastAsia="en-US" w:bidi="ar-SA"/>
      </w:rPr>
    </w:lvl>
    <w:lvl w:ilvl="3" w:tplc="6E8A10B0">
      <w:numFmt w:val="bullet"/>
      <w:lvlText w:val="•"/>
      <w:lvlJc w:val="left"/>
      <w:pPr>
        <w:ind w:left="4142" w:hanging="708"/>
      </w:pPr>
      <w:rPr>
        <w:rFonts w:hint="default"/>
        <w:lang w:val="ms" w:eastAsia="en-US" w:bidi="ar-SA"/>
      </w:rPr>
    </w:lvl>
    <w:lvl w:ilvl="4" w:tplc="7E4A69AA">
      <w:numFmt w:val="bullet"/>
      <w:lvlText w:val="•"/>
      <w:lvlJc w:val="left"/>
      <w:pPr>
        <w:ind w:left="4883" w:hanging="708"/>
      </w:pPr>
      <w:rPr>
        <w:rFonts w:hint="default"/>
        <w:lang w:val="ms" w:eastAsia="en-US" w:bidi="ar-SA"/>
      </w:rPr>
    </w:lvl>
    <w:lvl w:ilvl="5" w:tplc="254A01EA">
      <w:numFmt w:val="bullet"/>
      <w:lvlText w:val="•"/>
      <w:lvlJc w:val="left"/>
      <w:pPr>
        <w:ind w:left="5624" w:hanging="708"/>
      </w:pPr>
      <w:rPr>
        <w:rFonts w:hint="default"/>
        <w:lang w:val="ms" w:eastAsia="en-US" w:bidi="ar-SA"/>
      </w:rPr>
    </w:lvl>
    <w:lvl w:ilvl="6" w:tplc="D136798A">
      <w:numFmt w:val="bullet"/>
      <w:lvlText w:val="•"/>
      <w:lvlJc w:val="left"/>
      <w:pPr>
        <w:ind w:left="6365" w:hanging="708"/>
      </w:pPr>
      <w:rPr>
        <w:rFonts w:hint="default"/>
        <w:lang w:val="ms" w:eastAsia="en-US" w:bidi="ar-SA"/>
      </w:rPr>
    </w:lvl>
    <w:lvl w:ilvl="7" w:tplc="44EA485C">
      <w:numFmt w:val="bullet"/>
      <w:lvlText w:val="•"/>
      <w:lvlJc w:val="left"/>
      <w:pPr>
        <w:ind w:left="7106" w:hanging="708"/>
      </w:pPr>
      <w:rPr>
        <w:rFonts w:hint="default"/>
        <w:lang w:val="ms" w:eastAsia="en-US" w:bidi="ar-SA"/>
      </w:rPr>
    </w:lvl>
    <w:lvl w:ilvl="8" w:tplc="4C780862">
      <w:numFmt w:val="bullet"/>
      <w:lvlText w:val="•"/>
      <w:lvlJc w:val="left"/>
      <w:pPr>
        <w:ind w:left="7847" w:hanging="708"/>
      </w:pPr>
      <w:rPr>
        <w:rFonts w:hint="default"/>
        <w:lang w:val="ms" w:eastAsia="en-US" w:bidi="ar-SA"/>
      </w:rPr>
    </w:lvl>
  </w:abstractNum>
  <w:abstractNum w:abstractNumId="14" w15:restartNumberingAfterBreak="0">
    <w:nsid w:val="3FFF63B8"/>
    <w:multiLevelType w:val="hybridMultilevel"/>
    <w:tmpl w:val="9D7873FC"/>
    <w:lvl w:ilvl="0" w:tplc="2E2EFC44">
      <w:start w:val="1"/>
      <w:numFmt w:val="bullet"/>
      <w:pStyle w:val="Heading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720C1"/>
    <w:multiLevelType w:val="hybridMultilevel"/>
    <w:tmpl w:val="E49A6460"/>
    <w:lvl w:ilvl="0" w:tplc="4112C832">
      <w:start w:val="1"/>
      <w:numFmt w:val="lowerLetter"/>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6" w15:restartNumberingAfterBreak="0">
    <w:nsid w:val="4A816F52"/>
    <w:multiLevelType w:val="hybridMultilevel"/>
    <w:tmpl w:val="DF82352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15:restartNumberingAfterBreak="0">
    <w:nsid w:val="4CED712A"/>
    <w:multiLevelType w:val="hybridMultilevel"/>
    <w:tmpl w:val="E49A6460"/>
    <w:lvl w:ilvl="0" w:tplc="4112C832">
      <w:start w:val="1"/>
      <w:numFmt w:val="lowerLetter"/>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8" w15:restartNumberingAfterBreak="0">
    <w:nsid w:val="52CA544A"/>
    <w:multiLevelType w:val="singleLevel"/>
    <w:tmpl w:val="768403F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9" w15:restartNumberingAfterBreak="0">
    <w:nsid w:val="5D570A6D"/>
    <w:multiLevelType w:val="multilevel"/>
    <w:tmpl w:val="EE20D21A"/>
    <w:lvl w:ilvl="0">
      <w:start w:val="1"/>
      <w:numFmt w:val="decimal"/>
      <w:pStyle w:val="Heading1"/>
      <w:lvlText w:val="CHAPTER %1"/>
      <w:lvlJc w:val="left"/>
      <w:pPr>
        <w:tabs>
          <w:tab w:val="num" w:pos="72"/>
        </w:tabs>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hint="default"/>
        <w:color w:val="000000" w:themeColor="text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lowerLetter"/>
      <w:lvlText w:val="%5"/>
      <w:lvlJc w:val="left"/>
      <w:pPr>
        <w:ind w:left="0"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20" w15:restartNumberingAfterBreak="0">
    <w:nsid w:val="7DFE41AE"/>
    <w:multiLevelType w:val="hybridMultilevel"/>
    <w:tmpl w:val="04347DC0"/>
    <w:lvl w:ilvl="0" w:tplc="0409001B">
      <w:start w:val="1"/>
      <w:numFmt w:val="lowerRoman"/>
      <w:lvlText w:val="%1."/>
      <w:lvlJc w:val="righ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num w:numId="1">
    <w:abstractNumId w:val="19"/>
  </w:num>
  <w:num w:numId="2">
    <w:abstractNumId w:val="3"/>
  </w:num>
  <w:num w:numId="3">
    <w:abstractNumId w:val="14"/>
  </w:num>
  <w:num w:numId="4">
    <w:abstractNumId w:val="0"/>
  </w:num>
  <w:num w:numId="5">
    <w:abstractNumId w:val="5"/>
  </w:num>
  <w:num w:numId="6">
    <w:abstractNumId w:val="7"/>
  </w:num>
  <w:num w:numId="7">
    <w:abstractNumId w:val="1"/>
  </w:num>
  <w:num w:numId="8">
    <w:abstractNumId w:val="16"/>
  </w:num>
  <w:num w:numId="9">
    <w:abstractNumId w:val="11"/>
  </w:num>
  <w:num w:numId="10">
    <w:abstractNumId w:val="1"/>
    <w:lvlOverride w:ilvl="0">
      <w:startOverride w:val="1"/>
    </w:lvlOverride>
  </w:num>
  <w:num w:numId="11">
    <w:abstractNumId w:val="15"/>
  </w:num>
  <w:num w:numId="12">
    <w:abstractNumId w:val="17"/>
  </w:num>
  <w:num w:numId="13">
    <w:abstractNumId w:val="5"/>
  </w:num>
  <w:num w:numId="14">
    <w:abstractNumId w:val="9"/>
  </w:num>
  <w:num w:numId="15">
    <w:abstractNumId w:val="9"/>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20"/>
  </w:num>
  <w:num w:numId="19">
    <w:abstractNumId w:val="1"/>
  </w:num>
  <w:num w:numId="20">
    <w:abstractNumId w:val="1"/>
  </w:num>
  <w:num w:numId="21">
    <w:abstractNumId w:val="5"/>
  </w:num>
  <w:num w:numId="22">
    <w:abstractNumId w:val="5"/>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5"/>
    <w:lvlOverride w:ilvl="0">
      <w:startOverride w:val="1"/>
    </w:lvlOverride>
  </w:num>
  <w:num w:numId="26">
    <w:abstractNumId w:val="1"/>
  </w:num>
  <w:num w:numId="27">
    <w:abstractNumId w:val="10"/>
  </w:num>
  <w:num w:numId="28">
    <w:abstractNumId w:val="4"/>
  </w:num>
  <w:num w:numId="29">
    <w:abstractNumId w:val="13"/>
  </w:num>
  <w:num w:numId="30">
    <w:abstractNumId w:val="6"/>
  </w:num>
  <w:num w:numId="31">
    <w:abstractNumId w:val="5"/>
    <w:lvlOverride w:ilvl="0">
      <w:startOverride w:val="1"/>
    </w:lvlOverride>
  </w:num>
  <w:num w:numId="32">
    <w:abstractNumId w:val="18"/>
  </w:num>
  <w:num w:numId="33">
    <w:abstractNumId w:va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edit="forms" w:enforcement="0"/>
  <w:defaultTabStop w:val="14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BA4"/>
    <w:rsid w:val="00010ACB"/>
    <w:rsid w:val="00010E2C"/>
    <w:rsid w:val="00012D0D"/>
    <w:rsid w:val="00013DB8"/>
    <w:rsid w:val="00014076"/>
    <w:rsid w:val="00015EB3"/>
    <w:rsid w:val="000165D4"/>
    <w:rsid w:val="00016FE9"/>
    <w:rsid w:val="000171E7"/>
    <w:rsid w:val="00020F5F"/>
    <w:rsid w:val="00021D3D"/>
    <w:rsid w:val="000220EF"/>
    <w:rsid w:val="00030360"/>
    <w:rsid w:val="000325A5"/>
    <w:rsid w:val="00032FC3"/>
    <w:rsid w:val="0003594A"/>
    <w:rsid w:val="00040975"/>
    <w:rsid w:val="0004228C"/>
    <w:rsid w:val="000435BA"/>
    <w:rsid w:val="0004670D"/>
    <w:rsid w:val="00052913"/>
    <w:rsid w:val="00057A7D"/>
    <w:rsid w:val="00060B2B"/>
    <w:rsid w:val="000635E6"/>
    <w:rsid w:val="00070619"/>
    <w:rsid w:val="0007095A"/>
    <w:rsid w:val="00071164"/>
    <w:rsid w:val="000713EE"/>
    <w:rsid w:val="00074AC2"/>
    <w:rsid w:val="00077CE3"/>
    <w:rsid w:val="00077D54"/>
    <w:rsid w:val="00080A4F"/>
    <w:rsid w:val="00082545"/>
    <w:rsid w:val="00084D11"/>
    <w:rsid w:val="00086372"/>
    <w:rsid w:val="00086939"/>
    <w:rsid w:val="000909C2"/>
    <w:rsid w:val="00090E31"/>
    <w:rsid w:val="0009197E"/>
    <w:rsid w:val="00091D37"/>
    <w:rsid w:val="000922A8"/>
    <w:rsid w:val="00095526"/>
    <w:rsid w:val="00095975"/>
    <w:rsid w:val="000A0A82"/>
    <w:rsid w:val="000A1DC1"/>
    <w:rsid w:val="000A1FAA"/>
    <w:rsid w:val="000A551D"/>
    <w:rsid w:val="000B1AFB"/>
    <w:rsid w:val="000B54EA"/>
    <w:rsid w:val="000B57FE"/>
    <w:rsid w:val="000B7ACB"/>
    <w:rsid w:val="000B7F39"/>
    <w:rsid w:val="000C218D"/>
    <w:rsid w:val="000C6D6B"/>
    <w:rsid w:val="000C7648"/>
    <w:rsid w:val="000D0686"/>
    <w:rsid w:val="000E031C"/>
    <w:rsid w:val="000E0592"/>
    <w:rsid w:val="000E18F0"/>
    <w:rsid w:val="000E3C65"/>
    <w:rsid w:val="000E757C"/>
    <w:rsid w:val="000E766B"/>
    <w:rsid w:val="000F29ED"/>
    <w:rsid w:val="000F4663"/>
    <w:rsid w:val="00100607"/>
    <w:rsid w:val="001025C1"/>
    <w:rsid w:val="00104C02"/>
    <w:rsid w:val="00105DC7"/>
    <w:rsid w:val="00106F6D"/>
    <w:rsid w:val="00107E6F"/>
    <w:rsid w:val="0011009F"/>
    <w:rsid w:val="001122DC"/>
    <w:rsid w:val="001129E4"/>
    <w:rsid w:val="0011375A"/>
    <w:rsid w:val="00115C98"/>
    <w:rsid w:val="00116034"/>
    <w:rsid w:val="00116E78"/>
    <w:rsid w:val="00122BDF"/>
    <w:rsid w:val="0012420F"/>
    <w:rsid w:val="0013792E"/>
    <w:rsid w:val="00141363"/>
    <w:rsid w:val="001420B5"/>
    <w:rsid w:val="0014675F"/>
    <w:rsid w:val="00146DBA"/>
    <w:rsid w:val="001540F5"/>
    <w:rsid w:val="001550C7"/>
    <w:rsid w:val="00157E58"/>
    <w:rsid w:val="0016356C"/>
    <w:rsid w:val="001672C1"/>
    <w:rsid w:val="0016759A"/>
    <w:rsid w:val="00176E6E"/>
    <w:rsid w:val="0017761D"/>
    <w:rsid w:val="0018446C"/>
    <w:rsid w:val="00190280"/>
    <w:rsid w:val="001913CA"/>
    <w:rsid w:val="001939F6"/>
    <w:rsid w:val="00194A0D"/>
    <w:rsid w:val="0019532C"/>
    <w:rsid w:val="00195BEA"/>
    <w:rsid w:val="00196931"/>
    <w:rsid w:val="001A2B64"/>
    <w:rsid w:val="001A3BAC"/>
    <w:rsid w:val="001A6179"/>
    <w:rsid w:val="001A64D9"/>
    <w:rsid w:val="001A6B1C"/>
    <w:rsid w:val="001B2AE7"/>
    <w:rsid w:val="001C2470"/>
    <w:rsid w:val="001C558A"/>
    <w:rsid w:val="001C5631"/>
    <w:rsid w:val="001C798D"/>
    <w:rsid w:val="001D69A9"/>
    <w:rsid w:val="001D7F5D"/>
    <w:rsid w:val="001E0E71"/>
    <w:rsid w:val="001E2210"/>
    <w:rsid w:val="001E3259"/>
    <w:rsid w:val="001F4474"/>
    <w:rsid w:val="001F4C6F"/>
    <w:rsid w:val="001F5137"/>
    <w:rsid w:val="001F5DB8"/>
    <w:rsid w:val="00202FFB"/>
    <w:rsid w:val="00215102"/>
    <w:rsid w:val="0022020E"/>
    <w:rsid w:val="002203BD"/>
    <w:rsid w:val="00221EEF"/>
    <w:rsid w:val="0022446B"/>
    <w:rsid w:val="002244F4"/>
    <w:rsid w:val="00225F49"/>
    <w:rsid w:val="00230467"/>
    <w:rsid w:val="00230683"/>
    <w:rsid w:val="00230FA7"/>
    <w:rsid w:val="00231A6C"/>
    <w:rsid w:val="0023282D"/>
    <w:rsid w:val="00233D2D"/>
    <w:rsid w:val="00235D3F"/>
    <w:rsid w:val="00235E6A"/>
    <w:rsid w:val="0023729D"/>
    <w:rsid w:val="00244D3C"/>
    <w:rsid w:val="00256951"/>
    <w:rsid w:val="00256994"/>
    <w:rsid w:val="00260401"/>
    <w:rsid w:val="002605B2"/>
    <w:rsid w:val="00260D40"/>
    <w:rsid w:val="002611F3"/>
    <w:rsid w:val="002615F2"/>
    <w:rsid w:val="00261B6A"/>
    <w:rsid w:val="00265901"/>
    <w:rsid w:val="002751AE"/>
    <w:rsid w:val="00275531"/>
    <w:rsid w:val="00275AAC"/>
    <w:rsid w:val="00277717"/>
    <w:rsid w:val="00277B89"/>
    <w:rsid w:val="00280596"/>
    <w:rsid w:val="00283257"/>
    <w:rsid w:val="00286678"/>
    <w:rsid w:val="00287663"/>
    <w:rsid w:val="00292EA9"/>
    <w:rsid w:val="002944B2"/>
    <w:rsid w:val="00295FFF"/>
    <w:rsid w:val="002A07CD"/>
    <w:rsid w:val="002A48BF"/>
    <w:rsid w:val="002B17B4"/>
    <w:rsid w:val="002B2694"/>
    <w:rsid w:val="002B4543"/>
    <w:rsid w:val="002B5239"/>
    <w:rsid w:val="002B61D8"/>
    <w:rsid w:val="002C0AFF"/>
    <w:rsid w:val="002C0DA8"/>
    <w:rsid w:val="002C172E"/>
    <w:rsid w:val="002C1E18"/>
    <w:rsid w:val="002C22EF"/>
    <w:rsid w:val="002C2FA6"/>
    <w:rsid w:val="002D2429"/>
    <w:rsid w:val="002D3EBB"/>
    <w:rsid w:val="002F03BD"/>
    <w:rsid w:val="002F2DDE"/>
    <w:rsid w:val="002F3925"/>
    <w:rsid w:val="002F403B"/>
    <w:rsid w:val="002F5DDF"/>
    <w:rsid w:val="0030676D"/>
    <w:rsid w:val="003076E1"/>
    <w:rsid w:val="00313DB0"/>
    <w:rsid w:val="0032053E"/>
    <w:rsid w:val="0033031F"/>
    <w:rsid w:val="00333CCD"/>
    <w:rsid w:val="00334958"/>
    <w:rsid w:val="00341B96"/>
    <w:rsid w:val="00342418"/>
    <w:rsid w:val="003446C0"/>
    <w:rsid w:val="00345C1E"/>
    <w:rsid w:val="00345DD0"/>
    <w:rsid w:val="00350413"/>
    <w:rsid w:val="00352AF3"/>
    <w:rsid w:val="0036101E"/>
    <w:rsid w:val="003656DF"/>
    <w:rsid w:val="00367793"/>
    <w:rsid w:val="00373820"/>
    <w:rsid w:val="00375C5D"/>
    <w:rsid w:val="00375D4B"/>
    <w:rsid w:val="003768BF"/>
    <w:rsid w:val="00381B8D"/>
    <w:rsid w:val="003837D0"/>
    <w:rsid w:val="003901C7"/>
    <w:rsid w:val="0039655C"/>
    <w:rsid w:val="00397B63"/>
    <w:rsid w:val="003A4058"/>
    <w:rsid w:val="003A6C20"/>
    <w:rsid w:val="003B3D7F"/>
    <w:rsid w:val="003B72B0"/>
    <w:rsid w:val="003B7A76"/>
    <w:rsid w:val="003C1163"/>
    <w:rsid w:val="003C2B95"/>
    <w:rsid w:val="003D024C"/>
    <w:rsid w:val="003D08E4"/>
    <w:rsid w:val="003D0FE6"/>
    <w:rsid w:val="003D49E9"/>
    <w:rsid w:val="003E080D"/>
    <w:rsid w:val="003E0B8D"/>
    <w:rsid w:val="003E3B53"/>
    <w:rsid w:val="003E5B3E"/>
    <w:rsid w:val="003E76F7"/>
    <w:rsid w:val="003F0068"/>
    <w:rsid w:val="003F00A6"/>
    <w:rsid w:val="003F2F02"/>
    <w:rsid w:val="003F7C52"/>
    <w:rsid w:val="004013D6"/>
    <w:rsid w:val="00403A1B"/>
    <w:rsid w:val="00404C82"/>
    <w:rsid w:val="00407A72"/>
    <w:rsid w:val="004108DE"/>
    <w:rsid w:val="00411B42"/>
    <w:rsid w:val="004140BF"/>
    <w:rsid w:val="00416F2D"/>
    <w:rsid w:val="00423329"/>
    <w:rsid w:val="00426BA0"/>
    <w:rsid w:val="004273BE"/>
    <w:rsid w:val="00427CA5"/>
    <w:rsid w:val="0043108C"/>
    <w:rsid w:val="00432AD6"/>
    <w:rsid w:val="004530D9"/>
    <w:rsid w:val="00453124"/>
    <w:rsid w:val="0045474E"/>
    <w:rsid w:val="004550B2"/>
    <w:rsid w:val="00456762"/>
    <w:rsid w:val="00460189"/>
    <w:rsid w:val="004615C8"/>
    <w:rsid w:val="00470FCA"/>
    <w:rsid w:val="00473241"/>
    <w:rsid w:val="004732A8"/>
    <w:rsid w:val="00476A6D"/>
    <w:rsid w:val="0049069E"/>
    <w:rsid w:val="00490C4C"/>
    <w:rsid w:val="0049420F"/>
    <w:rsid w:val="004A6A15"/>
    <w:rsid w:val="004B0058"/>
    <w:rsid w:val="004B7B5F"/>
    <w:rsid w:val="004C0DD1"/>
    <w:rsid w:val="004C0EB0"/>
    <w:rsid w:val="004C3C13"/>
    <w:rsid w:val="004C5F0E"/>
    <w:rsid w:val="004D059D"/>
    <w:rsid w:val="004D1DAA"/>
    <w:rsid w:val="004D1DB5"/>
    <w:rsid w:val="004D1E73"/>
    <w:rsid w:val="004D438A"/>
    <w:rsid w:val="004D77E3"/>
    <w:rsid w:val="004E3507"/>
    <w:rsid w:val="004E3E4E"/>
    <w:rsid w:val="00502817"/>
    <w:rsid w:val="00504466"/>
    <w:rsid w:val="0051276E"/>
    <w:rsid w:val="00512981"/>
    <w:rsid w:val="00517A76"/>
    <w:rsid w:val="005334E5"/>
    <w:rsid w:val="00540B04"/>
    <w:rsid w:val="005414FA"/>
    <w:rsid w:val="005450EF"/>
    <w:rsid w:val="00546B20"/>
    <w:rsid w:val="00552734"/>
    <w:rsid w:val="005568A6"/>
    <w:rsid w:val="00557116"/>
    <w:rsid w:val="00561165"/>
    <w:rsid w:val="00561DB9"/>
    <w:rsid w:val="005622FA"/>
    <w:rsid w:val="00564D2C"/>
    <w:rsid w:val="00566E7E"/>
    <w:rsid w:val="005677B2"/>
    <w:rsid w:val="0058068C"/>
    <w:rsid w:val="005812E7"/>
    <w:rsid w:val="005871A4"/>
    <w:rsid w:val="00587DDB"/>
    <w:rsid w:val="00591DDB"/>
    <w:rsid w:val="0059400A"/>
    <w:rsid w:val="0059583A"/>
    <w:rsid w:val="00597FD7"/>
    <w:rsid w:val="005A2004"/>
    <w:rsid w:val="005A4899"/>
    <w:rsid w:val="005B53F9"/>
    <w:rsid w:val="005B66AB"/>
    <w:rsid w:val="005C5410"/>
    <w:rsid w:val="005D0EC2"/>
    <w:rsid w:val="005D2A91"/>
    <w:rsid w:val="005D523B"/>
    <w:rsid w:val="005E5177"/>
    <w:rsid w:val="005E5B43"/>
    <w:rsid w:val="005F0764"/>
    <w:rsid w:val="005F487F"/>
    <w:rsid w:val="00604464"/>
    <w:rsid w:val="00606C50"/>
    <w:rsid w:val="00607649"/>
    <w:rsid w:val="00610742"/>
    <w:rsid w:val="006107E1"/>
    <w:rsid w:val="00612FDA"/>
    <w:rsid w:val="00613C3E"/>
    <w:rsid w:val="00613E07"/>
    <w:rsid w:val="00622458"/>
    <w:rsid w:val="00623919"/>
    <w:rsid w:val="00625AC6"/>
    <w:rsid w:val="00634DBD"/>
    <w:rsid w:val="0064390A"/>
    <w:rsid w:val="00644BA4"/>
    <w:rsid w:val="006462E5"/>
    <w:rsid w:val="00652F19"/>
    <w:rsid w:val="00654754"/>
    <w:rsid w:val="00655C9D"/>
    <w:rsid w:val="00655EF7"/>
    <w:rsid w:val="00662115"/>
    <w:rsid w:val="006643A9"/>
    <w:rsid w:val="00664505"/>
    <w:rsid w:val="00664967"/>
    <w:rsid w:val="00671F01"/>
    <w:rsid w:val="00674F64"/>
    <w:rsid w:val="00677089"/>
    <w:rsid w:val="00681A4F"/>
    <w:rsid w:val="006852F5"/>
    <w:rsid w:val="00685812"/>
    <w:rsid w:val="00693BD4"/>
    <w:rsid w:val="00693C71"/>
    <w:rsid w:val="00695188"/>
    <w:rsid w:val="00695FB6"/>
    <w:rsid w:val="006967FE"/>
    <w:rsid w:val="00696F86"/>
    <w:rsid w:val="006A2F82"/>
    <w:rsid w:val="006A6151"/>
    <w:rsid w:val="006A6AAD"/>
    <w:rsid w:val="006A6FF3"/>
    <w:rsid w:val="006B3E59"/>
    <w:rsid w:val="006B692C"/>
    <w:rsid w:val="006C0B03"/>
    <w:rsid w:val="006C4198"/>
    <w:rsid w:val="006D155F"/>
    <w:rsid w:val="006D4250"/>
    <w:rsid w:val="006D5CB8"/>
    <w:rsid w:val="006E0EB0"/>
    <w:rsid w:val="006E159F"/>
    <w:rsid w:val="006E434C"/>
    <w:rsid w:val="006E76D9"/>
    <w:rsid w:val="006F6A27"/>
    <w:rsid w:val="006F7FA9"/>
    <w:rsid w:val="0070306B"/>
    <w:rsid w:val="00703DCB"/>
    <w:rsid w:val="00705D94"/>
    <w:rsid w:val="00710077"/>
    <w:rsid w:val="007128FA"/>
    <w:rsid w:val="00713598"/>
    <w:rsid w:val="00713A4C"/>
    <w:rsid w:val="00714EC1"/>
    <w:rsid w:val="00721F9A"/>
    <w:rsid w:val="00727311"/>
    <w:rsid w:val="007311D6"/>
    <w:rsid w:val="007337CB"/>
    <w:rsid w:val="00734BA4"/>
    <w:rsid w:val="00736F2E"/>
    <w:rsid w:val="00744AA7"/>
    <w:rsid w:val="0074664C"/>
    <w:rsid w:val="00751DA7"/>
    <w:rsid w:val="00752131"/>
    <w:rsid w:val="0075459B"/>
    <w:rsid w:val="0075654F"/>
    <w:rsid w:val="007601CD"/>
    <w:rsid w:val="00765157"/>
    <w:rsid w:val="00765744"/>
    <w:rsid w:val="007671E7"/>
    <w:rsid w:val="0076723B"/>
    <w:rsid w:val="00770182"/>
    <w:rsid w:val="00773AEE"/>
    <w:rsid w:val="00774C74"/>
    <w:rsid w:val="007753BD"/>
    <w:rsid w:val="007766D6"/>
    <w:rsid w:val="00783B10"/>
    <w:rsid w:val="00784DAD"/>
    <w:rsid w:val="00792FFB"/>
    <w:rsid w:val="00795023"/>
    <w:rsid w:val="0079515B"/>
    <w:rsid w:val="0079543D"/>
    <w:rsid w:val="007A24CA"/>
    <w:rsid w:val="007A2EA8"/>
    <w:rsid w:val="007A489E"/>
    <w:rsid w:val="007A535A"/>
    <w:rsid w:val="007A5379"/>
    <w:rsid w:val="007B30EC"/>
    <w:rsid w:val="007B4932"/>
    <w:rsid w:val="007B6AF7"/>
    <w:rsid w:val="007C570B"/>
    <w:rsid w:val="007C65FC"/>
    <w:rsid w:val="007C777A"/>
    <w:rsid w:val="007C78DE"/>
    <w:rsid w:val="007D44C9"/>
    <w:rsid w:val="007E0A1A"/>
    <w:rsid w:val="007E15BF"/>
    <w:rsid w:val="007E600F"/>
    <w:rsid w:val="007F1D81"/>
    <w:rsid w:val="007F36B8"/>
    <w:rsid w:val="007F68F3"/>
    <w:rsid w:val="00800E14"/>
    <w:rsid w:val="00804FAC"/>
    <w:rsid w:val="00806C15"/>
    <w:rsid w:val="008073B1"/>
    <w:rsid w:val="00826E1F"/>
    <w:rsid w:val="00830670"/>
    <w:rsid w:val="00831B18"/>
    <w:rsid w:val="00833274"/>
    <w:rsid w:val="00833A5F"/>
    <w:rsid w:val="00834585"/>
    <w:rsid w:val="00837724"/>
    <w:rsid w:val="0084197B"/>
    <w:rsid w:val="008421B7"/>
    <w:rsid w:val="0084307A"/>
    <w:rsid w:val="00845BCC"/>
    <w:rsid w:val="0085072E"/>
    <w:rsid w:val="00851C4D"/>
    <w:rsid w:val="008568DB"/>
    <w:rsid w:val="00863CF5"/>
    <w:rsid w:val="00871695"/>
    <w:rsid w:val="00871D77"/>
    <w:rsid w:val="00875838"/>
    <w:rsid w:val="00877679"/>
    <w:rsid w:val="0088237B"/>
    <w:rsid w:val="008835FD"/>
    <w:rsid w:val="008838A6"/>
    <w:rsid w:val="00884B1B"/>
    <w:rsid w:val="00884FF8"/>
    <w:rsid w:val="008877C6"/>
    <w:rsid w:val="00890DCE"/>
    <w:rsid w:val="0089292C"/>
    <w:rsid w:val="00892C34"/>
    <w:rsid w:val="008A0128"/>
    <w:rsid w:val="008A04C8"/>
    <w:rsid w:val="008A05E1"/>
    <w:rsid w:val="008A12AE"/>
    <w:rsid w:val="008A639D"/>
    <w:rsid w:val="008A6753"/>
    <w:rsid w:val="008A78FF"/>
    <w:rsid w:val="008B6120"/>
    <w:rsid w:val="008C169D"/>
    <w:rsid w:val="008D1924"/>
    <w:rsid w:val="008D23AB"/>
    <w:rsid w:val="008D27F0"/>
    <w:rsid w:val="008D5EA0"/>
    <w:rsid w:val="008E1C32"/>
    <w:rsid w:val="008E3F00"/>
    <w:rsid w:val="008E5512"/>
    <w:rsid w:val="008E5A14"/>
    <w:rsid w:val="008F0BE2"/>
    <w:rsid w:val="008F5AE7"/>
    <w:rsid w:val="008F63F3"/>
    <w:rsid w:val="009015DD"/>
    <w:rsid w:val="00904000"/>
    <w:rsid w:val="00910444"/>
    <w:rsid w:val="00910C32"/>
    <w:rsid w:val="00913FDE"/>
    <w:rsid w:val="009163C1"/>
    <w:rsid w:val="009200DE"/>
    <w:rsid w:val="00925B6E"/>
    <w:rsid w:val="009279DA"/>
    <w:rsid w:val="00933868"/>
    <w:rsid w:val="009424A9"/>
    <w:rsid w:val="0094312D"/>
    <w:rsid w:val="0094329F"/>
    <w:rsid w:val="00944C92"/>
    <w:rsid w:val="0094697B"/>
    <w:rsid w:val="00947532"/>
    <w:rsid w:val="00951241"/>
    <w:rsid w:val="00952EAB"/>
    <w:rsid w:val="009551D1"/>
    <w:rsid w:val="00957166"/>
    <w:rsid w:val="00967983"/>
    <w:rsid w:val="00972438"/>
    <w:rsid w:val="00976EFA"/>
    <w:rsid w:val="00981EA4"/>
    <w:rsid w:val="00985C2A"/>
    <w:rsid w:val="00986402"/>
    <w:rsid w:val="00987C56"/>
    <w:rsid w:val="0099046B"/>
    <w:rsid w:val="009A3A76"/>
    <w:rsid w:val="009A42F7"/>
    <w:rsid w:val="009A66CE"/>
    <w:rsid w:val="009A6C2C"/>
    <w:rsid w:val="009A7613"/>
    <w:rsid w:val="009B048E"/>
    <w:rsid w:val="009B198F"/>
    <w:rsid w:val="009B1DDD"/>
    <w:rsid w:val="009B2A7F"/>
    <w:rsid w:val="009B5B22"/>
    <w:rsid w:val="009C0172"/>
    <w:rsid w:val="009C10E4"/>
    <w:rsid w:val="009C6784"/>
    <w:rsid w:val="009E3F4D"/>
    <w:rsid w:val="009E4896"/>
    <w:rsid w:val="009E6901"/>
    <w:rsid w:val="009F6504"/>
    <w:rsid w:val="009F6CEC"/>
    <w:rsid w:val="009F7768"/>
    <w:rsid w:val="00A00ECB"/>
    <w:rsid w:val="00A025BC"/>
    <w:rsid w:val="00A0661D"/>
    <w:rsid w:val="00A12EF7"/>
    <w:rsid w:val="00A16C6C"/>
    <w:rsid w:val="00A20551"/>
    <w:rsid w:val="00A332A9"/>
    <w:rsid w:val="00A3557F"/>
    <w:rsid w:val="00A361ED"/>
    <w:rsid w:val="00A365C0"/>
    <w:rsid w:val="00A411D6"/>
    <w:rsid w:val="00A47654"/>
    <w:rsid w:val="00A60269"/>
    <w:rsid w:val="00A61899"/>
    <w:rsid w:val="00A61F07"/>
    <w:rsid w:val="00A66F6E"/>
    <w:rsid w:val="00A67293"/>
    <w:rsid w:val="00A82F2B"/>
    <w:rsid w:val="00A84A83"/>
    <w:rsid w:val="00A905E6"/>
    <w:rsid w:val="00A915D8"/>
    <w:rsid w:val="00A9714E"/>
    <w:rsid w:val="00AA0391"/>
    <w:rsid w:val="00AA3F82"/>
    <w:rsid w:val="00AA683C"/>
    <w:rsid w:val="00AB0383"/>
    <w:rsid w:val="00AB0395"/>
    <w:rsid w:val="00AB07F0"/>
    <w:rsid w:val="00AB27D8"/>
    <w:rsid w:val="00AB4F85"/>
    <w:rsid w:val="00AB5919"/>
    <w:rsid w:val="00AB7B0A"/>
    <w:rsid w:val="00AC1B8D"/>
    <w:rsid w:val="00AC2761"/>
    <w:rsid w:val="00AC35BB"/>
    <w:rsid w:val="00AC3949"/>
    <w:rsid w:val="00AD719A"/>
    <w:rsid w:val="00AE2A3B"/>
    <w:rsid w:val="00AE2D59"/>
    <w:rsid w:val="00AE3432"/>
    <w:rsid w:val="00AE74D0"/>
    <w:rsid w:val="00AF36A3"/>
    <w:rsid w:val="00AF3F01"/>
    <w:rsid w:val="00AF741E"/>
    <w:rsid w:val="00B02390"/>
    <w:rsid w:val="00B04CF6"/>
    <w:rsid w:val="00B1013D"/>
    <w:rsid w:val="00B13C86"/>
    <w:rsid w:val="00B16917"/>
    <w:rsid w:val="00B21384"/>
    <w:rsid w:val="00B23C77"/>
    <w:rsid w:val="00B278ED"/>
    <w:rsid w:val="00B32205"/>
    <w:rsid w:val="00B332D6"/>
    <w:rsid w:val="00B3616C"/>
    <w:rsid w:val="00B4139A"/>
    <w:rsid w:val="00B414E3"/>
    <w:rsid w:val="00B41A39"/>
    <w:rsid w:val="00B45439"/>
    <w:rsid w:val="00B47456"/>
    <w:rsid w:val="00B50262"/>
    <w:rsid w:val="00B534CF"/>
    <w:rsid w:val="00B54D73"/>
    <w:rsid w:val="00B54FC2"/>
    <w:rsid w:val="00B569D3"/>
    <w:rsid w:val="00B60B22"/>
    <w:rsid w:val="00B627BF"/>
    <w:rsid w:val="00B638C6"/>
    <w:rsid w:val="00B65484"/>
    <w:rsid w:val="00B70F1B"/>
    <w:rsid w:val="00B72AD0"/>
    <w:rsid w:val="00B7439F"/>
    <w:rsid w:val="00B774A2"/>
    <w:rsid w:val="00B81072"/>
    <w:rsid w:val="00B82914"/>
    <w:rsid w:val="00B85E9C"/>
    <w:rsid w:val="00B86487"/>
    <w:rsid w:val="00B87C76"/>
    <w:rsid w:val="00B90ABB"/>
    <w:rsid w:val="00B928C3"/>
    <w:rsid w:val="00B93E6B"/>
    <w:rsid w:val="00B96670"/>
    <w:rsid w:val="00BA1363"/>
    <w:rsid w:val="00BA14DC"/>
    <w:rsid w:val="00BA3E2F"/>
    <w:rsid w:val="00BA60B9"/>
    <w:rsid w:val="00BB218F"/>
    <w:rsid w:val="00BB56A7"/>
    <w:rsid w:val="00BC0EBA"/>
    <w:rsid w:val="00BC28D4"/>
    <w:rsid w:val="00BC4AB0"/>
    <w:rsid w:val="00BC5DD5"/>
    <w:rsid w:val="00BC65FC"/>
    <w:rsid w:val="00BD0E4B"/>
    <w:rsid w:val="00BD1471"/>
    <w:rsid w:val="00BD4770"/>
    <w:rsid w:val="00BD7B1A"/>
    <w:rsid w:val="00BE074F"/>
    <w:rsid w:val="00BE60AA"/>
    <w:rsid w:val="00BF13DA"/>
    <w:rsid w:val="00BF4DA7"/>
    <w:rsid w:val="00C01102"/>
    <w:rsid w:val="00C0219B"/>
    <w:rsid w:val="00C0568C"/>
    <w:rsid w:val="00C0595B"/>
    <w:rsid w:val="00C12188"/>
    <w:rsid w:val="00C12E34"/>
    <w:rsid w:val="00C13B9B"/>
    <w:rsid w:val="00C157A7"/>
    <w:rsid w:val="00C17017"/>
    <w:rsid w:val="00C17D17"/>
    <w:rsid w:val="00C23264"/>
    <w:rsid w:val="00C232D4"/>
    <w:rsid w:val="00C232EF"/>
    <w:rsid w:val="00C23DC8"/>
    <w:rsid w:val="00C310DE"/>
    <w:rsid w:val="00C3261E"/>
    <w:rsid w:val="00C33022"/>
    <w:rsid w:val="00C34987"/>
    <w:rsid w:val="00C37875"/>
    <w:rsid w:val="00C37EFB"/>
    <w:rsid w:val="00C42480"/>
    <w:rsid w:val="00C42539"/>
    <w:rsid w:val="00C4319A"/>
    <w:rsid w:val="00C44575"/>
    <w:rsid w:val="00C44E79"/>
    <w:rsid w:val="00C4626E"/>
    <w:rsid w:val="00C4658B"/>
    <w:rsid w:val="00C513CA"/>
    <w:rsid w:val="00C52D53"/>
    <w:rsid w:val="00C530DB"/>
    <w:rsid w:val="00C55B98"/>
    <w:rsid w:val="00C55EE3"/>
    <w:rsid w:val="00C5746D"/>
    <w:rsid w:val="00C607B9"/>
    <w:rsid w:val="00C628D4"/>
    <w:rsid w:val="00C62F0A"/>
    <w:rsid w:val="00C66B8C"/>
    <w:rsid w:val="00C66C91"/>
    <w:rsid w:val="00C70BD0"/>
    <w:rsid w:val="00C71720"/>
    <w:rsid w:val="00C73C1B"/>
    <w:rsid w:val="00C83057"/>
    <w:rsid w:val="00C83183"/>
    <w:rsid w:val="00C85E50"/>
    <w:rsid w:val="00C87703"/>
    <w:rsid w:val="00C91EAC"/>
    <w:rsid w:val="00C93389"/>
    <w:rsid w:val="00C938FE"/>
    <w:rsid w:val="00CA030E"/>
    <w:rsid w:val="00CA0347"/>
    <w:rsid w:val="00CA5B52"/>
    <w:rsid w:val="00CA70FC"/>
    <w:rsid w:val="00CB25C3"/>
    <w:rsid w:val="00CB4A70"/>
    <w:rsid w:val="00CC0BFD"/>
    <w:rsid w:val="00CC1893"/>
    <w:rsid w:val="00CD0112"/>
    <w:rsid w:val="00CD3621"/>
    <w:rsid w:val="00CD474E"/>
    <w:rsid w:val="00CD5E6F"/>
    <w:rsid w:val="00CD7E82"/>
    <w:rsid w:val="00CE0E7B"/>
    <w:rsid w:val="00CE0F6C"/>
    <w:rsid w:val="00CE59DD"/>
    <w:rsid w:val="00CE7744"/>
    <w:rsid w:val="00CF01FA"/>
    <w:rsid w:val="00CF08C8"/>
    <w:rsid w:val="00CF2C87"/>
    <w:rsid w:val="00CF4E9A"/>
    <w:rsid w:val="00D1674D"/>
    <w:rsid w:val="00D17C52"/>
    <w:rsid w:val="00D2010C"/>
    <w:rsid w:val="00D204A6"/>
    <w:rsid w:val="00D22EE2"/>
    <w:rsid w:val="00D2465F"/>
    <w:rsid w:val="00D27E07"/>
    <w:rsid w:val="00D41BF0"/>
    <w:rsid w:val="00D473F4"/>
    <w:rsid w:val="00D506B4"/>
    <w:rsid w:val="00D51A8C"/>
    <w:rsid w:val="00D52866"/>
    <w:rsid w:val="00D52C9B"/>
    <w:rsid w:val="00D5630C"/>
    <w:rsid w:val="00D566C3"/>
    <w:rsid w:val="00D57BB6"/>
    <w:rsid w:val="00D61CCD"/>
    <w:rsid w:val="00D64D05"/>
    <w:rsid w:val="00D705DE"/>
    <w:rsid w:val="00D74A4D"/>
    <w:rsid w:val="00D80380"/>
    <w:rsid w:val="00D87C9B"/>
    <w:rsid w:val="00DA1FDE"/>
    <w:rsid w:val="00DB357C"/>
    <w:rsid w:val="00DB783A"/>
    <w:rsid w:val="00DB7A51"/>
    <w:rsid w:val="00DC06DB"/>
    <w:rsid w:val="00DD0C5E"/>
    <w:rsid w:val="00DD3B97"/>
    <w:rsid w:val="00DD5F78"/>
    <w:rsid w:val="00DD7149"/>
    <w:rsid w:val="00DD7B51"/>
    <w:rsid w:val="00DE77BE"/>
    <w:rsid w:val="00E069C7"/>
    <w:rsid w:val="00E06EAF"/>
    <w:rsid w:val="00E11D8F"/>
    <w:rsid w:val="00E12811"/>
    <w:rsid w:val="00E15C41"/>
    <w:rsid w:val="00E2693B"/>
    <w:rsid w:val="00E26A97"/>
    <w:rsid w:val="00E30016"/>
    <w:rsid w:val="00E338C2"/>
    <w:rsid w:val="00E350B1"/>
    <w:rsid w:val="00E36879"/>
    <w:rsid w:val="00E41B38"/>
    <w:rsid w:val="00E43D63"/>
    <w:rsid w:val="00E459B9"/>
    <w:rsid w:val="00E54A35"/>
    <w:rsid w:val="00E60052"/>
    <w:rsid w:val="00E60905"/>
    <w:rsid w:val="00E63E8B"/>
    <w:rsid w:val="00E656F0"/>
    <w:rsid w:val="00E70360"/>
    <w:rsid w:val="00E754AD"/>
    <w:rsid w:val="00E81855"/>
    <w:rsid w:val="00E83528"/>
    <w:rsid w:val="00E8623D"/>
    <w:rsid w:val="00E86D8C"/>
    <w:rsid w:val="00E876AB"/>
    <w:rsid w:val="00E92961"/>
    <w:rsid w:val="00E932FA"/>
    <w:rsid w:val="00E9482D"/>
    <w:rsid w:val="00E95068"/>
    <w:rsid w:val="00E95FED"/>
    <w:rsid w:val="00E970B5"/>
    <w:rsid w:val="00EA4894"/>
    <w:rsid w:val="00EA5387"/>
    <w:rsid w:val="00EA5553"/>
    <w:rsid w:val="00EA73EE"/>
    <w:rsid w:val="00EA7463"/>
    <w:rsid w:val="00EB0926"/>
    <w:rsid w:val="00EB560E"/>
    <w:rsid w:val="00EC40E8"/>
    <w:rsid w:val="00ED26E4"/>
    <w:rsid w:val="00ED6908"/>
    <w:rsid w:val="00EE08B6"/>
    <w:rsid w:val="00EE2C20"/>
    <w:rsid w:val="00EF0F95"/>
    <w:rsid w:val="00EF2375"/>
    <w:rsid w:val="00EF3187"/>
    <w:rsid w:val="00EF48E5"/>
    <w:rsid w:val="00EF4FB5"/>
    <w:rsid w:val="00F051FB"/>
    <w:rsid w:val="00F11F2F"/>
    <w:rsid w:val="00F1401E"/>
    <w:rsid w:val="00F1583B"/>
    <w:rsid w:val="00F169BD"/>
    <w:rsid w:val="00F23CCC"/>
    <w:rsid w:val="00F2410E"/>
    <w:rsid w:val="00F248BA"/>
    <w:rsid w:val="00F31187"/>
    <w:rsid w:val="00F33079"/>
    <w:rsid w:val="00F34765"/>
    <w:rsid w:val="00F34C5F"/>
    <w:rsid w:val="00F36F4B"/>
    <w:rsid w:val="00F37ADA"/>
    <w:rsid w:val="00F5244D"/>
    <w:rsid w:val="00F52E45"/>
    <w:rsid w:val="00F5432D"/>
    <w:rsid w:val="00F547E2"/>
    <w:rsid w:val="00F57544"/>
    <w:rsid w:val="00F6103E"/>
    <w:rsid w:val="00F61795"/>
    <w:rsid w:val="00F63273"/>
    <w:rsid w:val="00F64017"/>
    <w:rsid w:val="00F65147"/>
    <w:rsid w:val="00F65D8D"/>
    <w:rsid w:val="00F665A8"/>
    <w:rsid w:val="00F665EA"/>
    <w:rsid w:val="00F75E7E"/>
    <w:rsid w:val="00F769DA"/>
    <w:rsid w:val="00F76BEF"/>
    <w:rsid w:val="00F80A87"/>
    <w:rsid w:val="00F835A0"/>
    <w:rsid w:val="00F85A8F"/>
    <w:rsid w:val="00F85BF3"/>
    <w:rsid w:val="00F85CAD"/>
    <w:rsid w:val="00F86805"/>
    <w:rsid w:val="00F86A4D"/>
    <w:rsid w:val="00F9014E"/>
    <w:rsid w:val="00F91005"/>
    <w:rsid w:val="00F92FFD"/>
    <w:rsid w:val="00F9343A"/>
    <w:rsid w:val="00F94DB1"/>
    <w:rsid w:val="00F96FA4"/>
    <w:rsid w:val="00FA38A9"/>
    <w:rsid w:val="00FA3CC2"/>
    <w:rsid w:val="00FA5C1D"/>
    <w:rsid w:val="00FA7B5B"/>
    <w:rsid w:val="00FB430C"/>
    <w:rsid w:val="00FB458B"/>
    <w:rsid w:val="00FB5BF5"/>
    <w:rsid w:val="00FC51EB"/>
    <w:rsid w:val="00FC577B"/>
    <w:rsid w:val="00FC73BF"/>
    <w:rsid w:val="00FC7D77"/>
    <w:rsid w:val="00FD1DC6"/>
    <w:rsid w:val="00FD53A8"/>
    <w:rsid w:val="00FE0CAF"/>
    <w:rsid w:val="00FE7613"/>
    <w:rsid w:val="00FF0E27"/>
    <w:rsid w:val="00FF1507"/>
    <w:rsid w:val="00FF6E02"/>
    <w:rsid w:val="00FF7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F6B9EC"/>
  <w15:docId w15:val="{D5763EB1-2EB4-41EC-B1C8-A34B5A7D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4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iPriority="99"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9" w:qFormat="1"/>
    <w:lsdException w:name="Salutation" w:semiHidden="1" w:uiPriority="99"/>
    <w:lsdException w:name="Date" w:semiHidden="1"/>
    <w:lsdException w:name="Body Text First Indent" w:semiHidden="1"/>
    <w:lsdException w:name="Body Text First Indent 2" w:semiHidden="1" w:unhideWhenUsed="1"/>
    <w:lsdException w:name="Note Heading" w:semiHidden="1" w:uiPriority="4"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Normal- DO NOT USE THIS"/>
    <w:uiPriority w:val="13"/>
    <w:qFormat/>
    <w:rsid w:val="00784DAD"/>
    <w:rPr>
      <w:sz w:val="24"/>
      <w:szCs w:val="24"/>
      <w:lang w:val="ms-MY"/>
    </w:rPr>
  </w:style>
  <w:style w:type="paragraph" w:styleId="Heading1">
    <w:name w:val="heading 1"/>
    <w:basedOn w:val="Normal"/>
    <w:next w:val="Normal"/>
    <w:link w:val="Heading1Char"/>
    <w:autoRedefine/>
    <w:uiPriority w:val="9"/>
    <w:qFormat/>
    <w:rsid w:val="00D566C3"/>
    <w:pPr>
      <w:keepNext/>
      <w:keepLines/>
      <w:pageBreakBefore/>
      <w:numPr>
        <w:numId w:val="1"/>
      </w:numPr>
      <w:tabs>
        <w:tab w:val="left" w:pos="692"/>
      </w:tabs>
      <w:spacing w:afterLines="200" w:after="200" w:line="360" w:lineRule="auto"/>
      <w:jc w:val="center"/>
      <w:outlineLvl w:val="0"/>
    </w:pPr>
    <w:rPr>
      <w:rFonts w:eastAsiaTheme="majorEastAsia" w:cstheme="majorBidi"/>
      <w:b/>
      <w:bCs/>
      <w:szCs w:val="28"/>
      <w:lang w:val="en-US"/>
    </w:rPr>
  </w:style>
  <w:style w:type="paragraph" w:styleId="Heading2">
    <w:name w:val="heading 2"/>
    <w:basedOn w:val="Normal"/>
    <w:next w:val="UTEMPARAGRAPH"/>
    <w:link w:val="Heading2Char"/>
    <w:autoRedefine/>
    <w:uiPriority w:val="9"/>
    <w:qFormat/>
    <w:rsid w:val="000E757C"/>
    <w:pPr>
      <w:keepNext/>
      <w:keepLines/>
      <w:numPr>
        <w:ilvl w:val="1"/>
        <w:numId w:val="1"/>
      </w:numPr>
      <w:spacing w:before="360" w:after="360" w:line="360" w:lineRule="auto"/>
      <w:ind w:left="810" w:hanging="810"/>
      <w:outlineLvl w:val="1"/>
    </w:pPr>
    <w:rPr>
      <w:rFonts w:eastAsiaTheme="majorEastAsia" w:cstheme="majorBidi"/>
      <w:b/>
      <w:bCs/>
      <w:szCs w:val="26"/>
      <w:lang w:val="en-US"/>
    </w:rPr>
  </w:style>
  <w:style w:type="paragraph" w:styleId="Heading3">
    <w:name w:val="heading 3"/>
    <w:basedOn w:val="Normal"/>
    <w:next w:val="Normal"/>
    <w:link w:val="Heading3Char"/>
    <w:autoRedefine/>
    <w:uiPriority w:val="9"/>
    <w:qFormat/>
    <w:rsid w:val="000E757C"/>
    <w:pPr>
      <w:keepNext/>
      <w:keepLines/>
      <w:numPr>
        <w:ilvl w:val="2"/>
        <w:numId w:val="1"/>
      </w:numPr>
      <w:spacing w:before="360" w:after="360" w:line="360" w:lineRule="auto"/>
      <w:ind w:left="810" w:hanging="851"/>
      <w:outlineLvl w:val="2"/>
    </w:pPr>
    <w:rPr>
      <w:rFonts w:eastAsiaTheme="majorEastAsia" w:cstheme="majorBidi"/>
      <w:b/>
      <w:bCs/>
    </w:rPr>
  </w:style>
  <w:style w:type="paragraph" w:styleId="Heading4">
    <w:name w:val="heading 4"/>
    <w:basedOn w:val="Normal"/>
    <w:next w:val="Normal"/>
    <w:link w:val="Heading4Char"/>
    <w:autoRedefine/>
    <w:uiPriority w:val="9"/>
    <w:qFormat/>
    <w:rsid w:val="00086939"/>
    <w:pPr>
      <w:keepNext/>
      <w:keepLines/>
      <w:numPr>
        <w:ilvl w:val="3"/>
        <w:numId w:val="1"/>
      </w:numPr>
      <w:spacing w:before="360" w:after="360" w:line="360" w:lineRule="auto"/>
      <w:ind w:left="810" w:hanging="810"/>
      <w:outlineLvl w:val="3"/>
    </w:pPr>
    <w:rPr>
      <w:rFonts w:eastAsiaTheme="majorEastAsia" w:cstheme="majorBidi"/>
      <w:b/>
      <w:bCs/>
      <w:iCs/>
    </w:rPr>
  </w:style>
  <w:style w:type="paragraph" w:styleId="Heading5">
    <w:name w:val="heading 5"/>
    <w:basedOn w:val="Normal"/>
    <w:next w:val="Normal"/>
    <w:link w:val="Heading5Char"/>
    <w:uiPriority w:val="9"/>
    <w:qFormat/>
    <w:rsid w:val="00230467"/>
    <w:pPr>
      <w:keepNext/>
      <w:keepLines/>
      <w:numPr>
        <w:numId w:val="2"/>
      </w:numPr>
      <w:spacing w:before="200" w:line="360" w:lineRule="auto"/>
      <w:outlineLvl w:val="4"/>
    </w:pPr>
    <w:rPr>
      <w:rFonts w:eastAsiaTheme="majorEastAsia" w:cstheme="majorBidi"/>
    </w:rPr>
  </w:style>
  <w:style w:type="paragraph" w:styleId="Heading6">
    <w:name w:val="heading 6"/>
    <w:basedOn w:val="Normal"/>
    <w:next w:val="Normal"/>
    <w:link w:val="Heading6Char"/>
    <w:uiPriority w:val="9"/>
    <w:qFormat/>
    <w:rsid w:val="00783B10"/>
    <w:pPr>
      <w:keepNext/>
      <w:keepLines/>
      <w:numPr>
        <w:numId w:val="3"/>
      </w:numPr>
      <w:spacing w:before="200"/>
      <w:outlineLvl w:val="5"/>
    </w:pPr>
    <w:rPr>
      <w:rFonts w:eastAsiaTheme="majorEastAsia" w:cstheme="majorBidi"/>
      <w:iCs/>
    </w:rPr>
  </w:style>
  <w:style w:type="paragraph" w:styleId="Heading7">
    <w:name w:val="heading 7"/>
    <w:basedOn w:val="Normal"/>
    <w:next w:val="Normal"/>
    <w:link w:val="Heading7Char"/>
    <w:uiPriority w:val="9"/>
    <w:qFormat/>
    <w:rsid w:val="00F91005"/>
    <w:pPr>
      <w:keepNext/>
      <w:keepLines/>
      <w:numPr>
        <w:numId w:val="4"/>
      </w:numPr>
      <w:spacing w:before="200"/>
      <w:outlineLvl w:val="6"/>
    </w:pPr>
    <w:rPr>
      <w:rFonts w:eastAsiaTheme="majorEastAsia" w:cstheme="majorBidi"/>
      <w:iCs/>
    </w:rPr>
  </w:style>
  <w:style w:type="paragraph" w:styleId="Heading8">
    <w:name w:val="heading 8"/>
    <w:basedOn w:val="Normal"/>
    <w:next w:val="Normal"/>
    <w:link w:val="Heading8Char"/>
    <w:uiPriority w:val="9"/>
    <w:qFormat/>
    <w:rsid w:val="00BC65F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rsid w:val="00BC65F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6C3"/>
    <w:rPr>
      <w:rFonts w:eastAsiaTheme="majorEastAsia" w:cstheme="majorBidi"/>
      <w:b/>
      <w:bCs/>
      <w:sz w:val="24"/>
      <w:szCs w:val="28"/>
    </w:rPr>
  </w:style>
  <w:style w:type="paragraph" w:customStyle="1" w:styleId="UTEMPARAGRAPH">
    <w:name w:val="UTEM PARAGRAPH"/>
    <w:basedOn w:val="Normal"/>
    <w:autoRedefine/>
    <w:uiPriority w:val="4"/>
    <w:qFormat/>
    <w:rsid w:val="00FC577B"/>
    <w:pPr>
      <w:spacing w:line="480" w:lineRule="auto"/>
      <w:ind w:firstLine="810"/>
      <w:jc w:val="both"/>
    </w:pPr>
    <w:rPr>
      <w:rFonts w:eastAsiaTheme="minorHAnsi"/>
    </w:rPr>
  </w:style>
  <w:style w:type="character" w:customStyle="1" w:styleId="Heading2Char">
    <w:name w:val="Heading 2 Char"/>
    <w:basedOn w:val="DefaultParagraphFont"/>
    <w:link w:val="Heading2"/>
    <w:uiPriority w:val="9"/>
    <w:rsid w:val="000E757C"/>
    <w:rPr>
      <w:rFonts w:eastAsiaTheme="majorEastAsia" w:cstheme="majorBidi"/>
      <w:b/>
      <w:bCs/>
      <w:sz w:val="24"/>
      <w:szCs w:val="26"/>
    </w:rPr>
  </w:style>
  <w:style w:type="character" w:customStyle="1" w:styleId="Heading3Char">
    <w:name w:val="Heading 3 Char"/>
    <w:basedOn w:val="DefaultParagraphFont"/>
    <w:link w:val="Heading3"/>
    <w:uiPriority w:val="9"/>
    <w:rsid w:val="000E757C"/>
    <w:rPr>
      <w:rFonts w:eastAsiaTheme="majorEastAsia" w:cstheme="majorBidi"/>
      <w:b/>
      <w:bCs/>
      <w:sz w:val="24"/>
      <w:szCs w:val="24"/>
      <w:lang w:val="ms-MY"/>
    </w:rPr>
  </w:style>
  <w:style w:type="character" w:customStyle="1" w:styleId="Heading4Char">
    <w:name w:val="Heading 4 Char"/>
    <w:basedOn w:val="DefaultParagraphFont"/>
    <w:link w:val="Heading4"/>
    <w:uiPriority w:val="9"/>
    <w:rsid w:val="00086939"/>
    <w:rPr>
      <w:rFonts w:eastAsiaTheme="majorEastAsia" w:cstheme="majorBidi"/>
      <w:b/>
      <w:bCs/>
      <w:iCs/>
      <w:sz w:val="24"/>
      <w:szCs w:val="24"/>
      <w:lang w:val="ms-MY"/>
    </w:rPr>
  </w:style>
  <w:style w:type="character" w:customStyle="1" w:styleId="Heading5Char">
    <w:name w:val="Heading 5 Char"/>
    <w:basedOn w:val="DefaultParagraphFont"/>
    <w:link w:val="Heading5"/>
    <w:uiPriority w:val="9"/>
    <w:rsid w:val="00230467"/>
    <w:rPr>
      <w:rFonts w:eastAsiaTheme="majorEastAsia" w:cstheme="majorBidi"/>
      <w:sz w:val="24"/>
      <w:szCs w:val="24"/>
      <w:lang w:val="ms-MY"/>
    </w:rPr>
  </w:style>
  <w:style w:type="character" w:customStyle="1" w:styleId="Heading6Char">
    <w:name w:val="Heading 6 Char"/>
    <w:basedOn w:val="DefaultParagraphFont"/>
    <w:link w:val="Heading6"/>
    <w:uiPriority w:val="9"/>
    <w:rsid w:val="00783B10"/>
    <w:rPr>
      <w:rFonts w:eastAsiaTheme="majorEastAsia" w:cstheme="majorBidi"/>
      <w:iCs/>
      <w:sz w:val="24"/>
      <w:szCs w:val="24"/>
      <w:lang w:val="ms-MY"/>
    </w:rPr>
  </w:style>
  <w:style w:type="character" w:customStyle="1" w:styleId="Heading7Char">
    <w:name w:val="Heading 7 Char"/>
    <w:basedOn w:val="DefaultParagraphFont"/>
    <w:link w:val="Heading7"/>
    <w:uiPriority w:val="9"/>
    <w:rsid w:val="00F91005"/>
    <w:rPr>
      <w:rFonts w:eastAsiaTheme="majorEastAsia" w:cstheme="majorBidi"/>
      <w:iCs/>
      <w:sz w:val="24"/>
      <w:szCs w:val="24"/>
      <w:lang w:val="ms-MY"/>
    </w:rPr>
  </w:style>
  <w:style w:type="character" w:customStyle="1" w:styleId="Heading8Char">
    <w:name w:val="Heading 8 Char"/>
    <w:basedOn w:val="DefaultParagraphFont"/>
    <w:link w:val="Heading8"/>
    <w:uiPriority w:val="9"/>
    <w:rsid w:val="002D2429"/>
    <w:rPr>
      <w:rFonts w:asciiTheme="majorHAnsi" w:eastAsiaTheme="majorEastAsia" w:hAnsiTheme="majorHAnsi" w:cstheme="majorBidi"/>
      <w:color w:val="404040" w:themeColor="text1" w:themeTint="BF"/>
      <w:lang w:val="ms-MY"/>
    </w:rPr>
  </w:style>
  <w:style w:type="character" w:customStyle="1" w:styleId="Heading9Char">
    <w:name w:val="Heading 9 Char"/>
    <w:basedOn w:val="DefaultParagraphFont"/>
    <w:link w:val="Heading9"/>
    <w:uiPriority w:val="9"/>
    <w:rsid w:val="002D2429"/>
    <w:rPr>
      <w:rFonts w:asciiTheme="majorHAnsi" w:eastAsiaTheme="majorEastAsia" w:hAnsiTheme="majorHAnsi" w:cstheme="majorBidi"/>
      <w:i/>
      <w:iCs/>
      <w:color w:val="404040" w:themeColor="text1" w:themeTint="BF"/>
      <w:lang w:val="ms-MY"/>
    </w:rPr>
  </w:style>
  <w:style w:type="paragraph" w:styleId="Header">
    <w:name w:val="header"/>
    <w:basedOn w:val="Normal"/>
    <w:link w:val="HeaderChar"/>
    <w:uiPriority w:val="99"/>
    <w:semiHidden/>
    <w:rsid w:val="00C0595B"/>
    <w:pPr>
      <w:tabs>
        <w:tab w:val="center" w:pos="4680"/>
        <w:tab w:val="right" w:pos="9360"/>
      </w:tabs>
    </w:pPr>
  </w:style>
  <w:style w:type="character" w:customStyle="1" w:styleId="HeaderChar">
    <w:name w:val="Header Char"/>
    <w:basedOn w:val="DefaultParagraphFont"/>
    <w:link w:val="Header"/>
    <w:uiPriority w:val="99"/>
    <w:semiHidden/>
    <w:rsid w:val="00D64D05"/>
    <w:rPr>
      <w:sz w:val="24"/>
      <w:szCs w:val="24"/>
      <w:lang w:val="ms-MY"/>
    </w:rPr>
  </w:style>
  <w:style w:type="paragraph" w:customStyle="1" w:styleId="UTEM-ABSTRACTBM">
    <w:name w:val="UTEM-ABSTRACT BM"/>
    <w:basedOn w:val="Normal"/>
    <w:autoRedefine/>
    <w:uiPriority w:val="4"/>
    <w:qFormat/>
    <w:rsid w:val="005E5B43"/>
    <w:pPr>
      <w:jc w:val="both"/>
    </w:pPr>
    <w:rPr>
      <w:color w:val="000000" w:themeColor="text1"/>
    </w:rPr>
  </w:style>
  <w:style w:type="paragraph" w:styleId="BalloonText">
    <w:name w:val="Balloon Text"/>
    <w:basedOn w:val="Normal"/>
    <w:link w:val="BalloonTextChar"/>
    <w:uiPriority w:val="49"/>
    <w:semiHidden/>
    <w:rsid w:val="00695FB6"/>
    <w:rPr>
      <w:rFonts w:ascii="Tahoma" w:hAnsi="Tahoma" w:cs="Tahoma"/>
      <w:sz w:val="16"/>
      <w:szCs w:val="16"/>
    </w:rPr>
  </w:style>
  <w:style w:type="character" w:customStyle="1" w:styleId="BalloonTextChar">
    <w:name w:val="Balloon Text Char"/>
    <w:basedOn w:val="DefaultParagraphFont"/>
    <w:link w:val="BalloonText"/>
    <w:uiPriority w:val="49"/>
    <w:semiHidden/>
    <w:rsid w:val="00695FB6"/>
    <w:rPr>
      <w:rFonts w:ascii="Tahoma" w:hAnsi="Tahoma" w:cs="Tahoma"/>
      <w:sz w:val="16"/>
      <w:szCs w:val="16"/>
      <w:lang w:val="ms-MY"/>
    </w:rPr>
  </w:style>
  <w:style w:type="character" w:styleId="Hyperlink">
    <w:name w:val="Hyperlink"/>
    <w:basedOn w:val="DefaultParagraphFont"/>
    <w:uiPriority w:val="99"/>
    <w:unhideWhenUsed/>
    <w:rsid w:val="00C4658B"/>
    <w:rPr>
      <w:color w:val="0000FF" w:themeColor="hyperlink"/>
      <w:u w:val="single"/>
    </w:rPr>
  </w:style>
  <w:style w:type="paragraph" w:customStyle="1" w:styleId="UTEMTITLEATROMANPAGES">
    <w:name w:val="UTEM TITLE AT ROMAN PAGES"/>
    <w:basedOn w:val="Normal"/>
    <w:next w:val="Normal"/>
    <w:autoRedefine/>
    <w:uiPriority w:val="4"/>
    <w:qFormat/>
    <w:rsid w:val="00C13B9B"/>
    <w:pPr>
      <w:pageBreakBefore/>
      <w:spacing w:afterLines="200" w:after="480" w:line="480" w:lineRule="auto"/>
      <w:jc w:val="center"/>
      <w:outlineLvl w:val="0"/>
    </w:pPr>
    <w:rPr>
      <w:b/>
      <w:szCs w:val="28"/>
    </w:rPr>
  </w:style>
  <w:style w:type="character" w:styleId="PlaceholderText">
    <w:name w:val="Placeholder Text"/>
    <w:basedOn w:val="DefaultParagraphFont"/>
    <w:uiPriority w:val="99"/>
    <w:semiHidden/>
    <w:rsid w:val="00695FB6"/>
    <w:rPr>
      <w:color w:val="808080"/>
    </w:rPr>
  </w:style>
  <w:style w:type="paragraph" w:customStyle="1" w:styleId="UTEMAPPROVAL">
    <w:name w:val="UTEM APPROVAL"/>
    <w:basedOn w:val="Normal"/>
    <w:next w:val="Normal"/>
    <w:uiPriority w:val="4"/>
    <w:qFormat/>
    <w:rsid w:val="00077D54"/>
    <w:pPr>
      <w:spacing w:line="480" w:lineRule="auto"/>
      <w:jc w:val="both"/>
    </w:pPr>
  </w:style>
  <w:style w:type="paragraph" w:customStyle="1" w:styleId="UTEMACKNOWLEDGEMENT">
    <w:name w:val="UTEM ACKNOWLEDGEMENT"/>
    <w:basedOn w:val="Normal"/>
    <w:next w:val="Normal"/>
    <w:uiPriority w:val="4"/>
    <w:qFormat/>
    <w:rsid w:val="00792FFB"/>
    <w:pPr>
      <w:tabs>
        <w:tab w:val="left" w:pos="180"/>
      </w:tabs>
      <w:jc w:val="both"/>
    </w:pPr>
    <w:rPr>
      <w:lang w:val="en-US"/>
    </w:rPr>
  </w:style>
  <w:style w:type="paragraph" w:styleId="TOC1">
    <w:name w:val="toc 1"/>
    <w:basedOn w:val="Normal"/>
    <w:next w:val="Normal"/>
    <w:autoRedefine/>
    <w:uiPriority w:val="39"/>
    <w:qFormat/>
    <w:rsid w:val="00D2010C"/>
    <w:pPr>
      <w:tabs>
        <w:tab w:val="right" w:pos="8618"/>
      </w:tabs>
      <w:spacing w:before="200"/>
    </w:pPr>
    <w:rPr>
      <w:b/>
    </w:rPr>
  </w:style>
  <w:style w:type="paragraph" w:styleId="TOC2">
    <w:name w:val="toc 2"/>
    <w:next w:val="Normal"/>
    <w:autoRedefine/>
    <w:uiPriority w:val="39"/>
    <w:qFormat/>
    <w:rsid w:val="00671F01"/>
    <w:pPr>
      <w:tabs>
        <w:tab w:val="right" w:pos="8616"/>
      </w:tabs>
      <w:ind w:left="720" w:hanging="720"/>
    </w:pPr>
    <w:rPr>
      <w:sz w:val="24"/>
      <w:szCs w:val="24"/>
      <w:lang w:val="ms-MY"/>
    </w:rPr>
  </w:style>
  <w:style w:type="paragraph" w:styleId="TOC3">
    <w:name w:val="toc 3"/>
    <w:basedOn w:val="Normal"/>
    <w:next w:val="Normal"/>
    <w:autoRedefine/>
    <w:uiPriority w:val="39"/>
    <w:qFormat/>
    <w:rsid w:val="00B7439F"/>
    <w:pPr>
      <w:tabs>
        <w:tab w:val="right" w:pos="8611"/>
      </w:tabs>
      <w:ind w:left="1440" w:right="720" w:hanging="720"/>
      <w:jc w:val="both"/>
    </w:pPr>
  </w:style>
  <w:style w:type="table" w:styleId="TableGrid">
    <w:name w:val="Table Grid"/>
    <w:basedOn w:val="TableNormal"/>
    <w:uiPriority w:val="39"/>
    <w:rsid w:val="00D16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C66B8C"/>
    <w:pPr>
      <w:spacing w:after="200"/>
    </w:pPr>
    <w:rPr>
      <w:b/>
      <w:bCs/>
      <w:color w:val="4F81BD" w:themeColor="accent1"/>
      <w:szCs w:val="18"/>
    </w:rPr>
  </w:style>
  <w:style w:type="paragraph" w:styleId="TableofFigures">
    <w:name w:val="table of figures"/>
    <w:basedOn w:val="Normal"/>
    <w:next w:val="Normal"/>
    <w:autoRedefine/>
    <w:uiPriority w:val="99"/>
    <w:qFormat/>
    <w:rsid w:val="00146DBA"/>
    <w:pPr>
      <w:tabs>
        <w:tab w:val="left" w:pos="1440"/>
        <w:tab w:val="left" w:pos="1701"/>
        <w:tab w:val="right" w:pos="8616"/>
      </w:tabs>
      <w:spacing w:after="240"/>
      <w:ind w:left="1418" w:right="851" w:hanging="1418"/>
      <w:jc w:val="both"/>
    </w:pPr>
  </w:style>
  <w:style w:type="paragraph" w:customStyle="1" w:styleId="CaptionTable">
    <w:name w:val="Caption Table"/>
    <w:basedOn w:val="Caption"/>
    <w:uiPriority w:val="13"/>
    <w:qFormat/>
    <w:rsid w:val="00CE0F6C"/>
    <w:pPr>
      <w:keepNext/>
    </w:pPr>
    <w:rPr>
      <w:bCs w:val="0"/>
      <w:color w:val="auto"/>
    </w:rPr>
  </w:style>
  <w:style w:type="paragraph" w:customStyle="1" w:styleId="CaptionFigure">
    <w:name w:val="Caption Figure"/>
    <w:basedOn w:val="Caption"/>
    <w:uiPriority w:val="13"/>
    <w:qFormat/>
    <w:rsid w:val="00871D77"/>
    <w:pPr>
      <w:jc w:val="center"/>
    </w:pPr>
    <w:rPr>
      <w:color w:val="auto"/>
    </w:rPr>
  </w:style>
  <w:style w:type="paragraph" w:styleId="TOC4">
    <w:name w:val="toc 4"/>
    <w:basedOn w:val="Normal"/>
    <w:next w:val="Normal"/>
    <w:autoRedefine/>
    <w:uiPriority w:val="39"/>
    <w:unhideWhenUsed/>
    <w:qFormat/>
    <w:rsid w:val="00AC3949"/>
    <w:pPr>
      <w:tabs>
        <w:tab w:val="left" w:pos="2320"/>
        <w:tab w:val="right" w:pos="8618"/>
      </w:tabs>
      <w:ind w:left="2291" w:right="720" w:hanging="851"/>
      <w:jc w:val="both"/>
    </w:pPr>
  </w:style>
  <w:style w:type="paragraph" w:customStyle="1" w:styleId="UTEMDEDICATION">
    <w:name w:val="UTEM DEDICATION"/>
    <w:basedOn w:val="Normal"/>
    <w:autoRedefine/>
    <w:uiPriority w:val="4"/>
    <w:qFormat/>
    <w:rsid w:val="00E11D8F"/>
    <w:pPr>
      <w:jc w:val="both"/>
    </w:pPr>
  </w:style>
  <w:style w:type="table" w:customStyle="1" w:styleId="TableGrid1">
    <w:name w:val="Table Grid1"/>
    <w:basedOn w:val="TableNormal"/>
    <w:next w:val="TableGrid"/>
    <w:uiPriority w:val="59"/>
    <w:rsid w:val="00C34987"/>
    <w:pPr>
      <w:spacing w:after="480" w:line="276" w:lineRule="auto"/>
      <w:ind w:firstLine="360"/>
    </w:pPr>
    <w:rPr>
      <w:rFonts w:asciiTheme="minorHAnsi" w:hAnsiTheme="minorHAns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s">
    <w:name w:val="Symbols"/>
    <w:basedOn w:val="Normal"/>
    <w:autoRedefine/>
    <w:uiPriority w:val="99"/>
    <w:semiHidden/>
    <w:qFormat/>
    <w:rsid w:val="007A535A"/>
    <w:pPr>
      <w:spacing w:line="480" w:lineRule="auto"/>
      <w:jc w:val="both"/>
    </w:pPr>
  </w:style>
  <w:style w:type="paragraph" w:styleId="ListParagraph">
    <w:name w:val="List Paragraph"/>
    <w:basedOn w:val="Normal"/>
    <w:link w:val="ListParagraphChar"/>
    <w:uiPriority w:val="1"/>
    <w:qFormat/>
    <w:rsid w:val="00230FA7"/>
    <w:pPr>
      <w:ind w:left="720"/>
      <w:contextualSpacing/>
    </w:pPr>
  </w:style>
  <w:style w:type="character" w:customStyle="1" w:styleId="ListParagraphChar">
    <w:name w:val="List Paragraph Char"/>
    <w:basedOn w:val="DefaultParagraphFont"/>
    <w:link w:val="ListParagraph"/>
    <w:uiPriority w:val="34"/>
    <w:rsid w:val="00744AA7"/>
    <w:rPr>
      <w:sz w:val="24"/>
      <w:szCs w:val="24"/>
      <w:lang w:val="ms-MY"/>
    </w:rPr>
  </w:style>
  <w:style w:type="character" w:styleId="CommentReference">
    <w:name w:val="annotation reference"/>
    <w:basedOn w:val="DefaultParagraphFont"/>
    <w:uiPriority w:val="49"/>
    <w:semiHidden/>
    <w:unhideWhenUsed/>
    <w:rsid w:val="00E95068"/>
    <w:rPr>
      <w:sz w:val="16"/>
      <w:szCs w:val="16"/>
    </w:rPr>
  </w:style>
  <w:style w:type="paragraph" w:styleId="CommentText">
    <w:name w:val="annotation text"/>
    <w:basedOn w:val="Normal"/>
    <w:link w:val="CommentTextChar"/>
    <w:uiPriority w:val="49"/>
    <w:semiHidden/>
    <w:unhideWhenUsed/>
    <w:rsid w:val="00E95068"/>
    <w:rPr>
      <w:sz w:val="20"/>
      <w:szCs w:val="20"/>
    </w:rPr>
  </w:style>
  <w:style w:type="character" w:customStyle="1" w:styleId="CommentTextChar">
    <w:name w:val="Comment Text Char"/>
    <w:basedOn w:val="DefaultParagraphFont"/>
    <w:link w:val="CommentText"/>
    <w:uiPriority w:val="49"/>
    <w:semiHidden/>
    <w:rsid w:val="00E95068"/>
    <w:rPr>
      <w:lang w:val="ms-MY"/>
    </w:rPr>
  </w:style>
  <w:style w:type="paragraph" w:styleId="CommentSubject">
    <w:name w:val="annotation subject"/>
    <w:basedOn w:val="CommentText"/>
    <w:next w:val="CommentText"/>
    <w:link w:val="CommentSubjectChar"/>
    <w:uiPriority w:val="49"/>
    <w:semiHidden/>
    <w:unhideWhenUsed/>
    <w:rsid w:val="00E95068"/>
    <w:rPr>
      <w:b/>
      <w:bCs/>
    </w:rPr>
  </w:style>
  <w:style w:type="character" w:customStyle="1" w:styleId="CommentSubjectChar">
    <w:name w:val="Comment Subject Char"/>
    <w:basedOn w:val="CommentTextChar"/>
    <w:link w:val="CommentSubject"/>
    <w:uiPriority w:val="49"/>
    <w:semiHidden/>
    <w:rsid w:val="00E95068"/>
    <w:rPr>
      <w:b/>
      <w:bCs/>
      <w:lang w:val="ms-MY"/>
    </w:rPr>
  </w:style>
  <w:style w:type="paragraph" w:customStyle="1" w:styleId="AUTEMTHESISSTYLE">
    <w:name w:val="A UTEM THESIS STYLE"/>
    <w:next w:val="Normal"/>
    <w:qFormat/>
    <w:rsid w:val="00453124"/>
    <w:pPr>
      <w:ind w:left="720" w:hanging="720"/>
    </w:pPr>
    <w:rPr>
      <w:rFonts w:eastAsiaTheme="majorEastAsia" w:cstheme="majorBidi"/>
      <w:b/>
      <w:bCs/>
      <w:iCs/>
      <w:sz w:val="24"/>
      <w:szCs w:val="24"/>
      <w:lang w:val="ms-MY"/>
    </w:rPr>
  </w:style>
  <w:style w:type="paragraph" w:customStyle="1" w:styleId="UTEMTITLE">
    <w:name w:val="UTEM TITLE"/>
    <w:basedOn w:val="Normal"/>
    <w:uiPriority w:val="4"/>
    <w:qFormat/>
    <w:rsid w:val="00BD4770"/>
    <w:pPr>
      <w:jc w:val="center"/>
    </w:pPr>
    <w:rPr>
      <w:b/>
    </w:rPr>
  </w:style>
  <w:style w:type="paragraph" w:customStyle="1" w:styleId="UTEMCOVER-FACULTY">
    <w:name w:val="UTEM COVER-FACULTY"/>
    <w:basedOn w:val="Normal"/>
    <w:next w:val="Normal"/>
    <w:autoRedefine/>
    <w:uiPriority w:val="4"/>
    <w:rsid w:val="007766D6"/>
    <w:pPr>
      <w:tabs>
        <w:tab w:val="right" w:pos="8471"/>
      </w:tabs>
      <w:spacing w:before="851" w:after="120" w:line="360" w:lineRule="auto"/>
      <w:jc w:val="center"/>
    </w:pPr>
    <w:rPr>
      <w:rFonts w:eastAsiaTheme="minorEastAsia"/>
      <w:b/>
      <w:bCs/>
      <w:sz w:val="32"/>
      <w:szCs w:val="22"/>
      <w:lang w:val="en-US"/>
    </w:rPr>
  </w:style>
  <w:style w:type="paragraph" w:customStyle="1" w:styleId="COVER-TITLEPAGEUNITEN">
    <w:name w:val="COVER-TITLE PAGE UNITEN"/>
    <w:basedOn w:val="Normal"/>
    <w:next w:val="Normal"/>
    <w:autoRedefine/>
    <w:uiPriority w:val="4"/>
    <w:rsid w:val="007766D6"/>
    <w:pPr>
      <w:tabs>
        <w:tab w:val="right" w:pos="8471"/>
      </w:tabs>
      <w:spacing w:before="851" w:after="120" w:line="360" w:lineRule="auto"/>
      <w:jc w:val="center"/>
    </w:pPr>
    <w:rPr>
      <w:rFonts w:eastAsiaTheme="minorEastAsia"/>
      <w:b/>
      <w:bCs/>
      <w:sz w:val="28"/>
      <w:szCs w:val="22"/>
      <w:lang w:val="en-US"/>
    </w:rPr>
  </w:style>
  <w:style w:type="paragraph" w:customStyle="1" w:styleId="UTEMABSTRACT-ENG">
    <w:name w:val="UTEM ABSTRACT-ENG"/>
    <w:basedOn w:val="Normal"/>
    <w:uiPriority w:val="4"/>
    <w:qFormat/>
    <w:rsid w:val="00B54FC2"/>
    <w:pPr>
      <w:jc w:val="both"/>
    </w:pPr>
  </w:style>
  <w:style w:type="paragraph" w:customStyle="1" w:styleId="UTEMTITLE-ATHESISSUBMITTED">
    <w:name w:val="UTEM TITLE-A THESIS SUBMITTED"/>
    <w:basedOn w:val="Normal"/>
    <w:next w:val="Normal"/>
    <w:autoRedefine/>
    <w:uiPriority w:val="4"/>
    <w:qFormat/>
    <w:rsid w:val="00D27E07"/>
    <w:pPr>
      <w:tabs>
        <w:tab w:val="right" w:pos="551"/>
      </w:tabs>
      <w:jc w:val="center"/>
    </w:pPr>
    <w:rPr>
      <w:rFonts w:cs="Arial"/>
      <w:b/>
    </w:rPr>
  </w:style>
  <w:style w:type="paragraph" w:customStyle="1" w:styleId="UTEM-COVER">
    <w:name w:val="UTEM-COVER"/>
    <w:basedOn w:val="Normal"/>
    <w:autoRedefine/>
    <w:uiPriority w:val="1"/>
    <w:qFormat/>
    <w:rsid w:val="005E5B43"/>
    <w:pPr>
      <w:jc w:val="center"/>
    </w:pPr>
    <w:rPr>
      <w:rFonts w:ascii="Arial Narrow" w:hAnsi="Arial Narrow" w:cstheme="minorBidi"/>
      <w:b/>
      <w:caps/>
      <w:color w:val="000000" w:themeColor="text1"/>
      <w:sz w:val="36"/>
      <w:lang w:val="en-MY"/>
    </w:rPr>
  </w:style>
  <w:style w:type="paragraph" w:customStyle="1" w:styleId="UTEMPRE-TITLE-FACULTY">
    <w:name w:val="UTEM PRE-TITLE-FACULTY"/>
    <w:basedOn w:val="Normal"/>
    <w:next w:val="Normal"/>
    <w:autoRedefine/>
    <w:uiPriority w:val="2"/>
    <w:qFormat/>
    <w:rsid w:val="005F487F"/>
    <w:pPr>
      <w:jc w:val="center"/>
    </w:pPr>
    <w:rPr>
      <w:b/>
      <w:sz w:val="32"/>
    </w:rPr>
  </w:style>
  <w:style w:type="paragraph" w:customStyle="1" w:styleId="UTEMPRE-TITLE-TITLE">
    <w:name w:val="UTEM PRE-TITLE-TITLE"/>
    <w:basedOn w:val="Normal"/>
    <w:autoRedefine/>
    <w:uiPriority w:val="4"/>
    <w:qFormat/>
    <w:rsid w:val="00E656F0"/>
    <w:pPr>
      <w:tabs>
        <w:tab w:val="right" w:pos="8471"/>
      </w:tabs>
      <w:jc w:val="center"/>
    </w:pPr>
    <w:rPr>
      <w:rFonts w:eastAsiaTheme="minorEastAsia"/>
      <w:b/>
      <w:bCs/>
      <w:sz w:val="28"/>
      <w:szCs w:val="22"/>
      <w:lang w:val="en-US"/>
    </w:rPr>
  </w:style>
  <w:style w:type="paragraph" w:customStyle="1" w:styleId="UTEMPRE-TITLE-NAMEPROGYEAR">
    <w:name w:val="UTEM PRE-TITLE-NAME+PROG+YEAR"/>
    <w:basedOn w:val="Normal"/>
    <w:next w:val="Normal"/>
    <w:autoRedefine/>
    <w:uiPriority w:val="4"/>
    <w:qFormat/>
    <w:rsid w:val="005E5B43"/>
    <w:pPr>
      <w:jc w:val="center"/>
    </w:pPr>
    <w:rPr>
      <w:b/>
      <w:color w:val="000000" w:themeColor="text1"/>
    </w:rPr>
  </w:style>
  <w:style w:type="paragraph" w:customStyle="1" w:styleId="UTEMTITLE-NAME">
    <w:name w:val="UTEM TITLE-NAME"/>
    <w:basedOn w:val="Normal"/>
    <w:next w:val="Normal"/>
    <w:autoRedefine/>
    <w:uiPriority w:val="4"/>
    <w:qFormat/>
    <w:rsid w:val="00EA5553"/>
    <w:pPr>
      <w:jc w:val="center"/>
    </w:pPr>
    <w:rPr>
      <w:b/>
      <w:caps/>
    </w:rPr>
  </w:style>
  <w:style w:type="paragraph" w:customStyle="1" w:styleId="UTEMTITLE-FACULTY">
    <w:name w:val="UTEM TITLE-FACULTY"/>
    <w:basedOn w:val="Normal"/>
    <w:autoRedefine/>
    <w:uiPriority w:val="4"/>
    <w:qFormat/>
    <w:rsid w:val="00EA5553"/>
    <w:pPr>
      <w:tabs>
        <w:tab w:val="right" w:pos="5982"/>
      </w:tabs>
      <w:jc w:val="center"/>
    </w:pPr>
    <w:rPr>
      <w:rFonts w:cs="Arial"/>
      <w:b/>
    </w:rPr>
  </w:style>
  <w:style w:type="paragraph" w:customStyle="1" w:styleId="UTEMTITLE-UNIV">
    <w:name w:val="UTEM TITLE-UNIV"/>
    <w:basedOn w:val="UTEMTITLE-FACULTY"/>
    <w:uiPriority w:val="4"/>
    <w:qFormat/>
    <w:rsid w:val="00C52D53"/>
    <w:pPr>
      <w:spacing w:before="800"/>
    </w:pPr>
    <w:rPr>
      <w:caps/>
    </w:rPr>
  </w:style>
  <w:style w:type="paragraph" w:customStyle="1" w:styleId="UTEMTITLE-YEAR">
    <w:name w:val="UTEM TITLE-YEAR"/>
    <w:basedOn w:val="Normal"/>
    <w:next w:val="Normal"/>
    <w:uiPriority w:val="4"/>
    <w:qFormat/>
    <w:rsid w:val="00C52D53"/>
    <w:pPr>
      <w:spacing w:beforeLines="600" w:before="600"/>
      <w:jc w:val="center"/>
    </w:pPr>
    <w:rPr>
      <w:b/>
      <w:caps/>
    </w:rPr>
  </w:style>
  <w:style w:type="paragraph" w:customStyle="1" w:styleId="UTEM-DEDICATIONS">
    <w:name w:val="UTEM-DEDICATIONS"/>
    <w:basedOn w:val="Normal"/>
    <w:next w:val="Normal"/>
    <w:uiPriority w:val="4"/>
    <w:qFormat/>
    <w:rsid w:val="008E1C32"/>
    <w:pPr>
      <w:spacing w:line="480" w:lineRule="auto"/>
      <w:jc w:val="center"/>
    </w:pPr>
  </w:style>
  <w:style w:type="paragraph" w:customStyle="1" w:styleId="UTEM-DECL">
    <w:name w:val="UTEM-DECL"/>
    <w:autoRedefine/>
    <w:uiPriority w:val="4"/>
    <w:qFormat/>
    <w:rsid w:val="006E76D9"/>
    <w:pPr>
      <w:spacing w:line="480" w:lineRule="auto"/>
      <w:jc w:val="both"/>
    </w:pPr>
    <w:rPr>
      <w:sz w:val="24"/>
      <w:szCs w:val="24"/>
      <w:lang w:val="ms-MY"/>
    </w:rPr>
  </w:style>
  <w:style w:type="paragraph" w:customStyle="1" w:styleId="TOC-ROMANPAGES">
    <w:name w:val="TOC-ROMAN PAGES"/>
    <w:basedOn w:val="Normal"/>
    <w:next w:val="Normal"/>
    <w:autoRedefine/>
    <w:uiPriority w:val="4"/>
    <w:qFormat/>
    <w:rsid w:val="00A82F2B"/>
    <w:pPr>
      <w:tabs>
        <w:tab w:val="right" w:pos="8618"/>
      </w:tabs>
    </w:pPr>
    <w:rPr>
      <w:b/>
      <w:noProof/>
    </w:rPr>
  </w:style>
  <w:style w:type="paragraph" w:customStyle="1" w:styleId="UTEMTABLEFIGURECAPTION">
    <w:name w:val="UTEM TABLE+FIGURE CAPTION"/>
    <w:basedOn w:val="Normal"/>
    <w:next w:val="Normal"/>
    <w:autoRedefine/>
    <w:uiPriority w:val="4"/>
    <w:qFormat/>
    <w:rsid w:val="009E3F4D"/>
    <w:pPr>
      <w:spacing w:before="240" w:after="240"/>
      <w:ind w:left="720" w:right="720"/>
      <w:jc w:val="center"/>
    </w:pPr>
    <w:rPr>
      <w:rFonts w:eastAsia="Palatino Linotype"/>
    </w:rPr>
  </w:style>
  <w:style w:type="paragraph" w:customStyle="1" w:styleId="UTEMQUOTATION">
    <w:name w:val="UTEM QUOTATION"/>
    <w:basedOn w:val="Normal"/>
    <w:next w:val="Normal"/>
    <w:autoRedefine/>
    <w:uiPriority w:val="4"/>
    <w:qFormat/>
    <w:rsid w:val="00230683"/>
    <w:pPr>
      <w:spacing w:line="480" w:lineRule="auto"/>
      <w:ind w:left="720" w:right="720"/>
      <w:jc w:val="both"/>
    </w:pPr>
    <w:rPr>
      <w:lang w:val="en-US"/>
    </w:rPr>
  </w:style>
  <w:style w:type="paragraph" w:customStyle="1" w:styleId="UTEM-LOGO">
    <w:name w:val="UTEM-LOGO"/>
    <w:basedOn w:val="Normal"/>
    <w:uiPriority w:val="4"/>
    <w:qFormat/>
    <w:rsid w:val="006A6FF3"/>
    <w:pPr>
      <w:jc w:val="center"/>
    </w:pPr>
    <w:rPr>
      <w:noProof/>
      <w:lang w:val="en-MY" w:eastAsia="en-MY"/>
    </w:rPr>
  </w:style>
  <w:style w:type="table" w:customStyle="1" w:styleId="UTEM-SYMBOLABBREV">
    <w:name w:val="UTEM-SYMBOL/ABBREV"/>
    <w:basedOn w:val="TableNormal"/>
    <w:uiPriority w:val="99"/>
    <w:rsid w:val="00710077"/>
    <w:pPr>
      <w:spacing w:line="480" w:lineRule="auto"/>
    </w:pPr>
    <w:rPr>
      <w:sz w:val="24"/>
    </w:rPr>
    <w:tblPr/>
  </w:style>
  <w:style w:type="paragraph" w:customStyle="1" w:styleId="UTEM-LISTOFAPPENDICES">
    <w:name w:val="UTEM-LIST OF APPENDICES"/>
    <w:basedOn w:val="Normal"/>
    <w:uiPriority w:val="4"/>
    <w:qFormat/>
    <w:rsid w:val="00D2465F"/>
  </w:style>
  <w:style w:type="paragraph" w:styleId="Footer">
    <w:name w:val="footer"/>
    <w:basedOn w:val="Normal"/>
    <w:link w:val="FooterChar"/>
    <w:uiPriority w:val="99"/>
    <w:unhideWhenUsed/>
    <w:rsid w:val="00D87C9B"/>
    <w:pPr>
      <w:tabs>
        <w:tab w:val="center" w:pos="4680"/>
        <w:tab w:val="right" w:pos="9360"/>
      </w:tabs>
    </w:pPr>
  </w:style>
  <w:style w:type="character" w:customStyle="1" w:styleId="FooterChar">
    <w:name w:val="Footer Char"/>
    <w:basedOn w:val="DefaultParagraphFont"/>
    <w:link w:val="Footer"/>
    <w:uiPriority w:val="99"/>
    <w:rsid w:val="00D87C9B"/>
    <w:rPr>
      <w:sz w:val="24"/>
      <w:szCs w:val="24"/>
      <w:lang w:val="ms-MY"/>
    </w:rPr>
  </w:style>
  <w:style w:type="paragraph" w:customStyle="1" w:styleId="TITLEDECLAPPRDEDIC">
    <w:name w:val="TITLE DECL+APPR+DEDIC"/>
    <w:basedOn w:val="Normal"/>
    <w:next w:val="Normal"/>
    <w:qFormat/>
    <w:rsid w:val="00345DD0"/>
    <w:pPr>
      <w:spacing w:after="480" w:line="480" w:lineRule="auto"/>
      <w:jc w:val="center"/>
    </w:pPr>
    <w:rPr>
      <w:b/>
      <w:caps/>
    </w:rPr>
  </w:style>
  <w:style w:type="paragraph" w:customStyle="1" w:styleId="UTEMPARALISTabc">
    <w:name w:val="UTEM PARA LIST abc"/>
    <w:basedOn w:val="UTEMPARALISTi"/>
    <w:next w:val="UTEMPARALISTbullet"/>
    <w:qFormat/>
    <w:rsid w:val="00B81072"/>
    <w:pPr>
      <w:numPr>
        <w:numId w:val="5"/>
      </w:numPr>
      <w:ind w:left="1440" w:hanging="720"/>
    </w:pPr>
  </w:style>
  <w:style w:type="paragraph" w:customStyle="1" w:styleId="UTEMPARALISTbullet">
    <w:name w:val="UTEM PARA LIST bullet"/>
    <w:basedOn w:val="UTEMPARALISTabc"/>
    <w:qFormat/>
    <w:rsid w:val="000E3C65"/>
    <w:pPr>
      <w:numPr>
        <w:numId w:val="6"/>
      </w:numPr>
      <w:ind w:left="1440" w:hanging="720"/>
    </w:pPr>
  </w:style>
  <w:style w:type="paragraph" w:customStyle="1" w:styleId="UTEMPARALISTi">
    <w:name w:val="UTEM PARA LIST i"/>
    <w:aliases w:val="ii,iii"/>
    <w:basedOn w:val="UTEMPARAGRAPH"/>
    <w:qFormat/>
    <w:rsid w:val="00B81072"/>
    <w:pPr>
      <w:numPr>
        <w:numId w:val="7"/>
      </w:numPr>
    </w:pPr>
  </w:style>
  <w:style w:type="paragraph" w:customStyle="1" w:styleId="UTEM-APPENDIXTITLE">
    <w:name w:val="UTEM-APPENDIX TITLE"/>
    <w:basedOn w:val="Normal"/>
    <w:next w:val="Normal"/>
    <w:qFormat/>
    <w:rsid w:val="00D2010C"/>
    <w:pPr>
      <w:spacing w:before="360" w:after="360" w:line="360" w:lineRule="auto"/>
      <w:jc w:val="center"/>
    </w:pPr>
    <w:rPr>
      <w:b/>
    </w:rPr>
  </w:style>
  <w:style w:type="character" w:customStyle="1" w:styleId="Style1">
    <w:name w:val="Style1"/>
    <w:basedOn w:val="DefaultParagraphFont"/>
    <w:uiPriority w:val="1"/>
    <w:rsid w:val="00FE7613"/>
    <w:rPr>
      <w:rFonts w:ascii="Times New Roman" w:hAnsi="Times New Roman"/>
      <w:b/>
      <w:caps/>
      <w:smallCaps w:val="0"/>
      <w:strike w:val="0"/>
      <w:dstrike w:val="0"/>
      <w:vanish w:val="0"/>
      <w:sz w:val="24"/>
      <w:vertAlign w:val="baseline"/>
    </w:rPr>
  </w:style>
  <w:style w:type="paragraph" w:customStyle="1" w:styleId="UTEMTITLEATROMANPAGES-ABSTRAK">
    <w:name w:val="UTEM TITLE AT ROMAN PAGES- ABSTRAK"/>
    <w:basedOn w:val="UTEMTITLEATROMANPAGES"/>
    <w:uiPriority w:val="13"/>
    <w:qFormat/>
    <w:rsid w:val="00C13B9B"/>
    <w:rPr>
      <w:i/>
    </w:rPr>
  </w:style>
  <w:style w:type="paragraph" w:customStyle="1" w:styleId="Abstract">
    <w:name w:val="Abstract"/>
    <w:basedOn w:val="Normal"/>
    <w:next w:val="Normal"/>
    <w:rsid w:val="00470FCA"/>
    <w:pPr>
      <w:autoSpaceDE w:val="0"/>
      <w:autoSpaceDN w:val="0"/>
      <w:spacing w:before="20"/>
      <w:ind w:firstLine="202"/>
      <w:jc w:val="both"/>
    </w:pPr>
    <w:rPr>
      <w:b/>
      <w:bCs/>
      <w:sz w:val="18"/>
      <w:szCs w:val="18"/>
      <w:lang w:val="en-US"/>
    </w:rPr>
  </w:style>
  <w:style w:type="paragraph" w:styleId="BodyText">
    <w:name w:val="Body Text"/>
    <w:basedOn w:val="Normal"/>
    <w:link w:val="BodyTextChar"/>
    <w:uiPriority w:val="1"/>
    <w:qFormat/>
    <w:rsid w:val="005871A4"/>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5871A4"/>
    <w:rPr>
      <w:rFonts w:ascii="Arial" w:eastAsia="Arial" w:hAnsi="Arial" w:cs="Arial"/>
      <w:sz w:val="24"/>
      <w:szCs w:val="24"/>
    </w:rPr>
  </w:style>
  <w:style w:type="paragraph" w:customStyle="1" w:styleId="TableParagraph">
    <w:name w:val="Table Paragraph"/>
    <w:basedOn w:val="Normal"/>
    <w:uiPriority w:val="1"/>
    <w:qFormat/>
    <w:rsid w:val="005871A4"/>
    <w:pPr>
      <w:widowControl w:val="0"/>
      <w:autoSpaceDE w:val="0"/>
      <w:autoSpaceDN w:val="0"/>
    </w:pPr>
    <w:rPr>
      <w:sz w:val="22"/>
      <w:szCs w:val="22"/>
      <w:lang w:val="en-US"/>
    </w:rPr>
  </w:style>
  <w:style w:type="paragraph" w:customStyle="1" w:styleId="references">
    <w:name w:val="references"/>
    <w:rsid w:val="00261B6A"/>
    <w:pPr>
      <w:numPr>
        <w:numId w:val="32"/>
      </w:numPr>
      <w:spacing w:after="50" w:line="180" w:lineRule="exact"/>
      <w:jc w:val="both"/>
    </w:pPr>
    <w:rPr>
      <w:rFonts w:eastAsia="MS Mincho"/>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18277">
      <w:bodyDiv w:val="1"/>
      <w:marLeft w:val="0"/>
      <w:marRight w:val="0"/>
      <w:marTop w:val="0"/>
      <w:marBottom w:val="0"/>
      <w:divBdr>
        <w:top w:val="none" w:sz="0" w:space="0" w:color="auto"/>
        <w:left w:val="none" w:sz="0" w:space="0" w:color="auto"/>
        <w:bottom w:val="none" w:sz="0" w:space="0" w:color="auto"/>
        <w:right w:val="none" w:sz="0" w:space="0" w:color="auto"/>
      </w:divBdr>
    </w:div>
    <w:div w:id="1741291553">
      <w:bodyDiv w:val="1"/>
      <w:marLeft w:val="0"/>
      <w:marRight w:val="0"/>
      <w:marTop w:val="0"/>
      <w:marBottom w:val="0"/>
      <w:divBdr>
        <w:top w:val="none" w:sz="0" w:space="0" w:color="auto"/>
        <w:left w:val="none" w:sz="0" w:space="0" w:color="auto"/>
        <w:bottom w:val="none" w:sz="0" w:space="0" w:color="auto"/>
        <w:right w:val="none" w:sz="0" w:space="0" w:color="auto"/>
      </w:divBdr>
    </w:div>
    <w:div w:id="1750424802">
      <w:bodyDiv w:val="1"/>
      <w:marLeft w:val="0"/>
      <w:marRight w:val="0"/>
      <w:marTop w:val="0"/>
      <w:marBottom w:val="0"/>
      <w:divBdr>
        <w:top w:val="none" w:sz="0" w:space="0" w:color="auto"/>
        <w:left w:val="none" w:sz="0" w:space="0" w:color="auto"/>
        <w:bottom w:val="none" w:sz="0" w:space="0" w:color="auto"/>
        <w:right w:val="none" w:sz="0" w:space="0" w:color="auto"/>
      </w:divBdr>
    </w:div>
    <w:div w:id="18201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z\OneDrive%20-%20Universiti%20Teknikal%20Malaysia%20Melaka\Shared%20with%20Everyone\FTKEE%20Subject%20Folder\3.%20BDP_report_template-KAmodified-2March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3C1EA1670A4FB896B714A30DAA0C00"/>
        <w:category>
          <w:name w:val="General"/>
          <w:gallery w:val="placeholder"/>
        </w:category>
        <w:types>
          <w:type w:val="bbPlcHdr"/>
        </w:types>
        <w:behaviors>
          <w:behavior w:val="content"/>
        </w:behaviors>
        <w:guid w:val="{EF93B7B5-6BA7-4C6C-A1A8-F549F8331D86}"/>
      </w:docPartPr>
      <w:docPartBody>
        <w:p w:rsidR="002F2560" w:rsidRDefault="002F2560">
          <w:pPr>
            <w:pStyle w:val="E63C1EA1670A4FB896B714A30DAA0C00"/>
          </w:pPr>
          <w:r w:rsidRPr="009B0ED0">
            <w:rPr>
              <w:rStyle w:val="PlaceholderText"/>
            </w:rPr>
            <w:t>Click or tap here to enter text.</w:t>
          </w:r>
        </w:p>
      </w:docPartBody>
    </w:docPart>
    <w:docPart>
      <w:docPartPr>
        <w:name w:val="2A5CF016391541258EDE32CF4D751E68"/>
        <w:category>
          <w:name w:val="General"/>
          <w:gallery w:val="placeholder"/>
        </w:category>
        <w:types>
          <w:type w:val="bbPlcHdr"/>
        </w:types>
        <w:behaviors>
          <w:behavior w:val="content"/>
        </w:behaviors>
        <w:guid w:val="{A0F1A206-A031-433F-8D70-585DA4B47736}"/>
      </w:docPartPr>
      <w:docPartBody>
        <w:p w:rsidR="002F2560" w:rsidRDefault="002F2560">
          <w:pPr>
            <w:pStyle w:val="2A5CF016391541258EDE32CF4D751E68"/>
          </w:pPr>
          <w:r w:rsidRPr="005265B2">
            <w:rPr>
              <w:rStyle w:val="PlaceholderText"/>
            </w:rPr>
            <w:t>[Title]</w:t>
          </w:r>
        </w:p>
      </w:docPartBody>
    </w:docPart>
    <w:docPart>
      <w:docPartPr>
        <w:name w:val="19D20D35221C4350AED8169F97A6BE90"/>
        <w:category>
          <w:name w:val="General"/>
          <w:gallery w:val="placeholder"/>
        </w:category>
        <w:types>
          <w:type w:val="bbPlcHdr"/>
        </w:types>
        <w:behaviors>
          <w:behavior w:val="content"/>
        </w:behaviors>
        <w:guid w:val="{C807D77A-ADB6-4F67-8AE2-1402B09106BD}"/>
      </w:docPartPr>
      <w:docPartBody>
        <w:p w:rsidR="002F2560" w:rsidRDefault="007E6B6E" w:rsidP="007E6B6E">
          <w:pPr>
            <w:pStyle w:val="19D20D35221C4350AED8169F97A6BE901"/>
          </w:pPr>
          <w:r w:rsidRPr="00AF49EF">
            <w:rPr>
              <w:rStyle w:val="PlaceholderText"/>
            </w:rPr>
            <w:t>Choose an item.</w:t>
          </w:r>
        </w:p>
      </w:docPartBody>
    </w:docPart>
    <w:docPart>
      <w:docPartPr>
        <w:name w:val="37255499AA134B50942F47CD95883DB0"/>
        <w:category>
          <w:name w:val="General"/>
          <w:gallery w:val="placeholder"/>
        </w:category>
        <w:types>
          <w:type w:val="bbPlcHdr"/>
        </w:types>
        <w:behaviors>
          <w:behavior w:val="content"/>
        </w:behaviors>
        <w:guid w:val="{282BC263-5AFC-44B2-AB57-2D8AA8DA43A4}"/>
      </w:docPartPr>
      <w:docPartBody>
        <w:p w:rsidR="002F2560" w:rsidRDefault="002F2560">
          <w:pPr>
            <w:pStyle w:val="37255499AA134B50942F47CD95883DB0"/>
          </w:pPr>
          <w:r w:rsidRPr="005265B2">
            <w:rPr>
              <w:rStyle w:val="PlaceholderText"/>
            </w:rPr>
            <w:t>[Title]</w:t>
          </w:r>
        </w:p>
      </w:docPartBody>
    </w:docPart>
    <w:docPart>
      <w:docPartPr>
        <w:name w:val="FF05367F8EF74D8DAC6EDE3D83B66279"/>
        <w:category>
          <w:name w:val="General"/>
          <w:gallery w:val="placeholder"/>
        </w:category>
        <w:types>
          <w:type w:val="bbPlcHdr"/>
        </w:types>
        <w:behaviors>
          <w:behavior w:val="content"/>
        </w:behaviors>
        <w:guid w:val="{23D40830-9D38-433B-B652-01122AF6EAC9}"/>
      </w:docPartPr>
      <w:docPartBody>
        <w:p w:rsidR="002F2560" w:rsidRDefault="007E6B6E" w:rsidP="007E6B6E">
          <w:pPr>
            <w:pStyle w:val="FF05367F8EF74D8DAC6EDE3D83B662791"/>
          </w:pPr>
          <w:r w:rsidRPr="00AF49EF">
            <w:rPr>
              <w:rStyle w:val="PlaceholderText"/>
            </w:rPr>
            <w:t>Choose an item.</w:t>
          </w:r>
        </w:p>
      </w:docPartBody>
    </w:docPart>
    <w:docPart>
      <w:docPartPr>
        <w:name w:val="2C646E9CD43F4D0BAE54E43EF1DCC2B0"/>
        <w:category>
          <w:name w:val="General"/>
          <w:gallery w:val="placeholder"/>
        </w:category>
        <w:types>
          <w:type w:val="bbPlcHdr"/>
        </w:types>
        <w:behaviors>
          <w:behavior w:val="content"/>
        </w:behaviors>
        <w:guid w:val="{D1E010CC-AC1F-4A1B-BE10-0696E43422FD}"/>
      </w:docPartPr>
      <w:docPartBody>
        <w:p w:rsidR="002F2560" w:rsidRDefault="002F2560">
          <w:pPr>
            <w:pStyle w:val="2C646E9CD43F4D0BAE54E43EF1DCC2B0"/>
          </w:pPr>
          <w:r w:rsidRPr="00412FFD">
            <w:rPr>
              <w:rStyle w:val="PlaceholderText"/>
            </w:rPr>
            <w:t>Click here to enter text.</w:t>
          </w:r>
        </w:p>
      </w:docPartBody>
    </w:docPart>
    <w:docPart>
      <w:docPartPr>
        <w:name w:val="E8D3719BC9324534B107A922CEB97579"/>
        <w:category>
          <w:name w:val="General"/>
          <w:gallery w:val="placeholder"/>
        </w:category>
        <w:types>
          <w:type w:val="bbPlcHdr"/>
        </w:types>
        <w:behaviors>
          <w:behavior w:val="content"/>
        </w:behaviors>
        <w:guid w:val="{2D545E92-942F-4A3E-A6C6-C0A06C857E38}"/>
      </w:docPartPr>
      <w:docPartBody>
        <w:p w:rsidR="002F2560" w:rsidRDefault="002F2560">
          <w:pPr>
            <w:pStyle w:val="E8D3719BC9324534B107A922CEB97579"/>
          </w:pPr>
          <w:r w:rsidRPr="00AF49EF">
            <w:rPr>
              <w:rStyle w:val="PlaceholderText"/>
            </w:rPr>
            <w:t>Choose an item.</w:t>
          </w:r>
        </w:p>
      </w:docPartBody>
    </w:docPart>
    <w:docPart>
      <w:docPartPr>
        <w:name w:val="5B605304D3E24BE98C5E17A0269E67E9"/>
        <w:category>
          <w:name w:val="General"/>
          <w:gallery w:val="placeholder"/>
        </w:category>
        <w:types>
          <w:type w:val="bbPlcHdr"/>
        </w:types>
        <w:behaviors>
          <w:behavior w:val="content"/>
        </w:behaviors>
        <w:guid w:val="{ED98BE11-3F25-4FC2-9CE9-5AA710A451F9}"/>
      </w:docPartPr>
      <w:docPartBody>
        <w:p w:rsidR="002F2560" w:rsidRDefault="002F2560">
          <w:pPr>
            <w:pStyle w:val="5B605304D3E24BE98C5E17A0269E67E9"/>
          </w:pPr>
          <w:r w:rsidRPr="00AF49EF">
            <w:rPr>
              <w:rStyle w:val="PlaceholderText"/>
            </w:rPr>
            <w:t>Enter any content that you want to repeat, including other content controls. You can also insert this control around table rows in order to repeat parts of a table.</w:t>
          </w:r>
        </w:p>
      </w:docPartBody>
    </w:docPart>
    <w:docPart>
      <w:docPartPr>
        <w:name w:val="AE28C1E4FB3844E1B408073FE0971F8D"/>
        <w:category>
          <w:name w:val="General"/>
          <w:gallery w:val="placeholder"/>
        </w:category>
        <w:types>
          <w:type w:val="bbPlcHdr"/>
        </w:types>
        <w:behaviors>
          <w:behavior w:val="content"/>
        </w:behaviors>
        <w:guid w:val="{C4D11D05-FDFB-4F59-B5BF-584C5360885E}"/>
      </w:docPartPr>
      <w:docPartBody>
        <w:p w:rsidR="002F2560" w:rsidRDefault="002F2560">
          <w:pPr>
            <w:pStyle w:val="AE28C1E4FB3844E1B408073FE0971F8D"/>
          </w:pPr>
          <w:r w:rsidRPr="00412FFD">
            <w:rPr>
              <w:rStyle w:val="PlaceholderText"/>
            </w:rPr>
            <w:t>Click here to enter text.</w:t>
          </w:r>
        </w:p>
      </w:docPartBody>
    </w:docPart>
    <w:docPart>
      <w:docPartPr>
        <w:name w:val="CEF1295CEDF546AA97F522600275FBC0"/>
        <w:category>
          <w:name w:val="General"/>
          <w:gallery w:val="placeholder"/>
        </w:category>
        <w:types>
          <w:type w:val="bbPlcHdr"/>
        </w:types>
        <w:behaviors>
          <w:behavior w:val="content"/>
        </w:behaviors>
        <w:guid w:val="{71C63D93-E3A0-4F7C-BF4D-C3DEAE0BDD9A}"/>
      </w:docPartPr>
      <w:docPartBody>
        <w:p w:rsidR="002F2560" w:rsidRDefault="002F2560">
          <w:pPr>
            <w:pStyle w:val="CEF1295CEDF546AA97F522600275FBC0"/>
          </w:pPr>
          <w:r w:rsidRPr="009B0ED0">
            <w:rPr>
              <w:rStyle w:val="PlaceholderText"/>
            </w:rPr>
            <w:t>Click or tap here to enter text.</w:t>
          </w:r>
        </w:p>
      </w:docPartBody>
    </w:docPart>
    <w:docPart>
      <w:docPartPr>
        <w:name w:val="5FFFD3FE2B81420BB51E5B87A8624CAE"/>
        <w:category>
          <w:name w:val="General"/>
          <w:gallery w:val="placeholder"/>
        </w:category>
        <w:types>
          <w:type w:val="bbPlcHdr"/>
        </w:types>
        <w:behaviors>
          <w:behavior w:val="content"/>
        </w:behaviors>
        <w:guid w:val="{6E4893A0-FE03-463D-82F1-EED8E1CCB6F6}"/>
      </w:docPartPr>
      <w:docPartBody>
        <w:p w:rsidR="002F2560" w:rsidRDefault="002F2560">
          <w:pPr>
            <w:pStyle w:val="5FFFD3FE2B81420BB51E5B87A8624CAE"/>
          </w:pPr>
          <w:r w:rsidRPr="009B0ED0">
            <w:rPr>
              <w:rStyle w:val="PlaceholderText"/>
            </w:rPr>
            <w:t>Click or tap here to enter text.</w:t>
          </w:r>
        </w:p>
      </w:docPartBody>
    </w:docPart>
    <w:docPart>
      <w:docPartPr>
        <w:name w:val="3FCB8FAFBD284D7DA252890DA7841652"/>
        <w:category>
          <w:name w:val="General"/>
          <w:gallery w:val="placeholder"/>
        </w:category>
        <w:types>
          <w:type w:val="bbPlcHdr"/>
        </w:types>
        <w:behaviors>
          <w:behavior w:val="content"/>
        </w:behaviors>
        <w:guid w:val="{C8ACC905-2BD0-4AF4-8A2E-3E54AF417047}"/>
      </w:docPartPr>
      <w:docPartBody>
        <w:p w:rsidR="00774249" w:rsidRDefault="003F5846">
          <w:r w:rsidRPr="00340E88">
            <w:rPr>
              <w:rStyle w:val="PlaceholderText"/>
            </w:rPr>
            <w:t>[Author]</w:t>
          </w:r>
        </w:p>
      </w:docPartBody>
    </w:docPart>
    <w:docPart>
      <w:docPartPr>
        <w:name w:val="D1DB228B3CED4414ADD89B1DD4928A16"/>
        <w:category>
          <w:name w:val="General"/>
          <w:gallery w:val="placeholder"/>
        </w:category>
        <w:types>
          <w:type w:val="bbPlcHdr"/>
        </w:types>
        <w:behaviors>
          <w:behavior w:val="content"/>
        </w:behaviors>
        <w:guid w:val="{AC2B7130-FEAA-4A8C-A85A-76F9689C8EA4}"/>
      </w:docPartPr>
      <w:docPartBody>
        <w:p w:rsidR="00774249" w:rsidRDefault="003F5846">
          <w:r w:rsidRPr="00340E88">
            <w:rPr>
              <w:rStyle w:val="PlaceholderText"/>
            </w:rPr>
            <w:t>[Author]</w:t>
          </w:r>
        </w:p>
      </w:docPartBody>
    </w:docPart>
    <w:docPart>
      <w:docPartPr>
        <w:name w:val="A2C28111F76948C580859A5D2B205E9E"/>
        <w:category>
          <w:name w:val="General"/>
          <w:gallery w:val="placeholder"/>
        </w:category>
        <w:types>
          <w:type w:val="bbPlcHdr"/>
        </w:types>
        <w:behaviors>
          <w:behavior w:val="content"/>
        </w:behaviors>
        <w:guid w:val="{214F1A68-7BD4-4CEC-B2B2-4B86894900CB}"/>
      </w:docPartPr>
      <w:docPartBody>
        <w:p w:rsidR="00891723" w:rsidRDefault="00891723" w:rsidP="00891723">
          <w:pPr>
            <w:pStyle w:val="A2C28111F76948C580859A5D2B205E9E"/>
          </w:pPr>
          <w:r w:rsidRPr="00412FFD">
            <w:rPr>
              <w:rStyle w:val="PlaceholderText"/>
            </w:rPr>
            <w:t>Click here to enter text.</w:t>
          </w:r>
        </w:p>
      </w:docPartBody>
    </w:docPart>
    <w:docPart>
      <w:docPartPr>
        <w:name w:val="6672D7B7EF2C4DA282C13A089013B3D0"/>
        <w:category>
          <w:name w:val="General"/>
          <w:gallery w:val="placeholder"/>
        </w:category>
        <w:types>
          <w:type w:val="bbPlcHdr"/>
        </w:types>
        <w:behaviors>
          <w:behavior w:val="content"/>
        </w:behaviors>
        <w:guid w:val="{6DDFE9F3-A39F-4E72-9145-309240F458FD}"/>
      </w:docPartPr>
      <w:docPartBody>
        <w:p w:rsidR="00891723" w:rsidRDefault="00891723" w:rsidP="00891723">
          <w:pPr>
            <w:pStyle w:val="6672D7B7EF2C4DA282C13A089013B3D0"/>
          </w:pPr>
          <w:r w:rsidRPr="009B0E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560"/>
    <w:rsid w:val="00041838"/>
    <w:rsid w:val="00051145"/>
    <w:rsid w:val="00160B5E"/>
    <w:rsid w:val="001761A9"/>
    <w:rsid w:val="001B3C46"/>
    <w:rsid w:val="00256541"/>
    <w:rsid w:val="00282523"/>
    <w:rsid w:val="002A5829"/>
    <w:rsid w:val="002F2560"/>
    <w:rsid w:val="002F7C57"/>
    <w:rsid w:val="00324C38"/>
    <w:rsid w:val="003F5846"/>
    <w:rsid w:val="004A773D"/>
    <w:rsid w:val="004B2FEC"/>
    <w:rsid w:val="00547228"/>
    <w:rsid w:val="00561588"/>
    <w:rsid w:val="006460FA"/>
    <w:rsid w:val="00683644"/>
    <w:rsid w:val="00743554"/>
    <w:rsid w:val="00774249"/>
    <w:rsid w:val="007C6C43"/>
    <w:rsid w:val="007E6B6E"/>
    <w:rsid w:val="00803F53"/>
    <w:rsid w:val="00822EE2"/>
    <w:rsid w:val="00891723"/>
    <w:rsid w:val="00A7618C"/>
    <w:rsid w:val="00B63300"/>
    <w:rsid w:val="00BA5F95"/>
    <w:rsid w:val="00C9286F"/>
    <w:rsid w:val="00CB6D3B"/>
    <w:rsid w:val="00CE7144"/>
    <w:rsid w:val="00D203A8"/>
    <w:rsid w:val="00D60F56"/>
    <w:rsid w:val="00D700EA"/>
    <w:rsid w:val="00DC0D83"/>
    <w:rsid w:val="00E23062"/>
    <w:rsid w:val="00E27238"/>
    <w:rsid w:val="00E97B48"/>
    <w:rsid w:val="00EC6C86"/>
    <w:rsid w:val="00EE3232"/>
    <w:rsid w:val="00F063F6"/>
    <w:rsid w:val="00F869E6"/>
    <w:rsid w:val="00FD0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723"/>
    <w:rPr>
      <w:color w:val="808080"/>
    </w:rPr>
  </w:style>
  <w:style w:type="paragraph" w:customStyle="1" w:styleId="E63C1EA1670A4FB896B714A30DAA0C00">
    <w:name w:val="E63C1EA1670A4FB896B714A30DAA0C00"/>
  </w:style>
  <w:style w:type="paragraph" w:customStyle="1" w:styleId="2A5CF016391541258EDE32CF4D751E68">
    <w:name w:val="2A5CF016391541258EDE32CF4D751E68"/>
  </w:style>
  <w:style w:type="paragraph" w:customStyle="1" w:styleId="37255499AA134B50942F47CD95883DB0">
    <w:name w:val="37255499AA134B50942F47CD95883DB0"/>
  </w:style>
  <w:style w:type="paragraph" w:customStyle="1" w:styleId="2C646E9CD43F4D0BAE54E43EF1DCC2B0">
    <w:name w:val="2C646E9CD43F4D0BAE54E43EF1DCC2B0"/>
  </w:style>
  <w:style w:type="paragraph" w:customStyle="1" w:styleId="E8D3719BC9324534B107A922CEB97579">
    <w:name w:val="E8D3719BC9324534B107A922CEB97579"/>
  </w:style>
  <w:style w:type="paragraph" w:customStyle="1" w:styleId="5B605304D3E24BE98C5E17A0269E67E9">
    <w:name w:val="5B605304D3E24BE98C5E17A0269E67E9"/>
  </w:style>
  <w:style w:type="paragraph" w:customStyle="1" w:styleId="AE28C1E4FB3844E1B408073FE0971F8D">
    <w:name w:val="AE28C1E4FB3844E1B408073FE0971F8D"/>
  </w:style>
  <w:style w:type="paragraph" w:customStyle="1" w:styleId="CEF1295CEDF546AA97F522600275FBC0">
    <w:name w:val="CEF1295CEDF546AA97F522600275FBC0"/>
  </w:style>
  <w:style w:type="paragraph" w:customStyle="1" w:styleId="5FFFD3FE2B81420BB51E5B87A8624CAE">
    <w:name w:val="5FFFD3FE2B81420BB51E5B87A8624CAE"/>
  </w:style>
  <w:style w:type="paragraph" w:customStyle="1" w:styleId="19D20D35221C4350AED8169F97A6BE901">
    <w:name w:val="19D20D35221C4350AED8169F97A6BE901"/>
    <w:rsid w:val="007E6B6E"/>
    <w:pPr>
      <w:spacing w:after="0" w:line="240" w:lineRule="auto"/>
      <w:jc w:val="center"/>
    </w:pPr>
    <w:rPr>
      <w:rFonts w:ascii="Times New Roman" w:eastAsia="Times New Roman" w:hAnsi="Times New Roman" w:cs="Times New Roman"/>
      <w:b/>
      <w:color w:val="000000" w:themeColor="text1"/>
      <w:sz w:val="24"/>
      <w:szCs w:val="24"/>
      <w:lang w:val="ms-MY" w:eastAsia="en-US"/>
    </w:rPr>
  </w:style>
  <w:style w:type="paragraph" w:customStyle="1" w:styleId="FF05367F8EF74D8DAC6EDE3D83B662791">
    <w:name w:val="FF05367F8EF74D8DAC6EDE3D83B662791"/>
    <w:rsid w:val="007E6B6E"/>
    <w:pPr>
      <w:spacing w:after="0" w:line="240" w:lineRule="auto"/>
      <w:jc w:val="center"/>
    </w:pPr>
    <w:rPr>
      <w:rFonts w:ascii="Times New Roman" w:eastAsia="Times New Roman" w:hAnsi="Times New Roman" w:cs="Times New Roman"/>
      <w:b/>
      <w:color w:val="000000" w:themeColor="text1"/>
      <w:sz w:val="24"/>
      <w:szCs w:val="24"/>
      <w:lang w:val="ms-MY" w:eastAsia="en-US"/>
    </w:rPr>
  </w:style>
  <w:style w:type="paragraph" w:customStyle="1" w:styleId="A2C28111F76948C580859A5D2B205E9E">
    <w:name w:val="A2C28111F76948C580859A5D2B205E9E"/>
    <w:rsid w:val="00891723"/>
    <w:rPr>
      <w:lang w:val="en-MY" w:eastAsia="en-MY"/>
    </w:rPr>
  </w:style>
  <w:style w:type="paragraph" w:customStyle="1" w:styleId="6672D7B7EF2C4DA282C13A089013B3D0">
    <w:name w:val="6672D7B7EF2C4DA282C13A089013B3D0"/>
    <w:rsid w:val="00891723"/>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AF7FB-4111-4369-9F99-23A317BE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BDP_report_template-KAmodified-2March2021</Template>
  <TotalTime>212</TotalTime>
  <Pages>38</Pages>
  <Words>3982</Words>
  <Characters>22703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DEVELOPMENT OF</vt:lpstr>
    </vt:vector>
  </TitlesOfParts>
  <Company>utem</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dc:title>
  <dc:subject/>
  <dc:creator>YOUR NAME</dc:creator>
  <cp:keywords/>
  <cp:lastModifiedBy>DATIN FADZILAH BINTI SALIM</cp:lastModifiedBy>
  <cp:revision>23</cp:revision>
  <cp:lastPrinted>2021-09-30T14:03:00Z</cp:lastPrinted>
  <dcterms:created xsi:type="dcterms:W3CDTF">2025-04-11T02:30:00Z</dcterms:created>
  <dcterms:modified xsi:type="dcterms:W3CDTF">2025-04-14T04:04:00Z</dcterms:modified>
</cp:coreProperties>
</file>